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29C8A" w14:textId="77777777" w:rsidR="00DE7819" w:rsidRPr="00F940FD" w:rsidRDefault="00DE7819" w:rsidP="00DE7819">
      <w:pPr>
        <w:rPr>
          <w:rFonts w:ascii="Calibri" w:hAnsi="Calibri"/>
        </w:rPr>
      </w:pPr>
    </w:p>
    <w:p w14:paraId="0A43425E" w14:textId="136A6E6E" w:rsidR="00DE7819" w:rsidRPr="000629E7" w:rsidRDefault="008A1D81" w:rsidP="000629E7">
      <w:pPr>
        <w:ind w:left="2835" w:hanging="2835"/>
        <w:rPr>
          <w:rFonts w:ascii="Calibri" w:hAnsi="Calibri" w:cs="Arial"/>
          <w:b/>
          <w:sz w:val="28"/>
          <w:szCs w:val="28"/>
        </w:rPr>
      </w:pPr>
      <w:permStart w:id="2091794692" w:edGrp="everyone"/>
      <w:r>
        <w:rPr>
          <w:rFonts w:ascii="Calibri" w:hAnsi="Calibri" w:cs="Arial"/>
          <w:b/>
          <w:sz w:val="28"/>
          <w:szCs w:val="28"/>
        </w:rPr>
        <w:t>Position Title:</w:t>
      </w:r>
      <w:r w:rsidR="00DE7819" w:rsidRPr="00F940FD">
        <w:rPr>
          <w:rFonts w:ascii="Calibri" w:hAnsi="Calibri" w:cs="Arial"/>
          <w:b/>
          <w:sz w:val="28"/>
          <w:szCs w:val="28"/>
        </w:rPr>
        <w:tab/>
      </w:r>
      <w:sdt>
        <w:sdtPr>
          <w:rPr>
            <w:rStyle w:val="Style3"/>
          </w:rPr>
          <w:id w:val="-884414756"/>
          <w:placeholder>
            <w:docPart w:val="10C17B49DC2449EBB3F1C4EB35C1E2A4"/>
          </w:placeholder>
        </w:sdtPr>
        <w:sdtContent>
          <w:r w:rsidR="009909DF" w:rsidRPr="009909DF">
            <w:rPr>
              <w:rStyle w:val="Style3"/>
            </w:rPr>
            <w:t>Coordinator Library Collections and Workforce Capability</w:t>
          </w:r>
        </w:sdtContent>
      </w:sdt>
    </w:p>
    <w:p w14:paraId="4BFB40D5" w14:textId="77777777" w:rsidR="000629E7" w:rsidRDefault="000629E7" w:rsidP="00DF780A">
      <w:pPr>
        <w:rPr>
          <w:rFonts w:ascii="Calibri" w:hAnsi="Calibri" w:cs="Arial"/>
          <w:sz w:val="28"/>
          <w:szCs w:val="28"/>
        </w:rPr>
      </w:pPr>
    </w:p>
    <w:p w14:paraId="5155C7D2" w14:textId="36444580" w:rsidR="00DE7819" w:rsidRPr="000E4540" w:rsidRDefault="008A1D81" w:rsidP="000E4540">
      <w:pPr>
        <w:ind w:left="2835" w:hanging="2835"/>
        <w:rPr>
          <w:rFonts w:ascii="Calibri" w:hAnsi="Calibri" w:cs="Arial"/>
          <w:b/>
          <w:sz w:val="28"/>
          <w:szCs w:val="28"/>
        </w:rPr>
      </w:pPr>
      <w:r>
        <w:rPr>
          <w:rFonts w:ascii="Calibri" w:hAnsi="Calibri" w:cs="Arial"/>
          <w:b/>
          <w:sz w:val="28"/>
          <w:szCs w:val="28"/>
        </w:rPr>
        <w:t>Position Number:</w:t>
      </w:r>
      <w:r w:rsidR="000E4540" w:rsidRPr="00F940FD">
        <w:rPr>
          <w:rFonts w:ascii="Calibri" w:hAnsi="Calibri" w:cs="Arial"/>
          <w:b/>
          <w:sz w:val="28"/>
          <w:szCs w:val="28"/>
        </w:rPr>
        <w:tab/>
      </w:r>
      <w:sdt>
        <w:sdtPr>
          <w:rPr>
            <w:rStyle w:val="Style2"/>
          </w:rPr>
          <w:id w:val="528619240"/>
          <w:placeholder>
            <w:docPart w:val="2E30E41824E74A2DB33FCCF6BB084EBE"/>
          </w:placeholder>
        </w:sdtPr>
        <w:sdtContent>
          <w:r w:rsidR="009909DF">
            <w:rPr>
              <w:rStyle w:val="Style2"/>
            </w:rPr>
            <w:t>205113</w:t>
          </w:r>
          <w:r w:rsidR="00C30926" w:rsidRPr="00C30926">
            <w:rPr>
              <w:rStyle w:val="Style2"/>
            </w:rPr>
            <w:t xml:space="preserve"> </w:t>
          </w:r>
        </w:sdtContent>
      </w:sdt>
    </w:p>
    <w:p w14:paraId="16525091" w14:textId="77777777" w:rsidR="000E4540" w:rsidRDefault="000E4540" w:rsidP="00DE7819">
      <w:pPr>
        <w:ind w:left="2835" w:hanging="2835"/>
        <w:rPr>
          <w:rFonts w:ascii="Calibri" w:hAnsi="Calibri" w:cs="Arial"/>
          <w:sz w:val="28"/>
          <w:szCs w:val="28"/>
        </w:rPr>
      </w:pPr>
    </w:p>
    <w:p w14:paraId="62DF9B8E" w14:textId="07D3818A" w:rsidR="00DE7819" w:rsidRDefault="00DE7819" w:rsidP="00DE7819">
      <w:pPr>
        <w:ind w:left="2835" w:hanging="2835"/>
        <w:rPr>
          <w:rFonts w:ascii="Calibri" w:hAnsi="Calibri" w:cs="Arial"/>
          <w:sz w:val="28"/>
          <w:szCs w:val="28"/>
        </w:rPr>
      </w:pPr>
      <w:r w:rsidRPr="00E80033">
        <w:rPr>
          <w:rFonts w:ascii="Calibri" w:hAnsi="Calibri" w:cs="Arial"/>
          <w:b/>
          <w:bCs/>
          <w:sz w:val="28"/>
          <w:szCs w:val="28"/>
        </w:rPr>
        <w:t>Date of PD</w:t>
      </w:r>
      <w:r w:rsidR="00D213AA">
        <w:rPr>
          <w:rFonts w:ascii="Calibri" w:hAnsi="Calibri" w:cs="Arial"/>
          <w:b/>
          <w:bCs/>
          <w:sz w:val="28"/>
          <w:szCs w:val="28"/>
        </w:rPr>
        <w:t>:</w:t>
      </w:r>
      <w:r w:rsidR="000E4540">
        <w:rPr>
          <w:rFonts w:ascii="Calibri" w:hAnsi="Calibri" w:cs="Arial"/>
          <w:sz w:val="28"/>
          <w:szCs w:val="28"/>
        </w:rPr>
        <w:t xml:space="preserve">                        </w:t>
      </w:r>
      <w:sdt>
        <w:sdtPr>
          <w:rPr>
            <w:rStyle w:val="Style4"/>
          </w:rPr>
          <w:id w:val="899175562"/>
          <w:placeholder>
            <w:docPart w:val="940AD18AE9914FA380573E09A4704E1D"/>
          </w:placeholder>
          <w:date w:fullDate="2026-05-14T00:00:00Z">
            <w:dateFormat w:val="d MMMM yyyy"/>
            <w:lid w:val="en-AU"/>
            <w:storeMappedDataAs w:val="dateTime"/>
            <w:calendar w:val="gregorian"/>
          </w:date>
        </w:sdtPr>
        <w:sdtContent>
          <w:r w:rsidR="00483EE4">
            <w:rPr>
              <w:rStyle w:val="Style4"/>
            </w:rPr>
            <w:t>14 May 2026</w:t>
          </w:r>
        </w:sdtContent>
      </w:sdt>
    </w:p>
    <w:p w14:paraId="375F6F60" w14:textId="77777777" w:rsidR="00DE7819" w:rsidRPr="00F940FD" w:rsidRDefault="00DE7819" w:rsidP="00DE7819">
      <w:pPr>
        <w:ind w:left="2835" w:hanging="2835"/>
        <w:rPr>
          <w:rFonts w:ascii="Calibri" w:hAnsi="Calibri" w:cs="Arial"/>
          <w:sz w:val="28"/>
          <w:szCs w:val="28"/>
        </w:rPr>
      </w:pPr>
    </w:p>
    <w:p w14:paraId="63409914" w14:textId="08243895" w:rsidR="00DE7819" w:rsidRPr="00BB7556" w:rsidRDefault="00C97B52" w:rsidP="00DE7819">
      <w:pPr>
        <w:ind w:left="2835" w:hanging="2835"/>
        <w:rPr>
          <w:rFonts w:ascii="Calibri" w:hAnsi="Calibri" w:cs="Arial"/>
          <w:sz w:val="28"/>
          <w:szCs w:val="28"/>
        </w:rPr>
      </w:pPr>
      <w:r w:rsidRPr="00C97B52">
        <w:rPr>
          <w:rFonts w:ascii="Calibri" w:hAnsi="Calibri" w:cs="Arial"/>
          <w:b/>
          <w:bCs/>
          <w:sz w:val="28"/>
          <w:szCs w:val="28"/>
        </w:rPr>
        <w:t>Classification:</w:t>
      </w:r>
      <w:r w:rsidR="00DE7819" w:rsidRPr="00F940FD">
        <w:rPr>
          <w:rFonts w:ascii="Calibri" w:hAnsi="Calibri" w:cs="Arial"/>
          <w:sz w:val="28"/>
          <w:szCs w:val="28"/>
        </w:rPr>
        <w:tab/>
      </w:r>
      <w:r>
        <w:rPr>
          <w:rStyle w:val="Style5"/>
        </w:rPr>
        <w:t>7</w:t>
      </w:r>
      <w:r w:rsidR="00DE7819" w:rsidRPr="00DC5A20">
        <w:rPr>
          <w:rFonts w:ascii="Calibri" w:hAnsi="Calibri" w:cs="Arial"/>
          <w:sz w:val="28"/>
          <w:szCs w:val="28"/>
        </w:rPr>
        <w:t xml:space="preserve"> </w:t>
      </w:r>
    </w:p>
    <w:p w14:paraId="403D80FD" w14:textId="77777777" w:rsidR="00DE7819" w:rsidRPr="0021033D" w:rsidRDefault="00DE7819" w:rsidP="00DE7819">
      <w:pPr>
        <w:pBdr>
          <w:bottom w:val="single" w:sz="4" w:space="2" w:color="auto"/>
        </w:pBdr>
        <w:ind w:left="2835" w:hanging="2835"/>
        <w:rPr>
          <w:rFonts w:ascii="Calibri" w:hAnsi="Calibri" w:cs="Arial"/>
          <w:i/>
          <w:color w:val="FF0000"/>
          <w:sz w:val="20"/>
        </w:rPr>
      </w:pPr>
    </w:p>
    <w:p w14:paraId="128A32E5" w14:textId="77777777" w:rsidR="00DE7819" w:rsidRPr="003D7281" w:rsidRDefault="00000000" w:rsidP="00DE7819">
      <w:pPr>
        <w:pBdr>
          <w:bottom w:val="single" w:sz="4" w:space="2" w:color="auto"/>
        </w:pBdr>
        <w:ind w:left="2835" w:hanging="2835"/>
        <w:rPr>
          <w:rFonts w:ascii="Calibri" w:hAnsi="Calibri" w:cs="Arial"/>
          <w:color w:val="808080" w:themeColor="background1" w:themeShade="80"/>
          <w:sz w:val="28"/>
          <w:szCs w:val="28"/>
        </w:rPr>
      </w:pPr>
      <w:sdt>
        <w:sdtPr>
          <w:rPr>
            <w:rFonts w:ascii="Calibri" w:hAnsi="Calibri" w:cs="Arial"/>
            <w:sz w:val="28"/>
            <w:szCs w:val="28"/>
          </w:rPr>
          <w:id w:val="166686713"/>
          <w:placeholder>
            <w:docPart w:val="10C17B49DC2449EBB3F1C4EB35C1E2A4"/>
          </w:placeholder>
        </w:sdtPr>
        <w:sdtContent>
          <w:r w:rsidR="00DE7819" w:rsidRPr="00F940FD">
            <w:rPr>
              <w:rFonts w:ascii="Calibri" w:hAnsi="Calibri" w:cs="Arial"/>
              <w:sz w:val="28"/>
              <w:szCs w:val="28"/>
            </w:rPr>
            <w:t xml:space="preserve">Position </w:t>
          </w:r>
          <w:r w:rsidR="00DE7819">
            <w:rPr>
              <w:rFonts w:ascii="Calibri" w:hAnsi="Calibri" w:cs="Arial"/>
              <w:sz w:val="28"/>
              <w:szCs w:val="28"/>
            </w:rPr>
            <w:t>Purpose</w:t>
          </w:r>
        </w:sdtContent>
      </w:sdt>
    </w:p>
    <w:p w14:paraId="28FC10BB" w14:textId="3EB45DC5" w:rsidR="00DE7819" w:rsidRPr="009909DF" w:rsidRDefault="009909DF" w:rsidP="00DE7819">
      <w:pPr>
        <w:rPr>
          <w:rFonts w:ascii="Calibri" w:hAnsi="Calibri" w:cs="Arial"/>
          <w:sz w:val="22"/>
          <w:szCs w:val="22"/>
        </w:rPr>
      </w:pPr>
      <w:r>
        <w:rPr>
          <w:rFonts w:ascii="Calibri" w:hAnsi="Calibri" w:cs="Arial"/>
          <w:sz w:val="22"/>
          <w:szCs w:val="22"/>
        </w:rPr>
        <w:t>L</w:t>
      </w:r>
      <w:r w:rsidRPr="009909DF">
        <w:rPr>
          <w:rFonts w:ascii="Calibri" w:hAnsi="Calibri" w:cs="Arial"/>
          <w:sz w:val="22"/>
          <w:szCs w:val="22"/>
        </w:rPr>
        <w:t xml:space="preserve">ead the planning, development, budget management and </w:t>
      </w:r>
      <w:proofErr w:type="spellStart"/>
      <w:r w:rsidRPr="009909DF">
        <w:rPr>
          <w:rFonts w:ascii="Calibri" w:hAnsi="Calibri" w:cs="Arial"/>
          <w:sz w:val="22"/>
          <w:szCs w:val="22"/>
        </w:rPr>
        <w:t>optimisation</w:t>
      </w:r>
      <w:proofErr w:type="spellEnd"/>
      <w:r w:rsidRPr="009909DF">
        <w:rPr>
          <w:rFonts w:ascii="Calibri" w:hAnsi="Calibri" w:cs="Arial"/>
          <w:sz w:val="22"/>
          <w:szCs w:val="22"/>
        </w:rPr>
        <w:t xml:space="preserve"> of library collections across physical and digital formats, ensuring they are contemporary, inclusive, and responsive to community needs, </w:t>
      </w:r>
      <w:proofErr w:type="spellStart"/>
      <w:r w:rsidRPr="009909DF">
        <w:rPr>
          <w:rFonts w:ascii="Calibri" w:hAnsi="Calibri" w:cs="Arial"/>
          <w:sz w:val="22"/>
          <w:szCs w:val="22"/>
        </w:rPr>
        <w:t>organisational</w:t>
      </w:r>
      <w:proofErr w:type="spellEnd"/>
      <w:r w:rsidRPr="009909DF">
        <w:rPr>
          <w:rFonts w:ascii="Calibri" w:hAnsi="Calibri" w:cs="Arial"/>
          <w:sz w:val="22"/>
          <w:szCs w:val="22"/>
        </w:rPr>
        <w:t xml:space="preserve"> priorities, and emerging trends in public library services.</w:t>
      </w:r>
      <w:r>
        <w:rPr>
          <w:rFonts w:ascii="Calibri" w:hAnsi="Calibri" w:cs="Arial"/>
          <w:sz w:val="22"/>
          <w:szCs w:val="22"/>
        </w:rPr>
        <w:t xml:space="preserve"> S</w:t>
      </w:r>
      <w:r w:rsidRPr="009909DF">
        <w:rPr>
          <w:rFonts w:ascii="Calibri" w:hAnsi="Calibri" w:cs="Arial"/>
          <w:sz w:val="22"/>
          <w:szCs w:val="22"/>
        </w:rPr>
        <w:t>trengthen library workforce capability by coordinating training, skills development, and workforce planning initiatives that build staff capacity, support service innovation, and foster a high-performing, adaptable, and customer-focused library team.</w:t>
      </w:r>
      <w:r>
        <w:rPr>
          <w:rFonts w:ascii="Calibri" w:hAnsi="Calibri" w:cs="Arial"/>
          <w:sz w:val="22"/>
          <w:szCs w:val="22"/>
        </w:rPr>
        <w:t xml:space="preserve"> </w:t>
      </w:r>
      <w:r w:rsidRPr="009909DF">
        <w:rPr>
          <w:rFonts w:ascii="Calibri" w:hAnsi="Calibri" w:cs="Arial"/>
          <w:sz w:val="22"/>
          <w:szCs w:val="22"/>
        </w:rPr>
        <w:t>Support day-to-day branch operations and safety leadership and contribute to strategic direction and innovation within Wyndham City Libraries.</w:t>
      </w:r>
    </w:p>
    <w:p w14:paraId="691A946C" w14:textId="77777777" w:rsidR="00DE7819" w:rsidRPr="003D7281" w:rsidRDefault="00000000" w:rsidP="00DE7819">
      <w:pPr>
        <w:pBdr>
          <w:bottom w:val="single" w:sz="4" w:space="1" w:color="auto"/>
        </w:pBdr>
        <w:ind w:left="2835" w:hanging="2835"/>
        <w:rPr>
          <w:rFonts w:ascii="Calibri" w:hAnsi="Calibri" w:cs="Arial"/>
          <w:color w:val="808080" w:themeColor="background1" w:themeShade="80"/>
          <w:sz w:val="28"/>
          <w:szCs w:val="28"/>
        </w:rPr>
      </w:pPr>
      <w:sdt>
        <w:sdtPr>
          <w:rPr>
            <w:rFonts w:ascii="Calibri" w:hAnsi="Calibri" w:cs="Arial"/>
            <w:sz w:val="28"/>
            <w:szCs w:val="28"/>
          </w:rPr>
          <w:id w:val="-35973042"/>
          <w:placeholder>
            <w:docPart w:val="10C17B49DC2449EBB3F1C4EB35C1E2A4"/>
          </w:placeholder>
        </w:sdtPr>
        <w:sdtContent>
          <w:r w:rsidR="00DE7819" w:rsidRPr="00F940FD">
            <w:rPr>
              <w:rFonts w:ascii="Calibri" w:hAnsi="Calibri" w:cs="Arial"/>
              <w:sz w:val="28"/>
              <w:szCs w:val="28"/>
            </w:rPr>
            <w:t xml:space="preserve">Key Responsibilities </w:t>
          </w:r>
        </w:sdtContent>
      </w:sdt>
      <w:r w:rsidR="00DE7819">
        <w:rPr>
          <w:rFonts w:ascii="Calibri" w:hAnsi="Calibri" w:cs="Arial"/>
          <w:sz w:val="28"/>
          <w:szCs w:val="28"/>
        </w:rPr>
        <w:t xml:space="preserve"> </w:t>
      </w:r>
    </w:p>
    <w:p w14:paraId="08669FB4" w14:textId="1404C936" w:rsidR="00FE2DC2" w:rsidRPr="00483EE4" w:rsidRDefault="00FE2DC2" w:rsidP="00FE2DC2">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 xml:space="preserve">Provide leadership for library collections and workforce capability across Wyndham City Libraries, including overseeing planning, development and management of physical and digital collections in line with policy, community needs, access, equity and organisational priorities. </w:t>
      </w:r>
    </w:p>
    <w:p w14:paraId="58FE6A5B" w14:textId="0C355808" w:rsidR="00FE2DC2" w:rsidRPr="00483EE4" w:rsidRDefault="00FE2DC2" w:rsidP="00FE2DC2">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Develop, implement and review workforce training, professional development and capability</w:t>
      </w:r>
      <w:r w:rsidR="00483EE4">
        <w:rPr>
          <w:rFonts w:ascii="Calibri" w:hAnsi="Calibri" w:cs="Calibri"/>
          <w:sz w:val="22"/>
          <w:szCs w:val="22"/>
          <w:lang w:val="en-AU"/>
        </w:rPr>
        <w:t xml:space="preserve"> </w:t>
      </w:r>
      <w:r w:rsidRPr="00FE2DC2">
        <w:rPr>
          <w:rFonts w:ascii="Calibri" w:hAnsi="Calibri" w:cs="Calibri"/>
          <w:sz w:val="22"/>
          <w:szCs w:val="22"/>
          <w:lang w:val="en-AU"/>
        </w:rPr>
        <w:t xml:space="preserve">building initiatives, including a consistent staff induction program to support effective onboarding and service delivery. </w:t>
      </w:r>
    </w:p>
    <w:p w14:paraId="2B595951" w14:textId="14A1E985" w:rsidR="00FE2DC2" w:rsidRPr="00483EE4" w:rsidRDefault="00FE2DC2" w:rsidP="00FE2DC2">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 xml:space="preserve">Review and respond to customer feedback and complaints in a timely and effective manner, using service data to inform continuous improvement, planning and reporting for collections and workforce capability. </w:t>
      </w:r>
    </w:p>
    <w:p w14:paraId="0BF17648" w14:textId="5F11FE5C" w:rsidR="00FE2DC2" w:rsidRPr="00483EE4" w:rsidRDefault="00FE2DC2" w:rsidP="00FE2DC2">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 xml:space="preserve">Collaborate with library leadership and specialist teams to support the delivery of programs, initiatives, innovative service models and service improvements that enhance access, inclusion and equity for diverse communities. </w:t>
      </w:r>
    </w:p>
    <w:p w14:paraId="1CBE753C" w14:textId="0057E48A" w:rsidR="00FE2DC2" w:rsidRPr="00483EE4" w:rsidRDefault="00FE2DC2" w:rsidP="00FE2DC2">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 xml:space="preserve">Lead and support direct reports to meet performance expectations and contribute to strategic and organisational </w:t>
      </w:r>
      <w:proofErr w:type="gramStart"/>
      <w:r w:rsidRPr="00FE2DC2">
        <w:rPr>
          <w:rFonts w:ascii="Calibri" w:hAnsi="Calibri" w:cs="Calibri"/>
          <w:sz w:val="22"/>
          <w:szCs w:val="22"/>
          <w:lang w:val="en-AU"/>
        </w:rPr>
        <w:t>goals, and</w:t>
      </w:r>
      <w:proofErr w:type="gramEnd"/>
      <w:r w:rsidRPr="00FE2DC2">
        <w:rPr>
          <w:rFonts w:ascii="Calibri" w:hAnsi="Calibri" w:cs="Calibri"/>
          <w:sz w:val="22"/>
          <w:szCs w:val="22"/>
          <w:lang w:val="en-AU"/>
        </w:rPr>
        <w:t xml:space="preserve"> oversee planning and reporting in accordance with Council policies and legislative requirements. </w:t>
      </w:r>
    </w:p>
    <w:p w14:paraId="382641D7" w14:textId="3015C180" w:rsidR="00FE2DC2" w:rsidRPr="00483EE4" w:rsidRDefault="00FE2DC2" w:rsidP="00483EE4">
      <w:pPr>
        <w:pStyle w:val="ListParagraph"/>
        <w:numPr>
          <w:ilvl w:val="0"/>
          <w:numId w:val="31"/>
        </w:numPr>
        <w:rPr>
          <w:rFonts w:ascii="Calibri" w:hAnsi="Calibri" w:cs="Calibri"/>
          <w:sz w:val="22"/>
          <w:szCs w:val="22"/>
          <w:lang w:val="en-AU"/>
        </w:rPr>
      </w:pPr>
      <w:r w:rsidRPr="00FE2DC2">
        <w:rPr>
          <w:rFonts w:ascii="Calibri" w:hAnsi="Calibri" w:cs="Calibri"/>
          <w:sz w:val="22"/>
          <w:szCs w:val="22"/>
          <w:lang w:val="en-AU"/>
        </w:rPr>
        <w:t xml:space="preserve">Implement approved collection development and workforce capability </w:t>
      </w:r>
      <w:proofErr w:type="gramStart"/>
      <w:r w:rsidRPr="00FE2DC2">
        <w:rPr>
          <w:rFonts w:ascii="Calibri" w:hAnsi="Calibri" w:cs="Calibri"/>
          <w:sz w:val="22"/>
          <w:szCs w:val="22"/>
          <w:lang w:val="en-AU"/>
        </w:rPr>
        <w:t>initiatives, and</w:t>
      </w:r>
      <w:proofErr w:type="gramEnd"/>
      <w:r w:rsidRPr="00FE2DC2">
        <w:rPr>
          <w:rFonts w:ascii="Calibri" w:hAnsi="Calibri" w:cs="Calibri"/>
          <w:sz w:val="22"/>
          <w:szCs w:val="22"/>
          <w:lang w:val="en-AU"/>
        </w:rPr>
        <w:t xml:space="preserve"> support effective governance and continuous improvement through operational data, stakeholder engagement and compliance with health, safety, child safety and risk management frameworks.</w:t>
      </w:r>
    </w:p>
    <w:p w14:paraId="62AB274E" w14:textId="4335B224" w:rsidR="00961DC0" w:rsidRPr="00775B85" w:rsidRDefault="00F661D0" w:rsidP="00961DC0">
      <w:pPr>
        <w:numPr>
          <w:ilvl w:val="0"/>
          <w:numId w:val="31"/>
        </w:numPr>
        <w:rPr>
          <w:rFonts w:ascii="Calibri" w:eastAsia="Times New Roman" w:hAnsi="Calibri" w:cs="Calibri"/>
          <w:sz w:val="22"/>
          <w:szCs w:val="22"/>
          <w:lang w:val="en-AU"/>
        </w:rPr>
      </w:pPr>
      <w:r>
        <w:rPr>
          <w:rFonts w:ascii="Calibri" w:eastAsia="Times New Roman" w:hAnsi="Calibri" w:cs="Calibri"/>
          <w:sz w:val="22"/>
          <w:szCs w:val="22"/>
        </w:rPr>
        <w:t>M</w:t>
      </w:r>
      <w:r w:rsidR="00961DC0" w:rsidRPr="00775B85">
        <w:rPr>
          <w:rFonts w:ascii="Calibri" w:eastAsia="Times New Roman" w:hAnsi="Calibri" w:cs="Calibri"/>
          <w:sz w:val="22"/>
          <w:szCs w:val="22"/>
        </w:rPr>
        <w:t>anage</w:t>
      </w:r>
      <w:r>
        <w:rPr>
          <w:rFonts w:ascii="Calibri" w:eastAsia="Times New Roman" w:hAnsi="Calibri" w:cs="Calibri"/>
          <w:sz w:val="22"/>
          <w:szCs w:val="22"/>
        </w:rPr>
        <w:t>, motivate and develop</w:t>
      </w:r>
      <w:r w:rsidR="00961DC0" w:rsidRPr="00775B85">
        <w:rPr>
          <w:rFonts w:ascii="Calibri" w:eastAsia="Times New Roman" w:hAnsi="Calibri" w:cs="Calibri"/>
          <w:sz w:val="22"/>
          <w:szCs w:val="22"/>
        </w:rPr>
        <w:t xml:space="preserve"> the Unit staff, including communicating expectations, monitoring performance, providing feedback and fostering a positive and team-oriented work environment.</w:t>
      </w:r>
    </w:p>
    <w:p w14:paraId="5B0FCCDA" w14:textId="77777777" w:rsidR="00961DC0" w:rsidRPr="00775B85" w:rsidRDefault="00961DC0" w:rsidP="00961DC0">
      <w:pPr>
        <w:numPr>
          <w:ilvl w:val="0"/>
          <w:numId w:val="31"/>
        </w:numPr>
        <w:rPr>
          <w:rFonts w:ascii="Calibri" w:eastAsia="Times New Roman" w:hAnsi="Calibri" w:cs="Calibri"/>
          <w:sz w:val="22"/>
          <w:szCs w:val="22"/>
        </w:rPr>
      </w:pPr>
      <w:r w:rsidRPr="00775B85">
        <w:rPr>
          <w:rFonts w:ascii="Calibri" w:eastAsia="Times New Roman" w:hAnsi="Calibri" w:cs="Calibri"/>
          <w:sz w:val="22"/>
          <w:szCs w:val="22"/>
        </w:rPr>
        <w:t>Lead by example and inspire and motivate staff to live the organisational values, strive for excellence and efficiency in service delivery and embrace continuous improvement.</w:t>
      </w:r>
    </w:p>
    <w:p w14:paraId="0832A828" w14:textId="63C19647" w:rsidR="00961DC0" w:rsidRPr="00775B85" w:rsidRDefault="00961DC0" w:rsidP="00961DC0">
      <w:pPr>
        <w:numPr>
          <w:ilvl w:val="0"/>
          <w:numId w:val="31"/>
        </w:numPr>
        <w:rPr>
          <w:rFonts w:ascii="Calibri" w:eastAsia="Times New Roman" w:hAnsi="Calibri" w:cs="Calibri"/>
          <w:sz w:val="22"/>
          <w:szCs w:val="22"/>
        </w:rPr>
      </w:pPr>
      <w:r w:rsidRPr="00775B85">
        <w:rPr>
          <w:rFonts w:ascii="Calibri" w:eastAsia="Times New Roman" w:hAnsi="Calibri" w:cs="Calibri"/>
          <w:sz w:val="22"/>
          <w:szCs w:val="22"/>
        </w:rPr>
        <w:t>Address and resolve potential workplace issues in a timely and constructive manner. * </w:t>
      </w:r>
    </w:p>
    <w:p w14:paraId="1A69BBA8" w14:textId="77777777" w:rsidR="00961DC0" w:rsidRPr="00775B85" w:rsidRDefault="00961DC0" w:rsidP="00961DC0">
      <w:pPr>
        <w:numPr>
          <w:ilvl w:val="0"/>
          <w:numId w:val="31"/>
        </w:numPr>
        <w:rPr>
          <w:rFonts w:ascii="Calibri" w:eastAsia="Times New Roman" w:hAnsi="Calibri" w:cs="Calibri"/>
          <w:sz w:val="22"/>
          <w:szCs w:val="22"/>
        </w:rPr>
      </w:pPr>
      <w:r w:rsidRPr="00775B85">
        <w:rPr>
          <w:rFonts w:ascii="Calibri" w:eastAsia="Times New Roman" w:hAnsi="Calibri" w:cs="Calibri"/>
          <w:sz w:val="22"/>
          <w:szCs w:val="22"/>
        </w:rPr>
        <w:t xml:space="preserve">Identify training needs, provide coaching, support team member development and lead and support staff through change. </w:t>
      </w:r>
    </w:p>
    <w:p w14:paraId="66D7C901" w14:textId="6D6CF7EE" w:rsidR="00961DC0" w:rsidRPr="00775B85" w:rsidRDefault="00961DC0" w:rsidP="00961DC0">
      <w:pPr>
        <w:numPr>
          <w:ilvl w:val="0"/>
          <w:numId w:val="31"/>
        </w:numPr>
        <w:rPr>
          <w:rFonts w:ascii="Calibri" w:eastAsia="Times New Roman" w:hAnsi="Calibri" w:cs="Calibri"/>
          <w:sz w:val="22"/>
          <w:szCs w:val="22"/>
        </w:rPr>
      </w:pPr>
      <w:r w:rsidRPr="00775B85">
        <w:rPr>
          <w:rFonts w:ascii="Calibri" w:eastAsia="Times New Roman" w:hAnsi="Calibri" w:cs="Calibri"/>
          <w:sz w:val="22"/>
          <w:szCs w:val="22"/>
        </w:rPr>
        <w:lastRenderedPageBreak/>
        <w:t>Develop and maintain positive relationships with key internal and external stakeholders and contribute to a culture of proactive, inclusive and respectful communications.</w:t>
      </w:r>
    </w:p>
    <w:p w14:paraId="2A519930" w14:textId="286D7C89" w:rsidR="0068789F" w:rsidRPr="00775B85" w:rsidRDefault="0068789F" w:rsidP="0068789F">
      <w:pPr>
        <w:pStyle w:val="ListParagraph"/>
        <w:numPr>
          <w:ilvl w:val="0"/>
          <w:numId w:val="31"/>
        </w:numPr>
        <w:spacing w:line="240" w:lineRule="atLeast"/>
        <w:rPr>
          <w:rFonts w:ascii="Calibri" w:hAnsi="Calibri" w:cs="Calibri"/>
          <w:snapToGrid w:val="0"/>
          <w:sz w:val="22"/>
          <w:szCs w:val="22"/>
          <w:u w:val="single"/>
        </w:rPr>
      </w:pPr>
      <w:r w:rsidRPr="00775B85">
        <w:rPr>
          <w:rFonts w:ascii="Calibri" w:hAnsi="Calibri" w:cs="Calibri"/>
          <w:noProof/>
          <w:lang w:val="en-AU" w:eastAsia="en-AU"/>
        </w:rPr>
        <mc:AlternateContent>
          <mc:Choice Requires="wps">
            <w:drawing>
              <wp:anchor distT="0" distB="0" distL="114300" distR="114300" simplePos="0" relativeHeight="251659264" behindDoc="0" locked="0" layoutInCell="1" allowOverlap="1" wp14:anchorId="79CF6A69" wp14:editId="0B4F6C6A">
                <wp:simplePos x="0" y="0"/>
                <wp:positionH relativeFrom="column">
                  <wp:posOffset>-4343400</wp:posOffset>
                </wp:positionH>
                <wp:positionV relativeFrom="paragraph">
                  <wp:posOffset>914400</wp:posOffset>
                </wp:positionV>
                <wp:extent cx="2181225" cy="7600950"/>
                <wp:effectExtent l="0" t="0" r="0" b="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7600950"/>
                        </a:xfrm>
                        <a:prstGeom prst="roundRect">
                          <a:avLst>
                            <a:gd name="adj" fmla="val 16667"/>
                          </a:avLst>
                        </a:prstGeom>
                        <a:solidFill>
                          <a:srgbClr val="0099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F73315" id="AutoShape 27" o:spid="_x0000_s1026" style="position:absolute;margin-left:-342pt;margin-top:1in;width:171.75pt;height:5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yUBgIAAOcDAAAOAAAAZHJzL2Uyb0RvYy54bWysU9uOEzEMfUfiH6K807mol+2o09Wqq0VI&#10;y0UsfECaZC6QiYOTdlq+Hie9UMEbYh6iOLaPj489q/vDYNheo+/B1ryY5JxpK0H1tq351y9Pb+44&#10;80FYJQxYXfOj9vx+/frVanSVLqEDozQyArG+Gl3NuxBclWVednoQfgJOW3I2gIMIZGKbKRQjoQ8m&#10;K/N8no2AyiFI7T29Pp6cfJ3wm0bL8LFpvA7M1Jy4hXRiOrfxzNYrUbUoXNfLMw3xDywG0VsqeoV6&#10;FEGwHfZ/QQ29RPDQhImEIYOm6aVOPVA3Rf5HNy+dcDr1QuJ4d5XJ/z9Y+WH/4j5hpO7dM8jvnlnY&#10;dMK2+gERxk4LReWKKFQ2Ol9dE6LhKZVtx/egaLRiFyBpcGhwiIDUHTskqY9XqfUhMEmPZXFXlOWM&#10;M0m+xTzPl7M0jExUl3SHPrzVMLB4qTnCzqrPNNBUQ+yffUiCK2bFEMurb5w1g6Hx7YVhxXw+XyTW&#10;ojoHE/YFM/ULpldPvTHJwHa7McgolbjmS/rOyf42zNgYbCGmRUVEFV+SMFGLuHa+2oI6ki4Ip22j&#10;v4MuHeBPzkbatJr7HzuBmjPzzpK2y2I6jauZjOlsUZKBt57trUdYSVA1D5ydrptwWuedw77tqFKR&#10;BLLwQPNo+nAZ3InVmSxtU2J/3vy4rrd2ivr9f65/AQAA//8DAFBLAwQUAAYACAAAACEA9YCeCOQA&#10;AAAOAQAADwAAAGRycy9kb3ducmV2LnhtbEyPQU/DMAyF70j8h8hIXFCXlJWplKYTQmw7TBwYaFyz&#10;1rTVGqdqsrX8e7wT3Gy/p+fv5cvJduKMg28daYhnCgRS6aqWag2fH6soBeGDocp0jlDDD3pYFtdX&#10;uckqN9I7nnehFhxCPjMamhD6TEpfNmiNn7keibVvN1gTeB1qWQ1m5HDbyXulFtKalvhDY3p8abA8&#10;7k5WQxrfrV/3tFrT/jg+bt/cpo43X1rf3kzPTyACTuHPDBd8RoeCmQ7uRJUXnYZokSZcJrCSXAa2&#10;RPNEPYA48GmexApkkcv/NYpfAAAA//8DAFBLAQItABQABgAIAAAAIQC2gziS/gAAAOEBAAATAAAA&#10;AAAAAAAAAAAAAAAAAABbQ29udGVudF9UeXBlc10ueG1sUEsBAi0AFAAGAAgAAAAhADj9If/WAAAA&#10;lAEAAAsAAAAAAAAAAAAAAAAALwEAAF9yZWxzLy5yZWxzUEsBAi0AFAAGAAgAAAAhABfLHJQGAgAA&#10;5wMAAA4AAAAAAAAAAAAAAAAALgIAAGRycy9lMm9Eb2MueG1sUEsBAi0AFAAGAAgAAAAhAPWAngjk&#10;AAAADgEAAA8AAAAAAAAAAAAAAAAAYAQAAGRycy9kb3ducmV2LnhtbFBLBQYAAAAABAAEAPMAAABx&#10;BQAAAAA=&#10;" fillcolor="#099" stroked="f"/>
            </w:pict>
          </mc:Fallback>
        </mc:AlternateContent>
      </w:r>
      <w:r w:rsidRPr="00775B85">
        <w:rPr>
          <w:rFonts w:ascii="Calibri" w:hAnsi="Calibri" w:cs="Calibri"/>
          <w:sz w:val="22"/>
          <w:szCs w:val="22"/>
        </w:rPr>
        <w:t>Carry out other duties commensurate with skills and abilities as deemed reasonable and appropriate to the role as directed.</w:t>
      </w:r>
    </w:p>
    <w:p w14:paraId="245F15C2" w14:textId="77777777" w:rsidR="00A1153C" w:rsidRDefault="00A1153C" w:rsidP="00A1153C">
      <w:pPr>
        <w:spacing w:line="240" w:lineRule="atLeast"/>
        <w:rPr>
          <w:rFonts w:ascii="Calibri" w:hAnsi="Calibri" w:cs="Calibri"/>
          <w:snapToGrid w:val="0"/>
          <w:color w:val="00B0F0"/>
          <w:sz w:val="22"/>
          <w:szCs w:val="22"/>
        </w:rPr>
      </w:pPr>
    </w:p>
    <w:sdt>
      <w:sdtPr>
        <w:rPr>
          <w:highlight w:val="yellow"/>
        </w:rPr>
        <w:id w:val="-1647496829"/>
        <w:placeholder>
          <w:docPart w:val="6CCEE529868F437CA65404B2D0961FCE"/>
        </w:placeholder>
      </w:sdtPr>
      <w:sdtEndPr>
        <w:rPr>
          <w:highlight w:val="none"/>
        </w:rPr>
      </w:sdtEndPr>
      <w:sdtContent>
        <w:p w14:paraId="668FF8DA" w14:textId="4B71F4FA" w:rsidR="00A1153C" w:rsidRPr="00E960D5" w:rsidRDefault="00A1153C" w:rsidP="00A1153C">
          <w:pPr>
            <w:pBdr>
              <w:bottom w:val="single" w:sz="4" w:space="1" w:color="auto"/>
            </w:pBdr>
          </w:pPr>
          <w:r w:rsidRPr="00E960D5">
            <w:rPr>
              <w:rFonts w:ascii="Calibri" w:hAnsi="Calibri" w:cs="Arial"/>
              <w:sz w:val="28"/>
              <w:szCs w:val="28"/>
            </w:rPr>
            <w:t>Risk Management</w:t>
          </w:r>
        </w:p>
      </w:sdtContent>
    </w:sdt>
    <w:p w14:paraId="464AE309" w14:textId="77777777" w:rsidR="00E960D5" w:rsidRDefault="00E960D5" w:rsidP="00E960D5">
      <w:pPr>
        <w:tabs>
          <w:tab w:val="left" w:pos="709"/>
        </w:tabs>
        <w:spacing w:line="240" w:lineRule="atLeast"/>
        <w:ind w:left="567" w:hanging="141"/>
        <w:rPr>
          <w:rFonts w:ascii="Calibri" w:hAnsi="Calibri" w:cs="Calibri"/>
          <w:snapToGrid w:val="0"/>
          <w:color w:val="00B0F0"/>
          <w:sz w:val="22"/>
          <w:szCs w:val="22"/>
        </w:rPr>
      </w:pPr>
    </w:p>
    <w:p w14:paraId="7C3713D2" w14:textId="2EB147F3" w:rsidR="00A1153C" w:rsidRPr="00775B85" w:rsidRDefault="00E960D5" w:rsidP="00E960D5">
      <w:pPr>
        <w:tabs>
          <w:tab w:val="left" w:pos="709"/>
        </w:tabs>
        <w:spacing w:line="240" w:lineRule="atLeast"/>
        <w:rPr>
          <w:rFonts w:ascii="Calibri" w:hAnsi="Calibri" w:cs="Calibri"/>
          <w:sz w:val="22"/>
          <w:szCs w:val="22"/>
        </w:rPr>
      </w:pPr>
      <w:r w:rsidRPr="00775B85">
        <w:rPr>
          <w:rFonts w:ascii="Calibri" w:hAnsi="Calibri" w:cs="Calibri"/>
          <w:sz w:val="22"/>
          <w:szCs w:val="22"/>
        </w:rPr>
        <w:t>Accountable for the implementation and maintenance of sound risk management within the areas of responsibility and in accordance Wyndham’s Risk Management Policy. Create an environment where managing risk is accepted as the personal responsibility of each employee.</w:t>
      </w:r>
    </w:p>
    <w:p w14:paraId="3F028FBA" w14:textId="57EC7216" w:rsidR="00A1153C" w:rsidRPr="00A1153C" w:rsidRDefault="00A1153C" w:rsidP="00A1153C">
      <w:pPr>
        <w:spacing w:line="240" w:lineRule="atLeast"/>
        <w:rPr>
          <w:rFonts w:ascii="Calibri" w:hAnsi="Calibri" w:cs="Calibri"/>
          <w:snapToGrid w:val="0"/>
          <w:color w:val="00B0F0"/>
          <w:sz w:val="22"/>
          <w:szCs w:val="22"/>
          <w:highlight w:val="yellow"/>
        </w:rPr>
      </w:pPr>
    </w:p>
    <w:p w14:paraId="06E76B74" w14:textId="7711EFD1" w:rsidR="00E960D5" w:rsidRPr="00E960D5" w:rsidRDefault="00000000" w:rsidP="00E960D5">
      <w:pPr>
        <w:pBdr>
          <w:bottom w:val="single" w:sz="4" w:space="1" w:color="auto"/>
        </w:pBdr>
      </w:pPr>
      <w:sdt>
        <w:sdtPr>
          <w:rPr>
            <w:highlight w:val="yellow"/>
          </w:rPr>
          <w:id w:val="-624772973"/>
          <w:placeholder>
            <w:docPart w:val="F18863351ED74ECFA0C0ACF7F4B360F9"/>
          </w:placeholder>
        </w:sdtPr>
        <w:sdtEndPr>
          <w:rPr>
            <w:highlight w:val="none"/>
          </w:rPr>
        </w:sdtEndPr>
        <w:sdtContent>
          <w:r w:rsidR="00A1153C" w:rsidRPr="00E960D5">
            <w:rPr>
              <w:rFonts w:ascii="Calibri" w:hAnsi="Calibri" w:cs="Arial"/>
              <w:sz w:val="28"/>
              <w:szCs w:val="28"/>
            </w:rPr>
            <w:t>Occupation</w:t>
          </w:r>
          <w:r w:rsidR="00E960D5" w:rsidRPr="00E960D5">
            <w:rPr>
              <w:rFonts w:ascii="Calibri" w:hAnsi="Calibri" w:cs="Arial"/>
              <w:sz w:val="28"/>
              <w:szCs w:val="28"/>
            </w:rPr>
            <w:t>al</w:t>
          </w:r>
          <w:r w:rsidR="00A1153C" w:rsidRPr="00E960D5">
            <w:rPr>
              <w:rFonts w:ascii="Calibri" w:hAnsi="Calibri" w:cs="Arial"/>
              <w:sz w:val="28"/>
              <w:szCs w:val="28"/>
            </w:rPr>
            <w:t xml:space="preserve"> Health &amp; Safety</w:t>
          </w:r>
        </w:sdtContent>
      </w:sdt>
    </w:p>
    <w:p w14:paraId="56DCDFB0" w14:textId="77777777" w:rsidR="00A1153C" w:rsidRPr="00E960D5" w:rsidRDefault="00A1153C" w:rsidP="00A1153C">
      <w:pPr>
        <w:rPr>
          <w:rFonts w:ascii="Calibri" w:hAnsi="Calibri" w:cs="Calibri"/>
          <w:b/>
          <w:bCs/>
          <w:snapToGrid w:val="0"/>
          <w:sz w:val="22"/>
          <w:szCs w:val="22"/>
          <w:lang w:val="en-AU"/>
        </w:rPr>
      </w:pPr>
    </w:p>
    <w:p w14:paraId="7ADEF25D" w14:textId="77777777" w:rsidR="009F735B" w:rsidRPr="00775B85" w:rsidRDefault="009F735B" w:rsidP="009F735B">
      <w:p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Prioritise satisfying the requirements of the organisational Health and Safety Policy, the Safety Management System and consistently demonstrate ‘Leading by Example’ to staff, contractors and visitors, consistent with a mature and effective safety culture. This includes but is not limited to supporting and monitoring the effect of targeted Health and Safety initiatives, sponsoring continuous improvement, and acknowledgment of good safety practice throughout their area of responsibility.</w:t>
      </w:r>
    </w:p>
    <w:p w14:paraId="5604C934" w14:textId="77777777" w:rsidR="009F735B" w:rsidRPr="009F735B" w:rsidRDefault="009F735B" w:rsidP="009F735B">
      <w:pPr>
        <w:spacing w:line="240" w:lineRule="atLeast"/>
        <w:rPr>
          <w:rFonts w:ascii="Calibri" w:hAnsi="Calibri" w:cs="Calibri"/>
          <w:snapToGrid w:val="0"/>
          <w:color w:val="00B0F0"/>
          <w:sz w:val="22"/>
          <w:szCs w:val="22"/>
          <w:lang w:val="en-AU"/>
        </w:rPr>
      </w:pPr>
    </w:p>
    <w:p w14:paraId="69E5C824" w14:textId="1EEDE5B6" w:rsidR="009F735B" w:rsidRPr="00775B85" w:rsidRDefault="009F735B" w:rsidP="009F735B">
      <w:p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These responsibilities include (but</w:t>
      </w:r>
      <w:r w:rsidR="008F357D" w:rsidRPr="00775B85">
        <w:rPr>
          <w:rFonts w:ascii="Calibri" w:hAnsi="Calibri" w:cs="Calibri"/>
          <w:snapToGrid w:val="0"/>
          <w:sz w:val="22"/>
          <w:szCs w:val="22"/>
          <w:lang w:val="en-AU"/>
        </w:rPr>
        <w:t xml:space="preserve"> are</w:t>
      </w:r>
      <w:r w:rsidRPr="00775B85">
        <w:rPr>
          <w:rFonts w:ascii="Calibri" w:hAnsi="Calibri" w:cs="Calibri"/>
          <w:snapToGrid w:val="0"/>
          <w:sz w:val="22"/>
          <w:szCs w:val="22"/>
          <w:lang w:val="en-AU"/>
        </w:rPr>
        <w:t xml:space="preserve"> not</w:t>
      </w:r>
      <w:r w:rsidR="008F357D" w:rsidRPr="00775B85">
        <w:rPr>
          <w:rFonts w:ascii="Calibri" w:hAnsi="Calibri" w:cs="Calibri"/>
          <w:snapToGrid w:val="0"/>
          <w:sz w:val="22"/>
          <w:szCs w:val="22"/>
          <w:lang w:val="en-AU"/>
        </w:rPr>
        <w:t xml:space="preserve"> </w:t>
      </w:r>
      <w:r w:rsidRPr="00775B85">
        <w:rPr>
          <w:rFonts w:ascii="Calibri" w:hAnsi="Calibri" w:cs="Calibri"/>
          <w:snapToGrid w:val="0"/>
          <w:sz w:val="22"/>
          <w:szCs w:val="22"/>
          <w:lang w:val="en-AU"/>
        </w:rPr>
        <w:t>restricted to):</w:t>
      </w:r>
    </w:p>
    <w:p w14:paraId="2CAB6248" w14:textId="3871ED03"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H</w:t>
      </w:r>
      <w:r w:rsidR="009F735B" w:rsidRPr="00775B85">
        <w:rPr>
          <w:rFonts w:ascii="Calibri" w:hAnsi="Calibri" w:cs="Calibri"/>
          <w:snapToGrid w:val="0"/>
          <w:sz w:val="22"/>
          <w:szCs w:val="22"/>
          <w:lang w:val="en-AU"/>
        </w:rPr>
        <w:t>olding staff in supervisory or team leadership roles accountable for proactively managing Health and Safety matters within their areas</w:t>
      </w:r>
      <w:r w:rsidRPr="00775B85">
        <w:rPr>
          <w:rFonts w:ascii="Calibri" w:hAnsi="Calibri" w:cs="Calibri"/>
          <w:snapToGrid w:val="0"/>
          <w:sz w:val="22"/>
          <w:szCs w:val="22"/>
          <w:lang w:val="en-AU"/>
        </w:rPr>
        <w:t>.</w:t>
      </w:r>
    </w:p>
    <w:p w14:paraId="1719F265" w14:textId="26DEE279"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P</w:t>
      </w:r>
      <w:r w:rsidR="009F735B" w:rsidRPr="00775B85">
        <w:rPr>
          <w:rFonts w:ascii="Calibri" w:hAnsi="Calibri" w:cs="Calibri"/>
          <w:snapToGrid w:val="0"/>
          <w:sz w:val="22"/>
          <w:szCs w:val="22"/>
          <w:lang w:val="en-AU"/>
        </w:rPr>
        <w:t>articipation and contribution to important Health and Safety meetings and organised events which promote Health, Safety and Wellbeing</w:t>
      </w:r>
      <w:r w:rsidRPr="00775B85">
        <w:rPr>
          <w:rFonts w:ascii="Calibri" w:hAnsi="Calibri" w:cs="Calibri"/>
          <w:snapToGrid w:val="0"/>
          <w:sz w:val="22"/>
          <w:szCs w:val="22"/>
          <w:lang w:val="en-AU"/>
        </w:rPr>
        <w:t>.</w:t>
      </w:r>
    </w:p>
    <w:p w14:paraId="6F983C4F" w14:textId="30BD781F"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E</w:t>
      </w:r>
      <w:r w:rsidR="009F735B" w:rsidRPr="00775B85">
        <w:rPr>
          <w:rFonts w:ascii="Calibri" w:hAnsi="Calibri" w:cs="Calibri"/>
          <w:snapToGrid w:val="0"/>
          <w:sz w:val="22"/>
          <w:szCs w:val="22"/>
          <w:lang w:val="en-AU"/>
        </w:rPr>
        <w:t>nsuring injury management and return to work processes are adhered to</w:t>
      </w:r>
      <w:r w:rsidRPr="00775B85">
        <w:rPr>
          <w:rFonts w:ascii="Calibri" w:hAnsi="Calibri" w:cs="Calibri"/>
          <w:snapToGrid w:val="0"/>
          <w:sz w:val="22"/>
          <w:szCs w:val="22"/>
          <w:lang w:val="en-AU"/>
        </w:rPr>
        <w:t>.</w:t>
      </w:r>
    </w:p>
    <w:p w14:paraId="65207F76" w14:textId="2E0A9F72"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P</w:t>
      </w:r>
      <w:r w:rsidR="009F735B" w:rsidRPr="00775B85">
        <w:rPr>
          <w:rFonts w:ascii="Calibri" w:hAnsi="Calibri" w:cs="Calibri"/>
          <w:snapToGrid w:val="0"/>
          <w:sz w:val="22"/>
          <w:szCs w:val="22"/>
          <w:lang w:val="en-AU"/>
        </w:rPr>
        <w:t>articipation (where requested) in safety toolbox talks, incident investigations and role specific training</w:t>
      </w:r>
      <w:r w:rsidRPr="00775B85">
        <w:rPr>
          <w:rFonts w:ascii="Calibri" w:hAnsi="Calibri" w:cs="Calibri"/>
          <w:snapToGrid w:val="0"/>
          <w:sz w:val="22"/>
          <w:szCs w:val="22"/>
          <w:lang w:val="en-AU"/>
        </w:rPr>
        <w:t>.</w:t>
      </w:r>
    </w:p>
    <w:p w14:paraId="27A3F7A7" w14:textId="6893A570"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U</w:t>
      </w:r>
      <w:r w:rsidR="009F735B" w:rsidRPr="00775B85">
        <w:rPr>
          <w:rFonts w:ascii="Calibri" w:hAnsi="Calibri" w:cs="Calibri"/>
          <w:snapToGrid w:val="0"/>
          <w:sz w:val="22"/>
          <w:szCs w:val="22"/>
          <w:lang w:val="en-AU"/>
        </w:rPr>
        <w:t>nderstanding, sharing and seeking to improve on Health and Safety KPIs</w:t>
      </w:r>
      <w:r w:rsidRPr="00775B85">
        <w:rPr>
          <w:rFonts w:ascii="Calibri" w:hAnsi="Calibri" w:cs="Calibri"/>
          <w:snapToGrid w:val="0"/>
          <w:sz w:val="22"/>
          <w:szCs w:val="22"/>
          <w:lang w:val="en-AU"/>
        </w:rPr>
        <w:t>.</w:t>
      </w:r>
    </w:p>
    <w:p w14:paraId="387B7369" w14:textId="07EBEC34" w:rsidR="009F735B" w:rsidRPr="00775B85" w:rsidRDefault="00012680" w:rsidP="009F735B">
      <w:pPr>
        <w:pStyle w:val="ListParagraph"/>
        <w:numPr>
          <w:ilvl w:val="0"/>
          <w:numId w:val="31"/>
        </w:numPr>
        <w:spacing w:line="240" w:lineRule="atLeast"/>
        <w:rPr>
          <w:rFonts w:ascii="Calibri" w:hAnsi="Calibri" w:cs="Calibri"/>
          <w:snapToGrid w:val="0"/>
          <w:sz w:val="22"/>
          <w:szCs w:val="22"/>
          <w:lang w:val="en-AU"/>
        </w:rPr>
      </w:pPr>
      <w:r w:rsidRPr="00775B85">
        <w:rPr>
          <w:rFonts w:ascii="Calibri" w:hAnsi="Calibri" w:cs="Calibri"/>
          <w:snapToGrid w:val="0"/>
          <w:sz w:val="22"/>
          <w:szCs w:val="22"/>
          <w:lang w:val="en-AU"/>
        </w:rPr>
        <w:t>E</w:t>
      </w:r>
      <w:r w:rsidR="009F735B" w:rsidRPr="00775B85">
        <w:rPr>
          <w:rFonts w:ascii="Calibri" w:hAnsi="Calibri" w:cs="Calibri"/>
          <w:snapToGrid w:val="0"/>
          <w:sz w:val="22"/>
          <w:szCs w:val="22"/>
          <w:lang w:val="en-AU"/>
        </w:rPr>
        <w:t>stablishing effective and regular engagement with Health and Safes Representatives whose Designated Work Group (DWG) intersects with functional accountability</w:t>
      </w:r>
      <w:r w:rsidRPr="00775B85">
        <w:rPr>
          <w:rFonts w:ascii="Calibri" w:hAnsi="Calibri" w:cs="Calibri"/>
          <w:snapToGrid w:val="0"/>
          <w:sz w:val="22"/>
          <w:szCs w:val="22"/>
          <w:lang w:val="en-AU"/>
        </w:rPr>
        <w:t>.</w:t>
      </w:r>
    </w:p>
    <w:p w14:paraId="5B1519AB" w14:textId="77777777" w:rsidR="00A1153C" w:rsidRPr="00E960D5" w:rsidRDefault="00A1153C" w:rsidP="00A1153C">
      <w:pPr>
        <w:spacing w:line="240" w:lineRule="atLeast"/>
        <w:rPr>
          <w:rFonts w:ascii="Calibri" w:hAnsi="Calibri" w:cs="Calibri"/>
          <w:snapToGrid w:val="0"/>
          <w:color w:val="00B0F0"/>
          <w:sz w:val="22"/>
          <w:szCs w:val="22"/>
        </w:rPr>
      </w:pPr>
    </w:p>
    <w:sdt>
      <w:sdtPr>
        <w:id w:val="527456227"/>
        <w:placeholder>
          <w:docPart w:val="DB216461AE7446748D9C1F440AC1890B"/>
        </w:placeholder>
      </w:sdtPr>
      <w:sdtContent>
        <w:p w14:paraId="76C81867" w14:textId="24DF5659" w:rsidR="00A1153C" w:rsidRPr="00E960D5" w:rsidRDefault="00A1153C" w:rsidP="00A1153C">
          <w:pPr>
            <w:pBdr>
              <w:bottom w:val="single" w:sz="4" w:space="1" w:color="auto"/>
            </w:pBdr>
          </w:pPr>
          <w:r w:rsidRPr="00E960D5">
            <w:rPr>
              <w:rFonts w:ascii="Calibri" w:hAnsi="Calibri" w:cs="Arial"/>
              <w:sz w:val="28"/>
              <w:szCs w:val="28"/>
            </w:rPr>
            <w:t>Child Safety</w:t>
          </w:r>
        </w:p>
      </w:sdtContent>
    </w:sdt>
    <w:p w14:paraId="3B871A35" w14:textId="77777777" w:rsidR="00DE7819" w:rsidRPr="00E960D5" w:rsidRDefault="00DE7819" w:rsidP="00DE7819">
      <w:pPr>
        <w:pStyle w:val="ListParagraph"/>
        <w:spacing w:line="240" w:lineRule="atLeast"/>
        <w:ind w:left="709"/>
        <w:rPr>
          <w:rFonts w:ascii="Calibri" w:hAnsi="Calibri" w:cs="Arial"/>
          <w:snapToGrid w:val="0"/>
          <w:color w:val="00B0F0"/>
          <w:sz w:val="22"/>
          <w:szCs w:val="22"/>
        </w:rPr>
      </w:pPr>
    </w:p>
    <w:p w14:paraId="03FADC7B" w14:textId="77777777" w:rsidR="009427C4" w:rsidRPr="00775B85" w:rsidRDefault="009427C4" w:rsidP="009427C4">
      <w:pPr>
        <w:spacing w:line="240" w:lineRule="atLeast"/>
        <w:rPr>
          <w:rFonts w:ascii="Calibri" w:hAnsi="Calibri" w:cs="Arial"/>
          <w:snapToGrid w:val="0"/>
          <w:sz w:val="22"/>
          <w:szCs w:val="22"/>
        </w:rPr>
      </w:pPr>
      <w:r w:rsidRPr="00775B85">
        <w:rPr>
          <w:rFonts w:ascii="Calibri" w:hAnsi="Calibri" w:cs="Arial"/>
          <w:snapToGrid w:val="0"/>
          <w:sz w:val="22"/>
          <w:szCs w:val="22"/>
        </w:rPr>
        <w:t>Wyndham City Council is committed to being a Child Safe organisation and has zero tolerance for child abuse. Employees must report any concerns relating to child safety to their supervisor. All allegations and safety concerns will be treated seriously in line with our policies and procedures to uphold our commitment. It is the responsibility of each employee to familiarise themselves with the Child Safety and Wellbeing Code of Conduct and the Child Safety, Wellbeing &amp; Reportable Conduct Policy. </w:t>
      </w:r>
    </w:p>
    <w:p w14:paraId="662FC615" w14:textId="77777777" w:rsidR="00A1153C" w:rsidRPr="00A1153C" w:rsidRDefault="00A1153C" w:rsidP="00A1153C">
      <w:pPr>
        <w:pStyle w:val="ListParagraph"/>
        <w:spacing w:line="240" w:lineRule="atLeast"/>
        <w:ind w:left="567"/>
        <w:rPr>
          <w:rFonts w:ascii="Calibri" w:hAnsi="Calibri" w:cs="Arial"/>
          <w:snapToGrid w:val="0"/>
          <w:color w:val="000000"/>
          <w:sz w:val="22"/>
          <w:szCs w:val="22"/>
        </w:rPr>
      </w:pPr>
    </w:p>
    <w:p w14:paraId="6584BBBD" w14:textId="77777777" w:rsidR="00DE7819" w:rsidRPr="00F940FD" w:rsidRDefault="00000000" w:rsidP="00DE7819">
      <w:pPr>
        <w:pBdr>
          <w:bottom w:val="single" w:sz="4" w:space="1" w:color="auto"/>
        </w:pBdr>
        <w:rPr>
          <w:rFonts w:ascii="Calibri" w:hAnsi="Calibri" w:cs="Arial"/>
          <w:sz w:val="28"/>
          <w:szCs w:val="28"/>
        </w:rPr>
      </w:pPr>
      <w:sdt>
        <w:sdtPr>
          <w:rPr>
            <w:rFonts w:ascii="Calibri" w:hAnsi="Calibri" w:cs="Arial"/>
            <w:sz w:val="28"/>
            <w:szCs w:val="28"/>
          </w:rPr>
          <w:id w:val="-2001185251"/>
          <w:placeholder>
            <w:docPart w:val="38CB7B3384A14EADB763D42420750549"/>
          </w:placeholder>
        </w:sdtPr>
        <w:sdtContent>
          <w:r w:rsidR="00DE7819" w:rsidRPr="00F940FD">
            <w:rPr>
              <w:rFonts w:ascii="Calibri" w:hAnsi="Calibri" w:cs="Arial"/>
              <w:sz w:val="28"/>
              <w:szCs w:val="28"/>
            </w:rPr>
            <w:t>Accountability and Extent of Authority</w:t>
          </w:r>
        </w:sdtContent>
      </w:sdt>
    </w:p>
    <w:p w14:paraId="30232ED5" w14:textId="77777777" w:rsidR="00DE7819" w:rsidRPr="00DC70B5" w:rsidRDefault="00DE7819" w:rsidP="00DE7819">
      <w:pPr>
        <w:spacing w:line="240" w:lineRule="atLeast"/>
        <w:ind w:left="567"/>
        <w:rPr>
          <w:rFonts w:ascii="Calibri" w:hAnsi="Calibri" w:cs="Arial"/>
          <w:snapToGrid w:val="0"/>
          <w:color w:val="000000"/>
          <w:sz w:val="22"/>
          <w:szCs w:val="22"/>
        </w:rPr>
      </w:pPr>
    </w:p>
    <w:p w14:paraId="50C86DCE" w14:textId="77777777" w:rsidR="00DE7819" w:rsidRPr="00775B85" w:rsidRDefault="00DE7819" w:rsidP="00DE7819">
      <w:pPr>
        <w:pStyle w:val="ListParagraph"/>
        <w:numPr>
          <w:ilvl w:val="0"/>
          <w:numId w:val="31"/>
        </w:numPr>
        <w:rPr>
          <w:rFonts w:ascii="Calibri" w:eastAsiaTheme="minorHAnsi" w:hAnsi="Calibri" w:cs="Calibri"/>
          <w:sz w:val="22"/>
          <w:szCs w:val="22"/>
          <w:lang w:val="en-AU"/>
        </w:rPr>
      </w:pPr>
      <w:r w:rsidRPr="00775B85">
        <w:rPr>
          <w:rFonts w:ascii="Calibri" w:hAnsi="Calibri" w:cs="Calibri"/>
          <w:sz w:val="22"/>
          <w:szCs w:val="22"/>
        </w:rPr>
        <w:t>The freedom to act is governed by policies, objectives and budgets with a regular reporting mechanism to ensure achievements of goals and objectives.</w:t>
      </w:r>
    </w:p>
    <w:p w14:paraId="34295C2A" w14:textId="7A1E75A1" w:rsidR="00DE7819" w:rsidRPr="00775B85" w:rsidRDefault="00DE7819" w:rsidP="00B15BCC">
      <w:pPr>
        <w:pStyle w:val="ListParagraph"/>
        <w:numPr>
          <w:ilvl w:val="0"/>
          <w:numId w:val="31"/>
        </w:numPr>
        <w:rPr>
          <w:rFonts w:ascii="Calibri" w:hAnsi="Calibri" w:cs="Calibri"/>
          <w:sz w:val="22"/>
          <w:szCs w:val="22"/>
        </w:rPr>
      </w:pPr>
      <w:r w:rsidRPr="00775B85">
        <w:rPr>
          <w:rFonts w:ascii="Calibri" w:hAnsi="Calibri" w:cs="Calibri"/>
          <w:sz w:val="22"/>
          <w:szCs w:val="22"/>
        </w:rPr>
        <w:t xml:space="preserve">Decisions and actions taken at this level may have a significant effect on the programs or projects being managed or on the public perception of the wider organisation. </w:t>
      </w:r>
    </w:p>
    <w:p w14:paraId="79780C8F" w14:textId="4836600F" w:rsidR="008459B2" w:rsidRPr="00775B85" w:rsidRDefault="00775B85" w:rsidP="008459B2">
      <w:pPr>
        <w:pStyle w:val="ListParagraph"/>
        <w:numPr>
          <w:ilvl w:val="0"/>
          <w:numId w:val="31"/>
        </w:numPr>
        <w:rPr>
          <w:rFonts w:ascii="Calibri" w:hAnsi="Calibri" w:cs="Calibri"/>
          <w:sz w:val="22"/>
          <w:szCs w:val="22"/>
        </w:rPr>
      </w:pPr>
      <w:r w:rsidRPr="00775B85">
        <w:rPr>
          <w:rFonts w:ascii="Calibri" w:hAnsi="Calibri" w:cs="Calibri"/>
          <w:sz w:val="22"/>
          <w:szCs w:val="22"/>
        </w:rPr>
        <w:t>Decisions made or a</w:t>
      </w:r>
      <w:r w:rsidR="008459B2" w:rsidRPr="00775B85">
        <w:rPr>
          <w:rFonts w:ascii="Calibri" w:hAnsi="Calibri" w:cs="Calibri"/>
          <w:sz w:val="22"/>
          <w:szCs w:val="22"/>
        </w:rPr>
        <w:t xml:space="preserve">dvice given to clients may have a substantial impact on individual clients or classes of clients. </w:t>
      </w:r>
    </w:p>
    <w:p w14:paraId="31C1996A" w14:textId="77777777" w:rsidR="00DE7819" w:rsidRDefault="00DE7819" w:rsidP="00DE7819">
      <w:pPr>
        <w:numPr>
          <w:ilvl w:val="0"/>
          <w:numId w:val="31"/>
        </w:numPr>
        <w:spacing w:line="240" w:lineRule="atLeast"/>
        <w:rPr>
          <w:rFonts w:ascii="Calibri" w:hAnsi="Calibri" w:cs="Calibri"/>
          <w:snapToGrid w:val="0"/>
          <w:sz w:val="22"/>
          <w:szCs w:val="22"/>
        </w:rPr>
      </w:pPr>
      <w:r w:rsidRPr="00775B85">
        <w:rPr>
          <w:rFonts w:ascii="Calibri" w:hAnsi="Calibri" w:cs="Calibri"/>
          <w:snapToGrid w:val="0"/>
          <w:sz w:val="22"/>
          <w:szCs w:val="22"/>
        </w:rPr>
        <w:t xml:space="preserve">Input into policy development within the area of expertise and/or management. </w:t>
      </w:r>
    </w:p>
    <w:p w14:paraId="0F2B3C68" w14:textId="208852CB" w:rsidR="009909DF" w:rsidRPr="009909DF" w:rsidRDefault="009909DF" w:rsidP="009909DF">
      <w:pPr>
        <w:numPr>
          <w:ilvl w:val="0"/>
          <w:numId w:val="31"/>
        </w:numPr>
        <w:spacing w:line="240" w:lineRule="atLeast"/>
        <w:rPr>
          <w:rFonts w:ascii="Calibri" w:hAnsi="Calibri" w:cs="Calibri"/>
          <w:sz w:val="22"/>
          <w:szCs w:val="22"/>
        </w:rPr>
      </w:pPr>
      <w:r w:rsidRPr="009909DF">
        <w:rPr>
          <w:rFonts w:ascii="Calibri" w:hAnsi="Calibri" w:cs="Calibri"/>
          <w:sz w:val="22"/>
          <w:szCs w:val="22"/>
        </w:rPr>
        <w:t xml:space="preserve">All work undertaken must comply with the </w:t>
      </w:r>
      <w:proofErr w:type="spellStart"/>
      <w:r w:rsidRPr="009909DF">
        <w:rPr>
          <w:rFonts w:ascii="Calibri" w:hAnsi="Calibri" w:cs="Calibri"/>
          <w:sz w:val="22"/>
          <w:szCs w:val="22"/>
        </w:rPr>
        <w:t>organisation’s</w:t>
      </w:r>
      <w:proofErr w:type="spellEnd"/>
      <w:r w:rsidRPr="009909DF">
        <w:rPr>
          <w:rFonts w:ascii="Calibri" w:hAnsi="Calibri" w:cs="Calibri"/>
          <w:sz w:val="22"/>
          <w:szCs w:val="22"/>
        </w:rPr>
        <w:t xml:space="preserve"> Continuous Improvement system processes and relationships. </w:t>
      </w:r>
    </w:p>
    <w:p w14:paraId="6B274F65" w14:textId="77777777" w:rsidR="00DE7819" w:rsidRPr="00DC70B5" w:rsidRDefault="00DE7819" w:rsidP="008459B2">
      <w:pPr>
        <w:spacing w:line="240" w:lineRule="atLeast"/>
        <w:rPr>
          <w:rFonts w:ascii="Calibri" w:hAnsi="Calibri" w:cs="Arial"/>
          <w:snapToGrid w:val="0"/>
          <w:color w:val="000000"/>
          <w:sz w:val="22"/>
          <w:szCs w:val="22"/>
        </w:rPr>
      </w:pPr>
    </w:p>
    <w:p w14:paraId="5E1DD85D" w14:textId="77777777" w:rsidR="00DE7819" w:rsidRPr="00F940FD" w:rsidRDefault="00000000" w:rsidP="00DE7819">
      <w:pPr>
        <w:pBdr>
          <w:bottom w:val="single" w:sz="4" w:space="1" w:color="auto"/>
        </w:pBdr>
        <w:rPr>
          <w:rFonts w:ascii="Calibri" w:hAnsi="Calibri" w:cs="Arial"/>
          <w:sz w:val="28"/>
          <w:szCs w:val="28"/>
        </w:rPr>
      </w:pPr>
      <w:sdt>
        <w:sdtPr>
          <w:rPr>
            <w:rFonts w:ascii="Calibri" w:hAnsi="Calibri" w:cs="Arial"/>
            <w:sz w:val="28"/>
            <w:szCs w:val="28"/>
          </w:rPr>
          <w:id w:val="269739730"/>
          <w:placeholder>
            <w:docPart w:val="38CB7B3384A14EADB763D42420750549"/>
          </w:placeholder>
        </w:sdtPr>
        <w:sdtContent>
          <w:r w:rsidR="00DE7819" w:rsidRPr="00F940FD">
            <w:rPr>
              <w:rFonts w:ascii="Calibri" w:hAnsi="Calibri" w:cs="Arial"/>
              <w:sz w:val="28"/>
              <w:szCs w:val="28"/>
            </w:rPr>
            <w:t>Judgement and Decision Making</w:t>
          </w:r>
        </w:sdtContent>
      </w:sdt>
    </w:p>
    <w:p w14:paraId="3A025F99" w14:textId="77777777" w:rsidR="00DE7819" w:rsidRPr="00775B85" w:rsidRDefault="00DE7819" w:rsidP="00DE7819">
      <w:pPr>
        <w:rPr>
          <w:rFonts w:ascii="Calibri" w:hAnsi="Calibri" w:cs="Arial"/>
          <w:b/>
          <w:sz w:val="22"/>
          <w:szCs w:val="22"/>
        </w:rPr>
      </w:pPr>
    </w:p>
    <w:p w14:paraId="4998F259" w14:textId="07E3156F" w:rsidR="009F735B" w:rsidRPr="00775B85" w:rsidRDefault="00A26B4D" w:rsidP="009F735B">
      <w:pPr>
        <w:numPr>
          <w:ilvl w:val="0"/>
          <w:numId w:val="45"/>
        </w:numPr>
        <w:spacing w:line="240" w:lineRule="atLeast"/>
        <w:rPr>
          <w:rFonts w:ascii="Calibri" w:hAnsi="Calibri" w:cs="Calibri"/>
          <w:snapToGrid w:val="0"/>
          <w:sz w:val="22"/>
          <w:szCs w:val="22"/>
        </w:rPr>
      </w:pPr>
      <w:r>
        <w:rPr>
          <w:rFonts w:ascii="Calibri" w:hAnsi="Calibri" w:cs="Calibri"/>
          <w:snapToGrid w:val="0"/>
          <w:sz w:val="22"/>
          <w:szCs w:val="22"/>
        </w:rPr>
        <w:t>This position is essentially problem solving in nature</w:t>
      </w:r>
      <w:r w:rsidR="009F735B" w:rsidRPr="00775B85">
        <w:rPr>
          <w:rFonts w:ascii="Calibri" w:hAnsi="Calibri" w:cs="Calibri"/>
          <w:snapToGrid w:val="0"/>
          <w:sz w:val="22"/>
          <w:szCs w:val="22"/>
        </w:rPr>
        <w:t xml:space="preserve">. </w:t>
      </w:r>
    </w:p>
    <w:p w14:paraId="0B96154E" w14:textId="03D2C4A8" w:rsidR="009F735B" w:rsidRPr="00775B85" w:rsidRDefault="00A26B4D" w:rsidP="009F735B">
      <w:pPr>
        <w:numPr>
          <w:ilvl w:val="0"/>
          <w:numId w:val="45"/>
        </w:numPr>
        <w:spacing w:line="240" w:lineRule="atLeast"/>
        <w:rPr>
          <w:rFonts w:ascii="Calibri" w:hAnsi="Calibri" w:cs="Calibri"/>
          <w:snapToGrid w:val="0"/>
          <w:sz w:val="22"/>
          <w:szCs w:val="22"/>
        </w:rPr>
      </w:pPr>
      <w:r>
        <w:rPr>
          <w:rFonts w:ascii="Calibri" w:hAnsi="Calibri" w:cs="Calibri"/>
          <w:snapToGrid w:val="0"/>
          <w:sz w:val="22"/>
          <w:szCs w:val="22"/>
        </w:rPr>
        <w:t xml:space="preserve">The nature of the work is specialised with methods, procedures and processes generally developed from theory or precedent. </w:t>
      </w:r>
    </w:p>
    <w:p w14:paraId="17BC0411" w14:textId="0FBC7AD8" w:rsidR="009F735B" w:rsidRPr="00775B85" w:rsidRDefault="00D32815" w:rsidP="009F735B">
      <w:pPr>
        <w:numPr>
          <w:ilvl w:val="0"/>
          <w:numId w:val="45"/>
        </w:numPr>
        <w:spacing w:line="240" w:lineRule="atLeast"/>
        <w:rPr>
          <w:rFonts w:ascii="Calibri" w:hAnsi="Calibri" w:cs="Calibri"/>
          <w:snapToGrid w:val="0"/>
          <w:sz w:val="22"/>
          <w:szCs w:val="22"/>
        </w:rPr>
      </w:pPr>
      <w:r>
        <w:rPr>
          <w:rFonts w:ascii="Calibri" w:hAnsi="Calibri" w:cs="Calibri"/>
          <w:snapToGrid w:val="0"/>
          <w:sz w:val="22"/>
          <w:szCs w:val="22"/>
        </w:rPr>
        <w:t>The problem solving process comes from the application of these established techniques to new situations and the need to recognise when these established techniques are not appropriate.</w:t>
      </w:r>
    </w:p>
    <w:p w14:paraId="2071C148" w14:textId="77777777" w:rsidR="009F735B" w:rsidRDefault="009F735B" w:rsidP="009F735B">
      <w:pPr>
        <w:numPr>
          <w:ilvl w:val="0"/>
          <w:numId w:val="45"/>
        </w:numPr>
        <w:spacing w:line="240" w:lineRule="atLeast"/>
        <w:rPr>
          <w:rFonts w:ascii="Calibri" w:hAnsi="Calibri" w:cs="Calibri"/>
          <w:snapToGrid w:val="0"/>
          <w:sz w:val="22"/>
          <w:szCs w:val="22"/>
        </w:rPr>
      </w:pPr>
      <w:r w:rsidRPr="00775B85">
        <w:rPr>
          <w:rFonts w:ascii="Calibri" w:hAnsi="Calibri" w:cs="Calibri"/>
          <w:snapToGrid w:val="0"/>
          <w:sz w:val="22"/>
          <w:szCs w:val="22"/>
        </w:rPr>
        <w:t xml:space="preserve">Guidance is not always available within the organisation. </w:t>
      </w:r>
    </w:p>
    <w:p w14:paraId="32EA63AA" w14:textId="5FF436E2" w:rsidR="00D32815" w:rsidRPr="00775B85" w:rsidRDefault="00D32815" w:rsidP="009F735B">
      <w:pPr>
        <w:numPr>
          <w:ilvl w:val="0"/>
          <w:numId w:val="45"/>
        </w:numPr>
        <w:spacing w:line="240" w:lineRule="atLeast"/>
        <w:rPr>
          <w:rFonts w:ascii="Calibri" w:hAnsi="Calibri" w:cs="Calibri"/>
          <w:snapToGrid w:val="0"/>
          <w:sz w:val="22"/>
          <w:szCs w:val="22"/>
        </w:rPr>
      </w:pPr>
      <w:r>
        <w:rPr>
          <w:rFonts w:ascii="Calibri" w:hAnsi="Calibri" w:cs="Calibri"/>
          <w:snapToGrid w:val="0"/>
          <w:sz w:val="22"/>
          <w:szCs w:val="22"/>
        </w:rPr>
        <w:t xml:space="preserve">In positions where the prime responsibility is in policy formulation, the primary challenge will be intellectual and will typically require the identification and analysis of an unspecified range of options before a recommendation can be made. </w:t>
      </w:r>
    </w:p>
    <w:p w14:paraId="05A928B3" w14:textId="77777777" w:rsidR="00DE7819" w:rsidRPr="00300D89" w:rsidRDefault="00DE7819" w:rsidP="00DE7819">
      <w:pPr>
        <w:spacing w:line="240" w:lineRule="atLeast"/>
        <w:ind w:left="567"/>
        <w:rPr>
          <w:rFonts w:ascii="Calibri" w:hAnsi="Calibri" w:cs="Arial"/>
          <w:snapToGrid w:val="0"/>
          <w:color w:val="000000"/>
          <w:sz w:val="22"/>
          <w:szCs w:val="22"/>
        </w:rPr>
      </w:pPr>
    </w:p>
    <w:p w14:paraId="458B02AA" w14:textId="77777777" w:rsidR="00DE7819" w:rsidRPr="00F940FD" w:rsidRDefault="00000000" w:rsidP="00DE7819">
      <w:pPr>
        <w:pBdr>
          <w:bottom w:val="single" w:sz="4" w:space="1" w:color="auto"/>
        </w:pBdr>
        <w:ind w:left="2835" w:hanging="2835"/>
        <w:rPr>
          <w:rFonts w:ascii="Calibri" w:hAnsi="Calibri" w:cs="Arial"/>
          <w:sz w:val="28"/>
          <w:szCs w:val="28"/>
        </w:rPr>
      </w:pPr>
      <w:sdt>
        <w:sdtPr>
          <w:rPr>
            <w:rFonts w:ascii="Calibri" w:hAnsi="Calibri" w:cs="Arial"/>
            <w:sz w:val="28"/>
            <w:szCs w:val="28"/>
          </w:rPr>
          <w:id w:val="-667102276"/>
          <w:placeholder>
            <w:docPart w:val="4FF815CF94024B59AA8A1D2E80CB6FFD"/>
          </w:placeholder>
        </w:sdtPr>
        <w:sdtContent>
          <w:r w:rsidR="00DE7819" w:rsidRPr="00F940FD">
            <w:rPr>
              <w:rFonts w:ascii="Calibri" w:hAnsi="Calibri" w:cs="Arial"/>
              <w:sz w:val="28"/>
              <w:szCs w:val="28"/>
            </w:rPr>
            <w:t>Management Skills</w:t>
          </w:r>
        </w:sdtContent>
      </w:sdt>
    </w:p>
    <w:p w14:paraId="00F210F9" w14:textId="77777777" w:rsidR="00DE7819" w:rsidRDefault="00DE7819" w:rsidP="00DE7819">
      <w:pPr>
        <w:pStyle w:val="Default"/>
      </w:pPr>
    </w:p>
    <w:p w14:paraId="6181D26F" w14:textId="77777777" w:rsidR="00DE7819" w:rsidRPr="00775B85" w:rsidRDefault="00DE7819" w:rsidP="00DE7819">
      <w:pPr>
        <w:numPr>
          <w:ilvl w:val="0"/>
          <w:numId w:val="31"/>
        </w:numPr>
        <w:spacing w:line="240" w:lineRule="atLeast"/>
        <w:rPr>
          <w:rFonts w:ascii="Calibri" w:hAnsi="Calibri" w:cs="Arial"/>
          <w:snapToGrid w:val="0"/>
          <w:sz w:val="22"/>
          <w:szCs w:val="22"/>
        </w:rPr>
      </w:pPr>
      <w:r w:rsidRPr="00775B85">
        <w:rPr>
          <w:rFonts w:ascii="Calibri" w:hAnsi="Calibri" w:cs="Arial"/>
          <w:snapToGrid w:val="0"/>
          <w:sz w:val="22"/>
          <w:szCs w:val="22"/>
        </w:rPr>
        <w:t xml:space="preserve">Skills in managing time, setting priorities and planning and organising one's own work and where appropriate that of other employees so as to achieve specific and set objectives in the most efficient way possible within the resources available and within a set timetable despite conflicting pressures. </w:t>
      </w:r>
    </w:p>
    <w:p w14:paraId="4C72CC15" w14:textId="77777777" w:rsidR="00DE7819" w:rsidRPr="00775B85" w:rsidRDefault="00DE7819" w:rsidP="00DE7819">
      <w:pPr>
        <w:numPr>
          <w:ilvl w:val="0"/>
          <w:numId w:val="31"/>
        </w:numPr>
        <w:spacing w:line="240" w:lineRule="atLeast"/>
        <w:rPr>
          <w:rFonts w:ascii="Calibri" w:hAnsi="Calibri" w:cs="Arial"/>
          <w:snapToGrid w:val="0"/>
          <w:sz w:val="22"/>
          <w:szCs w:val="22"/>
        </w:rPr>
      </w:pPr>
      <w:r w:rsidRPr="00775B85">
        <w:rPr>
          <w:rFonts w:ascii="Calibri" w:hAnsi="Calibri" w:cs="Arial"/>
          <w:snapToGrid w:val="0"/>
          <w:sz w:val="22"/>
          <w:szCs w:val="22"/>
        </w:rPr>
        <w:t xml:space="preserve">An understanding and an ability to implement personnel policies and practices including awards, equal opportunity and occupational health and safety policies, recruitment and selection procedures and techniques, position descriptions and employee’s development schemes. They would be also expected to contribute to the development and implementation of long-term staffing strategies. </w:t>
      </w:r>
    </w:p>
    <w:p w14:paraId="6B0C2C2D" w14:textId="77777777" w:rsidR="00DE7819" w:rsidRPr="00F940FD" w:rsidRDefault="00DE7819" w:rsidP="00DE7819">
      <w:pPr>
        <w:pBdr>
          <w:bottom w:val="single" w:sz="4" w:space="1" w:color="auto"/>
        </w:pBdr>
        <w:ind w:left="2835" w:hanging="2835"/>
        <w:rPr>
          <w:rFonts w:ascii="Calibri" w:hAnsi="Calibri" w:cs="Arial"/>
          <w:sz w:val="28"/>
          <w:szCs w:val="28"/>
        </w:rPr>
      </w:pPr>
    </w:p>
    <w:sdt>
      <w:sdtPr>
        <w:rPr>
          <w:rFonts w:ascii="Calibri" w:hAnsi="Calibri" w:cs="Arial"/>
          <w:sz w:val="28"/>
          <w:szCs w:val="28"/>
        </w:rPr>
        <w:id w:val="-595241819"/>
        <w:placeholder>
          <w:docPart w:val="4FF815CF94024B59AA8A1D2E80CB6FFD"/>
        </w:placeholder>
      </w:sdtPr>
      <w:sdtContent>
        <w:p w14:paraId="4D079F6D" w14:textId="77777777" w:rsidR="00DE7819" w:rsidRPr="00F940FD" w:rsidRDefault="00DE7819" w:rsidP="00DE7819">
          <w:pPr>
            <w:pBdr>
              <w:bottom w:val="single" w:sz="4" w:space="1" w:color="auto"/>
            </w:pBdr>
            <w:ind w:left="2835" w:hanging="2835"/>
            <w:rPr>
              <w:rFonts w:ascii="Calibri" w:hAnsi="Calibri" w:cs="Arial"/>
              <w:sz w:val="28"/>
              <w:szCs w:val="28"/>
            </w:rPr>
          </w:pPr>
          <w:r w:rsidRPr="00F940FD">
            <w:rPr>
              <w:rFonts w:ascii="Calibri" w:hAnsi="Calibri" w:cs="Arial"/>
              <w:sz w:val="28"/>
              <w:szCs w:val="28"/>
            </w:rPr>
            <w:t>Interpersonal Skills</w:t>
          </w:r>
        </w:p>
      </w:sdtContent>
    </w:sdt>
    <w:p w14:paraId="387BF3C9" w14:textId="77777777" w:rsidR="00DE7819" w:rsidRDefault="00DE7819" w:rsidP="00DE7819">
      <w:pPr>
        <w:pStyle w:val="Default"/>
      </w:pPr>
    </w:p>
    <w:p w14:paraId="06444209" w14:textId="77777777" w:rsidR="00DE7819" w:rsidRPr="00775B85" w:rsidRDefault="00DE7819" w:rsidP="00DE7819">
      <w:pPr>
        <w:numPr>
          <w:ilvl w:val="0"/>
          <w:numId w:val="31"/>
        </w:numPr>
        <w:spacing w:line="240" w:lineRule="atLeast"/>
        <w:rPr>
          <w:rFonts w:ascii="Calibri" w:hAnsi="Calibri" w:cs="Arial"/>
          <w:snapToGrid w:val="0"/>
          <w:sz w:val="22"/>
          <w:szCs w:val="22"/>
        </w:rPr>
      </w:pPr>
      <w:r w:rsidRPr="00775B85">
        <w:rPr>
          <w:rFonts w:ascii="Calibri" w:hAnsi="Calibri" w:cs="Arial"/>
          <w:snapToGrid w:val="0"/>
          <w:sz w:val="22"/>
          <w:szCs w:val="22"/>
        </w:rPr>
        <w:t xml:space="preserve">Ability to gain co-operation and assistance from clients, members of the public and other employees in the administration of broadly defined activities and to motivate and develop employees. </w:t>
      </w:r>
    </w:p>
    <w:p w14:paraId="03A608D9" w14:textId="77777777" w:rsidR="00DE7819" w:rsidRPr="00775B85" w:rsidRDefault="00DE7819" w:rsidP="00DE7819">
      <w:pPr>
        <w:numPr>
          <w:ilvl w:val="0"/>
          <w:numId w:val="31"/>
        </w:numPr>
        <w:spacing w:line="240" w:lineRule="atLeast"/>
        <w:rPr>
          <w:rFonts w:ascii="Calibri" w:hAnsi="Calibri" w:cs="Calibri"/>
          <w:snapToGrid w:val="0"/>
          <w:sz w:val="22"/>
          <w:szCs w:val="22"/>
        </w:rPr>
      </w:pPr>
      <w:r w:rsidRPr="00775B85">
        <w:rPr>
          <w:rFonts w:ascii="Calibri" w:hAnsi="Calibri" w:cs="Calibri"/>
          <w:snapToGrid w:val="0"/>
          <w:sz w:val="22"/>
          <w:szCs w:val="22"/>
        </w:rPr>
        <w:t xml:space="preserve">Ability to liaise with their counterparts in other organisations to discuss and resolve specialist problems and with other employees within their own organisation to resolve intra-organisational problems. </w:t>
      </w:r>
    </w:p>
    <w:p w14:paraId="13AE1B71" w14:textId="77777777" w:rsidR="00DE7819" w:rsidRPr="00775B85" w:rsidRDefault="00DE7819" w:rsidP="00DE7819">
      <w:pPr>
        <w:pStyle w:val="ListParagraph"/>
        <w:numPr>
          <w:ilvl w:val="0"/>
          <w:numId w:val="31"/>
        </w:numPr>
        <w:spacing w:line="240" w:lineRule="atLeast"/>
        <w:rPr>
          <w:rFonts w:ascii="Calibri" w:hAnsi="Calibri" w:cs="Calibri"/>
          <w:sz w:val="22"/>
          <w:szCs w:val="22"/>
        </w:rPr>
      </w:pPr>
      <w:r w:rsidRPr="00775B85">
        <w:rPr>
          <w:rFonts w:ascii="Calibri" w:hAnsi="Calibri" w:cs="Calibri"/>
          <w:sz w:val="22"/>
          <w:szCs w:val="22"/>
        </w:rPr>
        <w:t>Excellent verbal and written communication skills.</w:t>
      </w:r>
    </w:p>
    <w:p w14:paraId="195F70C8" w14:textId="51A3CC1A" w:rsidR="00DE7819" w:rsidRDefault="00DE7819" w:rsidP="00DE7819">
      <w:pPr>
        <w:pStyle w:val="ListParagraph"/>
        <w:numPr>
          <w:ilvl w:val="0"/>
          <w:numId w:val="31"/>
        </w:numPr>
        <w:spacing w:line="240" w:lineRule="atLeast"/>
        <w:rPr>
          <w:rFonts w:ascii="Calibri" w:hAnsi="Calibri" w:cs="Calibri"/>
          <w:sz w:val="22"/>
          <w:szCs w:val="22"/>
        </w:rPr>
      </w:pPr>
      <w:r w:rsidRPr="00775B85">
        <w:rPr>
          <w:rFonts w:ascii="Calibri" w:hAnsi="Calibri" w:cs="Calibri"/>
          <w:sz w:val="22"/>
          <w:szCs w:val="22"/>
          <w:shd w:val="clear" w:color="auto" w:fill="FFFFFF"/>
        </w:rPr>
        <w:t>Our organisation is repres</w:t>
      </w:r>
      <w:r w:rsidR="000E4540" w:rsidRPr="00775B85">
        <w:rPr>
          <w:rFonts w:ascii="Calibri" w:hAnsi="Calibri" w:cs="Calibri"/>
          <w:sz w:val="22"/>
          <w:szCs w:val="22"/>
          <w:shd w:val="clear" w:color="auto" w:fill="FFFFFF"/>
        </w:rPr>
        <w:t>e</w:t>
      </w:r>
      <w:r w:rsidRPr="00775B85">
        <w:rPr>
          <w:rFonts w:ascii="Calibri" w:hAnsi="Calibri" w:cs="Calibri"/>
          <w:sz w:val="22"/>
          <w:szCs w:val="22"/>
          <w:shd w:val="clear" w:color="auto" w:fill="FFFFFF"/>
        </w:rPr>
        <w:t>ntative of our </w:t>
      </w:r>
      <w:r w:rsidRPr="00775B85">
        <w:rPr>
          <w:rStyle w:val="Emphasis"/>
          <w:rFonts w:ascii="Calibri" w:hAnsi="Calibri" w:cs="Calibri"/>
          <w:i w:val="0"/>
          <w:sz w:val="22"/>
          <w:szCs w:val="22"/>
          <w:shd w:val="clear" w:color="auto" w:fill="FFFFFF"/>
        </w:rPr>
        <w:t>diverse</w:t>
      </w:r>
      <w:r w:rsidRPr="00775B85">
        <w:rPr>
          <w:rFonts w:ascii="Calibri" w:hAnsi="Calibri" w:cs="Calibri"/>
          <w:sz w:val="22"/>
          <w:szCs w:val="22"/>
          <w:shd w:val="clear" w:color="auto" w:fill="FFFFFF"/>
        </w:rPr>
        <w:t> community. All our positions therefore require a</w:t>
      </w:r>
      <w:r w:rsidRPr="00775B85">
        <w:rPr>
          <w:rFonts w:ascii="Calibri" w:hAnsi="Calibri" w:cs="Calibri"/>
          <w:sz w:val="22"/>
          <w:szCs w:val="22"/>
        </w:rPr>
        <w:t xml:space="preserve">n understanding and respect for people from diverse backgrounds and the ability to work and build relationships in diverse and cross-cultural environments.   </w:t>
      </w:r>
    </w:p>
    <w:p w14:paraId="4ED6449A" w14:textId="77777777" w:rsidR="009909DF" w:rsidRPr="009909DF" w:rsidRDefault="009909DF" w:rsidP="009909DF">
      <w:pPr>
        <w:pStyle w:val="ListParagraph"/>
        <w:numPr>
          <w:ilvl w:val="0"/>
          <w:numId w:val="31"/>
        </w:numPr>
        <w:spacing w:line="240" w:lineRule="atLeast"/>
        <w:rPr>
          <w:rFonts w:ascii="Calibri" w:hAnsi="Calibri" w:cs="Calibri"/>
          <w:sz w:val="22"/>
          <w:szCs w:val="22"/>
        </w:rPr>
      </w:pPr>
      <w:r w:rsidRPr="009909DF">
        <w:rPr>
          <w:rFonts w:ascii="Calibri" w:hAnsi="Calibri" w:cs="Calibri"/>
          <w:sz w:val="22"/>
          <w:szCs w:val="22"/>
        </w:rPr>
        <w:t xml:space="preserve">Demonstrated high level interpersonal skills, verbal, and written communication skills, with an ability to prepare a wide range of reports and correspondence. </w:t>
      </w:r>
    </w:p>
    <w:p w14:paraId="30836581" w14:textId="1E25E498" w:rsidR="009909DF" w:rsidRPr="009909DF" w:rsidRDefault="009909DF" w:rsidP="009909DF">
      <w:pPr>
        <w:pStyle w:val="ListParagraph"/>
        <w:numPr>
          <w:ilvl w:val="0"/>
          <w:numId w:val="31"/>
        </w:numPr>
        <w:spacing w:line="240" w:lineRule="atLeast"/>
        <w:rPr>
          <w:rFonts w:ascii="Calibri" w:hAnsi="Calibri" w:cs="Calibri"/>
          <w:sz w:val="22"/>
          <w:szCs w:val="22"/>
        </w:rPr>
      </w:pPr>
      <w:r w:rsidRPr="009909DF">
        <w:rPr>
          <w:rFonts w:ascii="Calibri" w:hAnsi="Calibri" w:cs="Calibri"/>
          <w:sz w:val="22"/>
          <w:szCs w:val="22"/>
        </w:rPr>
        <w:t xml:space="preserve">Ability to lead innovation and flexibility in seeking and encouraging the adoption of change which will be of benefit to the organization and its customers. </w:t>
      </w:r>
    </w:p>
    <w:p w14:paraId="26AD4218" w14:textId="77777777" w:rsidR="00F14FA6" w:rsidRPr="00ED0001" w:rsidRDefault="00F14FA6" w:rsidP="00F14FA6">
      <w:pPr>
        <w:pStyle w:val="ListParagraph"/>
        <w:spacing w:line="240" w:lineRule="atLeast"/>
        <w:ind w:left="567"/>
        <w:rPr>
          <w:rFonts w:ascii="Calibri" w:hAnsi="Calibri" w:cs="Calibri"/>
          <w:color w:val="00B0F0"/>
          <w:sz w:val="22"/>
          <w:szCs w:val="22"/>
        </w:rPr>
      </w:pPr>
    </w:p>
    <w:p w14:paraId="12081014" w14:textId="77777777" w:rsidR="00F14FA6" w:rsidRPr="00F940FD" w:rsidRDefault="00000000" w:rsidP="00F14FA6">
      <w:pPr>
        <w:pBdr>
          <w:bottom w:val="single" w:sz="4" w:space="1" w:color="auto"/>
        </w:pBdr>
        <w:ind w:left="2835" w:hanging="2835"/>
        <w:rPr>
          <w:rFonts w:ascii="Calibri" w:hAnsi="Calibri" w:cs="Arial"/>
          <w:sz w:val="28"/>
          <w:szCs w:val="28"/>
        </w:rPr>
      </w:pPr>
      <w:sdt>
        <w:sdtPr>
          <w:rPr>
            <w:rFonts w:ascii="Calibri" w:hAnsi="Calibri" w:cs="Arial"/>
            <w:sz w:val="28"/>
            <w:szCs w:val="28"/>
          </w:rPr>
          <w:id w:val="924375715"/>
          <w:placeholder>
            <w:docPart w:val="C2F3E90471F648DA951375526C631889"/>
          </w:placeholder>
        </w:sdtPr>
        <w:sdtContent>
          <w:r w:rsidR="00F14FA6" w:rsidRPr="00F940FD">
            <w:rPr>
              <w:rFonts w:ascii="Calibri" w:hAnsi="Calibri" w:cs="Arial"/>
              <w:sz w:val="28"/>
              <w:szCs w:val="28"/>
            </w:rPr>
            <w:t>Specialist Skills and Knowledge</w:t>
          </w:r>
        </w:sdtContent>
      </w:sdt>
    </w:p>
    <w:p w14:paraId="5A5D8D01" w14:textId="77777777" w:rsidR="00F14FA6" w:rsidRDefault="00F14FA6" w:rsidP="00F14FA6">
      <w:pPr>
        <w:pStyle w:val="Default"/>
      </w:pPr>
    </w:p>
    <w:p w14:paraId="51F752FA" w14:textId="36A38730" w:rsidR="00F14FA6" w:rsidRPr="00775B85" w:rsidRDefault="008459B2" w:rsidP="00F14FA6">
      <w:pPr>
        <w:numPr>
          <w:ilvl w:val="0"/>
          <w:numId w:val="31"/>
        </w:numPr>
        <w:spacing w:line="240" w:lineRule="atLeast"/>
        <w:rPr>
          <w:rFonts w:ascii="Calibri" w:hAnsi="Calibri" w:cs="Calibri"/>
          <w:snapToGrid w:val="0"/>
          <w:sz w:val="22"/>
          <w:szCs w:val="22"/>
        </w:rPr>
      </w:pPr>
      <w:r w:rsidRPr="00775B85">
        <w:rPr>
          <w:rFonts w:ascii="Calibri" w:hAnsi="Calibri" w:cs="Calibri"/>
          <w:snapToGrid w:val="0"/>
          <w:sz w:val="22"/>
          <w:szCs w:val="22"/>
        </w:rPr>
        <w:t>P</w:t>
      </w:r>
      <w:r w:rsidR="00F14FA6" w:rsidRPr="00775B85">
        <w:rPr>
          <w:rFonts w:ascii="Calibri" w:hAnsi="Calibri" w:cs="Calibri"/>
          <w:snapToGrid w:val="0"/>
          <w:sz w:val="22"/>
          <w:szCs w:val="22"/>
        </w:rPr>
        <w:t xml:space="preserve">roficiency in the application of a theoretical or scientific discipline in the search for solutions to new problems and opportunities. </w:t>
      </w:r>
    </w:p>
    <w:p w14:paraId="18372514" w14:textId="77777777" w:rsidR="00F14FA6" w:rsidRPr="00775B85" w:rsidRDefault="00F14FA6" w:rsidP="00F14FA6">
      <w:pPr>
        <w:numPr>
          <w:ilvl w:val="0"/>
          <w:numId w:val="31"/>
        </w:numPr>
        <w:spacing w:line="240" w:lineRule="atLeast"/>
        <w:rPr>
          <w:rFonts w:ascii="Calibri" w:hAnsi="Calibri" w:cs="Calibri"/>
          <w:snapToGrid w:val="0"/>
          <w:sz w:val="22"/>
          <w:szCs w:val="22"/>
        </w:rPr>
      </w:pPr>
      <w:r w:rsidRPr="00775B85">
        <w:rPr>
          <w:rFonts w:ascii="Calibri" w:hAnsi="Calibri" w:cs="Calibri"/>
          <w:snapToGrid w:val="0"/>
          <w:sz w:val="22"/>
          <w:szCs w:val="22"/>
        </w:rPr>
        <w:t xml:space="preserve">An understanding of the long term goals of the wider organisation and of its values and aspirations and of the legal and political context in which it operates. </w:t>
      </w:r>
    </w:p>
    <w:p w14:paraId="16962518" w14:textId="77777777" w:rsidR="00F14FA6" w:rsidRPr="00775B85" w:rsidRDefault="00F14FA6" w:rsidP="00F14FA6">
      <w:pPr>
        <w:pStyle w:val="ListParagraph"/>
        <w:numPr>
          <w:ilvl w:val="0"/>
          <w:numId w:val="31"/>
        </w:numPr>
        <w:rPr>
          <w:rFonts w:ascii="Calibri" w:eastAsiaTheme="minorHAnsi" w:hAnsi="Calibri" w:cs="Calibri"/>
          <w:sz w:val="22"/>
          <w:szCs w:val="22"/>
          <w:lang w:val="en-AU"/>
        </w:rPr>
      </w:pPr>
      <w:r w:rsidRPr="00775B85">
        <w:rPr>
          <w:rFonts w:ascii="Calibri" w:hAnsi="Calibri" w:cs="Calibri"/>
          <w:sz w:val="22"/>
          <w:szCs w:val="22"/>
        </w:rPr>
        <w:t>Proficiency in the Microsoft Office suite and the ability to apply computer literacy skills to a range of new/different software programs in the performance of duties.</w:t>
      </w:r>
    </w:p>
    <w:p w14:paraId="1919BF5F" w14:textId="3CE18A41" w:rsidR="00F14FA6" w:rsidRPr="00775B85" w:rsidRDefault="00F14FA6" w:rsidP="00D620FD">
      <w:pPr>
        <w:pStyle w:val="ListParagraph"/>
        <w:numPr>
          <w:ilvl w:val="0"/>
          <w:numId w:val="31"/>
        </w:numPr>
        <w:rPr>
          <w:rFonts w:ascii="Calibri" w:eastAsiaTheme="minorHAnsi" w:hAnsi="Calibri" w:cs="Calibri"/>
          <w:sz w:val="22"/>
          <w:szCs w:val="22"/>
          <w:lang w:val="en-AU"/>
        </w:rPr>
      </w:pPr>
      <w:r w:rsidRPr="00775B85">
        <w:rPr>
          <w:rFonts w:ascii="Calibri" w:eastAsiaTheme="minorHAnsi" w:hAnsi="Calibri" w:cs="Calibri"/>
          <w:sz w:val="22"/>
          <w:szCs w:val="22"/>
          <w:lang w:val="en-AU"/>
        </w:rPr>
        <w:t xml:space="preserve">Knowledge of and familiarity with the principles and practices of budgeting and relevant accounting and financial procedures. </w:t>
      </w:r>
    </w:p>
    <w:p w14:paraId="29D678F2" w14:textId="77777777" w:rsidR="009909DF" w:rsidRPr="009909DF" w:rsidRDefault="009909DF" w:rsidP="009909DF">
      <w:pPr>
        <w:numPr>
          <w:ilvl w:val="0"/>
          <w:numId w:val="31"/>
        </w:numPr>
        <w:spacing w:line="240" w:lineRule="atLeast"/>
        <w:rPr>
          <w:rFonts w:ascii="Calibri" w:hAnsi="Calibri" w:cs="Calibri"/>
          <w:snapToGrid w:val="0"/>
          <w:color w:val="000000"/>
          <w:sz w:val="22"/>
          <w:szCs w:val="22"/>
        </w:rPr>
      </w:pPr>
      <w:r w:rsidRPr="009909DF">
        <w:rPr>
          <w:rFonts w:ascii="Calibri" w:hAnsi="Calibri" w:cs="Calibri"/>
          <w:snapToGrid w:val="0"/>
          <w:color w:val="000000"/>
          <w:sz w:val="22"/>
          <w:szCs w:val="22"/>
        </w:rPr>
        <w:lastRenderedPageBreak/>
        <w:t>Detailed knowledge of library practices and procedures with the ability to provide on-the-job training to library staff.</w:t>
      </w:r>
    </w:p>
    <w:p w14:paraId="23EA9AC8" w14:textId="77777777" w:rsidR="009909DF" w:rsidRPr="009909DF" w:rsidRDefault="009909DF" w:rsidP="009909DF">
      <w:pPr>
        <w:numPr>
          <w:ilvl w:val="0"/>
          <w:numId w:val="31"/>
        </w:numPr>
        <w:spacing w:line="240" w:lineRule="atLeast"/>
        <w:rPr>
          <w:rFonts w:ascii="Calibri" w:hAnsi="Calibri" w:cs="Calibri"/>
          <w:snapToGrid w:val="0"/>
          <w:color w:val="000000"/>
          <w:sz w:val="22"/>
          <w:szCs w:val="22"/>
        </w:rPr>
      </w:pPr>
      <w:r w:rsidRPr="009909DF">
        <w:rPr>
          <w:rFonts w:ascii="Calibri" w:hAnsi="Calibri" w:cs="Calibri"/>
          <w:snapToGrid w:val="0"/>
          <w:color w:val="000000"/>
          <w:sz w:val="22"/>
          <w:szCs w:val="22"/>
        </w:rPr>
        <w:t xml:space="preserve">High level stakeholder management skills and the ability to develop strong relationships both within and outside the organisation. </w:t>
      </w:r>
    </w:p>
    <w:p w14:paraId="40875B4C" w14:textId="77777777" w:rsidR="009909DF" w:rsidRDefault="009909DF" w:rsidP="009909DF">
      <w:pPr>
        <w:numPr>
          <w:ilvl w:val="0"/>
          <w:numId w:val="31"/>
        </w:numPr>
        <w:spacing w:line="240" w:lineRule="atLeast"/>
        <w:rPr>
          <w:rFonts w:ascii="Calibri" w:hAnsi="Calibri" w:cs="Calibri"/>
          <w:snapToGrid w:val="0"/>
          <w:color w:val="000000"/>
          <w:sz w:val="22"/>
          <w:szCs w:val="22"/>
        </w:rPr>
      </w:pPr>
      <w:r w:rsidRPr="009909DF">
        <w:rPr>
          <w:rFonts w:ascii="Calibri" w:hAnsi="Calibri" w:cs="Calibri"/>
          <w:snapToGrid w:val="0"/>
          <w:color w:val="000000"/>
          <w:sz w:val="22"/>
          <w:szCs w:val="22"/>
        </w:rPr>
        <w:t xml:space="preserve">Understanding of current library operational and collection trends and practices. </w:t>
      </w:r>
    </w:p>
    <w:p w14:paraId="1A8A52D0" w14:textId="77777777" w:rsidR="009909DF" w:rsidRDefault="009909DF" w:rsidP="008233DD">
      <w:pPr>
        <w:numPr>
          <w:ilvl w:val="0"/>
          <w:numId w:val="31"/>
        </w:numPr>
        <w:spacing w:line="240" w:lineRule="atLeast"/>
        <w:rPr>
          <w:rFonts w:ascii="Calibri" w:hAnsi="Calibri" w:cs="Calibri"/>
          <w:snapToGrid w:val="0"/>
          <w:color w:val="000000"/>
          <w:sz w:val="22"/>
          <w:szCs w:val="22"/>
        </w:rPr>
      </w:pPr>
      <w:r w:rsidRPr="009909DF">
        <w:rPr>
          <w:rFonts w:ascii="Calibri" w:hAnsi="Calibri" w:cs="Calibri"/>
          <w:snapToGrid w:val="0"/>
          <w:color w:val="000000"/>
          <w:sz w:val="22"/>
          <w:szCs w:val="22"/>
        </w:rPr>
        <w:t xml:space="preserve">Knowledge of library operational and collection issues. </w:t>
      </w:r>
    </w:p>
    <w:p w14:paraId="5B25CD29" w14:textId="4EB63163" w:rsidR="009909DF" w:rsidRPr="009909DF" w:rsidRDefault="009909DF" w:rsidP="009909DF">
      <w:pPr>
        <w:numPr>
          <w:ilvl w:val="0"/>
          <w:numId w:val="31"/>
        </w:numPr>
        <w:spacing w:line="240" w:lineRule="atLeast"/>
        <w:rPr>
          <w:rFonts w:ascii="Calibri" w:hAnsi="Calibri" w:cs="Calibri"/>
          <w:snapToGrid w:val="0"/>
          <w:color w:val="000000"/>
          <w:sz w:val="22"/>
          <w:szCs w:val="22"/>
        </w:rPr>
      </w:pPr>
      <w:r w:rsidRPr="009909DF">
        <w:rPr>
          <w:rFonts w:ascii="Calibri" w:hAnsi="Calibri" w:cs="Calibri"/>
          <w:snapToGrid w:val="0"/>
          <w:color w:val="000000"/>
          <w:sz w:val="22"/>
          <w:szCs w:val="22"/>
        </w:rPr>
        <w:t>Analytical and investigative skills are required.</w:t>
      </w:r>
    </w:p>
    <w:p w14:paraId="7D765B01" w14:textId="67B30DD0" w:rsidR="00DE7819" w:rsidRPr="008459B2" w:rsidRDefault="00DE7819" w:rsidP="008459B2">
      <w:pPr>
        <w:pBdr>
          <w:bottom w:val="single" w:sz="6" w:space="1" w:color="auto"/>
        </w:pBdr>
        <w:spacing w:line="240" w:lineRule="atLeast"/>
        <w:rPr>
          <w:rFonts w:ascii="Calibri" w:hAnsi="Calibri"/>
          <w:color w:val="26426E" w:themeColor="accent1"/>
          <w:sz w:val="22"/>
          <w:szCs w:val="22"/>
        </w:rPr>
      </w:pPr>
      <w:r w:rsidRPr="008459B2">
        <w:rPr>
          <w:rFonts w:ascii="Calibri" w:hAnsi="Calibri" w:cs="Arial"/>
          <w:color w:val="26426E" w:themeColor="accent1"/>
          <w:sz w:val="22"/>
          <w:szCs w:val="22"/>
        </w:rPr>
        <w:br/>
      </w:r>
      <w:sdt>
        <w:sdtPr>
          <w:id w:val="-617140325"/>
          <w:placeholder>
            <w:docPart w:val="4FF815CF94024B59AA8A1D2E80CB6FFD"/>
          </w:placeholder>
        </w:sdtPr>
        <w:sdtContent>
          <w:r w:rsidRPr="008459B2">
            <w:rPr>
              <w:rFonts w:ascii="Calibri" w:hAnsi="Calibri" w:cs="Arial"/>
              <w:sz w:val="28"/>
              <w:szCs w:val="28"/>
            </w:rPr>
            <w:t>Qualifications and Experience</w:t>
          </w:r>
        </w:sdtContent>
      </w:sdt>
    </w:p>
    <w:p w14:paraId="2B05C949" w14:textId="77777777" w:rsidR="00DE7819" w:rsidRDefault="00DE7819" w:rsidP="00DE7819">
      <w:pPr>
        <w:pStyle w:val="Default"/>
      </w:pPr>
    </w:p>
    <w:p w14:paraId="1807C519" w14:textId="4410BA94" w:rsidR="00DE7819" w:rsidRDefault="00DE7819" w:rsidP="00DE7819">
      <w:pPr>
        <w:numPr>
          <w:ilvl w:val="0"/>
          <w:numId w:val="31"/>
        </w:numPr>
        <w:spacing w:line="240" w:lineRule="atLeast"/>
        <w:rPr>
          <w:rFonts w:ascii="Calibri" w:hAnsi="Calibri" w:cs="Calibri"/>
          <w:snapToGrid w:val="0"/>
          <w:color w:val="00B0F0"/>
          <w:sz w:val="22"/>
          <w:szCs w:val="22"/>
        </w:rPr>
      </w:pPr>
      <w:r w:rsidRPr="00CC5B73">
        <w:rPr>
          <w:rFonts w:ascii="Calibri" w:hAnsi="Calibri" w:cs="Calibri"/>
          <w:snapToGrid w:val="0"/>
          <w:sz w:val="22"/>
          <w:szCs w:val="22"/>
        </w:rPr>
        <w:t xml:space="preserve">Degree or diploma course in </w:t>
      </w:r>
      <w:r w:rsidR="009909DF" w:rsidRPr="009909DF">
        <w:rPr>
          <w:rFonts w:ascii="Calibri" w:hAnsi="Calibri" w:cs="Calibri"/>
          <w:sz w:val="22"/>
          <w:szCs w:val="22"/>
        </w:rPr>
        <w:t>Library Services</w:t>
      </w:r>
      <w:r w:rsidRPr="009909DF">
        <w:rPr>
          <w:rFonts w:ascii="Calibri" w:hAnsi="Calibri" w:cs="Calibri"/>
          <w:sz w:val="22"/>
          <w:szCs w:val="22"/>
        </w:rPr>
        <w:t xml:space="preserve"> </w:t>
      </w:r>
      <w:r w:rsidRPr="00CC5B73">
        <w:rPr>
          <w:rFonts w:ascii="Calibri" w:hAnsi="Calibri" w:cs="Calibri"/>
          <w:sz w:val="22"/>
          <w:szCs w:val="22"/>
        </w:rPr>
        <w:t xml:space="preserve">or other relevant discipline </w:t>
      </w:r>
      <w:r w:rsidRPr="00CC5B73">
        <w:rPr>
          <w:rFonts w:ascii="Calibri" w:hAnsi="Calibri" w:cs="Calibri"/>
          <w:snapToGrid w:val="0"/>
          <w:sz w:val="22"/>
          <w:szCs w:val="22"/>
        </w:rPr>
        <w:t>with several years of subsequent relevant experience. They might also be acquired through higher formal qualifications either in the field of specialist expertise or in management, together with a shorter period of experience, or they might be acquired through lesser formal qualifications with extensive relevant experience</w:t>
      </w:r>
      <w:r w:rsidRPr="00ED0001">
        <w:rPr>
          <w:rFonts w:ascii="Calibri" w:hAnsi="Calibri" w:cs="Calibri"/>
          <w:snapToGrid w:val="0"/>
          <w:color w:val="00B0F0"/>
          <w:sz w:val="22"/>
          <w:szCs w:val="22"/>
        </w:rPr>
        <w:t xml:space="preserve">. </w:t>
      </w:r>
    </w:p>
    <w:p w14:paraId="3042FD49" w14:textId="77777777" w:rsidR="009909DF" w:rsidRPr="009909DF" w:rsidRDefault="009909DF" w:rsidP="009909DF">
      <w:pPr>
        <w:numPr>
          <w:ilvl w:val="0"/>
          <w:numId w:val="40"/>
        </w:numPr>
        <w:rPr>
          <w:rFonts w:ascii="Calibri" w:hAnsi="Calibri" w:cs="Calibri"/>
          <w:sz w:val="22"/>
          <w:szCs w:val="22"/>
          <w:lang w:val="en-AU"/>
        </w:rPr>
      </w:pPr>
      <w:r w:rsidRPr="009909DF">
        <w:rPr>
          <w:rFonts w:ascii="Calibri" w:hAnsi="Calibri" w:cs="Calibri"/>
          <w:sz w:val="22"/>
          <w:szCs w:val="22"/>
          <w:lang w:val="en-AU"/>
        </w:rPr>
        <w:t>Demonstrated experience in library operations and collection development.</w:t>
      </w:r>
    </w:p>
    <w:p w14:paraId="14FBA3DA" w14:textId="77777777" w:rsidR="009909DF" w:rsidRPr="009909DF" w:rsidRDefault="009909DF" w:rsidP="009909DF">
      <w:pPr>
        <w:numPr>
          <w:ilvl w:val="0"/>
          <w:numId w:val="40"/>
        </w:numPr>
        <w:rPr>
          <w:rFonts w:ascii="Calibri" w:hAnsi="Calibri" w:cs="Calibri"/>
          <w:sz w:val="22"/>
          <w:szCs w:val="22"/>
          <w:lang w:val="en-AU"/>
        </w:rPr>
      </w:pPr>
      <w:r w:rsidRPr="009909DF">
        <w:rPr>
          <w:rFonts w:ascii="Calibri" w:hAnsi="Calibri" w:cs="Calibri"/>
          <w:sz w:val="22"/>
          <w:szCs w:val="22"/>
          <w:lang w:val="en-AU"/>
        </w:rPr>
        <w:t xml:space="preserve">Experience developing and managing processes. </w:t>
      </w:r>
    </w:p>
    <w:p w14:paraId="14C99CDE" w14:textId="77777777" w:rsidR="009909DF" w:rsidRPr="009909DF" w:rsidRDefault="009909DF" w:rsidP="009909DF">
      <w:pPr>
        <w:numPr>
          <w:ilvl w:val="0"/>
          <w:numId w:val="40"/>
        </w:numPr>
        <w:rPr>
          <w:rFonts w:ascii="Calibri" w:hAnsi="Calibri" w:cs="Calibri"/>
          <w:sz w:val="22"/>
          <w:szCs w:val="22"/>
          <w:lang w:val="en-AU"/>
        </w:rPr>
      </w:pPr>
      <w:r w:rsidRPr="009909DF">
        <w:rPr>
          <w:rFonts w:ascii="Calibri" w:hAnsi="Calibri" w:cs="Calibri"/>
          <w:sz w:val="22"/>
          <w:szCs w:val="22"/>
          <w:lang w:val="en-AU"/>
        </w:rPr>
        <w:t>Extensive experience in staff management and leadership.</w:t>
      </w:r>
    </w:p>
    <w:p w14:paraId="56F4E4F0" w14:textId="4A66A7B4" w:rsidR="00775B85" w:rsidRPr="009909DF" w:rsidRDefault="009909DF" w:rsidP="009909DF">
      <w:pPr>
        <w:numPr>
          <w:ilvl w:val="0"/>
          <w:numId w:val="40"/>
        </w:numPr>
        <w:rPr>
          <w:rFonts w:ascii="Calibri" w:hAnsi="Calibri" w:cs="Calibri"/>
          <w:sz w:val="22"/>
          <w:szCs w:val="22"/>
          <w:lang w:val="en-AU"/>
        </w:rPr>
      </w:pPr>
      <w:r w:rsidRPr="009909DF">
        <w:rPr>
          <w:rFonts w:ascii="Calibri" w:hAnsi="Calibri" w:cs="Calibri"/>
          <w:sz w:val="22"/>
          <w:szCs w:val="22"/>
          <w:lang w:val="en-AU"/>
        </w:rPr>
        <w:t xml:space="preserve">Experience developing and implementing operational </w:t>
      </w:r>
      <w:r w:rsidR="009639B3">
        <w:rPr>
          <w:rFonts w:ascii="Calibri" w:hAnsi="Calibri" w:cs="Calibri"/>
          <w:sz w:val="22"/>
          <w:szCs w:val="22"/>
          <w:lang w:val="en-AU"/>
        </w:rPr>
        <w:t>improvements</w:t>
      </w:r>
      <w:r w:rsidRPr="009909DF">
        <w:rPr>
          <w:rFonts w:ascii="Calibri" w:hAnsi="Calibri" w:cs="Calibri"/>
          <w:sz w:val="22"/>
          <w:szCs w:val="22"/>
          <w:lang w:val="en-AU"/>
        </w:rPr>
        <w:t xml:space="preserve"> and policies.</w:t>
      </w:r>
    </w:p>
    <w:p w14:paraId="01BF3F1E" w14:textId="6921F65B" w:rsidR="008459B2" w:rsidRPr="009909DF" w:rsidRDefault="008459B2" w:rsidP="008459B2">
      <w:pPr>
        <w:numPr>
          <w:ilvl w:val="0"/>
          <w:numId w:val="40"/>
        </w:numPr>
        <w:rPr>
          <w:rFonts w:ascii="Calibri" w:hAnsi="Calibri" w:cs="Calibri"/>
          <w:sz w:val="22"/>
          <w:szCs w:val="22"/>
          <w:lang w:val="en-AU"/>
        </w:rPr>
      </w:pPr>
      <w:r w:rsidRPr="009909DF">
        <w:rPr>
          <w:rFonts w:ascii="Calibri" w:hAnsi="Calibri" w:cs="Calibri"/>
          <w:sz w:val="22"/>
          <w:szCs w:val="22"/>
          <w:lang w:val="en-AU"/>
        </w:rPr>
        <w:t xml:space="preserve">A </w:t>
      </w:r>
      <w:r w:rsidR="00DF780A" w:rsidRPr="009909DF">
        <w:rPr>
          <w:rFonts w:ascii="Calibri" w:hAnsi="Calibri" w:cs="Calibri"/>
          <w:sz w:val="22"/>
          <w:szCs w:val="22"/>
          <w:lang w:val="en-AU"/>
        </w:rPr>
        <w:t>c</w:t>
      </w:r>
      <w:r w:rsidRPr="009909DF">
        <w:rPr>
          <w:rFonts w:ascii="Calibri" w:hAnsi="Calibri" w:cs="Calibri"/>
          <w:sz w:val="22"/>
          <w:szCs w:val="22"/>
          <w:lang w:val="en-AU"/>
        </w:rPr>
        <w:t>urrent driver’s licence is required.</w:t>
      </w:r>
    </w:p>
    <w:p w14:paraId="668E61D6" w14:textId="13718FD9" w:rsidR="00E90726" w:rsidRPr="009909DF" w:rsidRDefault="008459B2" w:rsidP="009909DF">
      <w:pPr>
        <w:numPr>
          <w:ilvl w:val="0"/>
          <w:numId w:val="40"/>
        </w:numPr>
        <w:rPr>
          <w:rFonts w:ascii="Calibri" w:hAnsi="Calibri" w:cs="Calibri"/>
          <w:color w:val="FF0000"/>
          <w:sz w:val="22"/>
          <w:szCs w:val="22"/>
        </w:rPr>
      </w:pPr>
      <w:r w:rsidRPr="009909DF">
        <w:rPr>
          <w:rFonts w:ascii="Calibri" w:hAnsi="Calibri" w:cs="Calibri"/>
          <w:sz w:val="22"/>
          <w:szCs w:val="22"/>
          <w:lang w:val="en-AU"/>
        </w:rPr>
        <w:t>A</w:t>
      </w:r>
      <w:r w:rsidR="00DF780A" w:rsidRPr="009909DF">
        <w:rPr>
          <w:rFonts w:ascii="Calibri" w:hAnsi="Calibri" w:cs="Calibri"/>
          <w:sz w:val="22"/>
          <w:szCs w:val="22"/>
          <w:lang w:val="en-AU"/>
        </w:rPr>
        <w:t xml:space="preserve"> current W</w:t>
      </w:r>
      <w:r w:rsidRPr="009909DF">
        <w:rPr>
          <w:rFonts w:ascii="Calibri" w:hAnsi="Calibri" w:cs="Calibri"/>
          <w:sz w:val="22"/>
          <w:szCs w:val="22"/>
          <w:lang w:val="en-AU"/>
        </w:rPr>
        <w:t>or</w:t>
      </w:r>
      <w:r w:rsidRPr="009909DF">
        <w:rPr>
          <w:rFonts w:ascii="Calibri" w:hAnsi="Calibri" w:cs="Calibri"/>
        </w:rPr>
        <w:t>k</w:t>
      </w:r>
      <w:r w:rsidRPr="009909DF">
        <w:rPr>
          <w:rFonts w:ascii="Calibri" w:hAnsi="Calibri" w:cs="Calibri"/>
          <w:sz w:val="22"/>
          <w:szCs w:val="22"/>
          <w:lang w:val="en-AU"/>
        </w:rPr>
        <w:t>ing with Children Check is required</w:t>
      </w:r>
      <w:r w:rsidRPr="000139C1">
        <w:rPr>
          <w:rFonts w:ascii="Calibri" w:hAnsi="Calibri" w:cs="Calibri"/>
          <w:color w:val="FF0000"/>
          <w:sz w:val="22"/>
          <w:szCs w:val="22"/>
          <w:lang w:val="en-AU"/>
        </w:rPr>
        <w:t>.</w:t>
      </w:r>
    </w:p>
    <w:p w14:paraId="01F95A66" w14:textId="77777777" w:rsidR="00E90726" w:rsidRDefault="00E90726" w:rsidP="000629E7">
      <w:pPr>
        <w:ind w:right="95"/>
        <w:rPr>
          <w:rFonts w:ascii="Calibri" w:hAnsi="Calibri" w:cs="Calibri"/>
          <w:snapToGrid w:val="0"/>
          <w:color w:val="000000"/>
          <w:sz w:val="22"/>
          <w:szCs w:val="22"/>
        </w:rPr>
      </w:pPr>
    </w:p>
    <w:sdt>
      <w:sdtPr>
        <w:rPr>
          <w:rFonts w:ascii="Calibri" w:hAnsi="Calibri" w:cs="Arial"/>
          <w:sz w:val="28"/>
          <w:szCs w:val="28"/>
        </w:rPr>
        <w:id w:val="-894276009"/>
      </w:sdtPr>
      <w:sdtContent>
        <w:p w14:paraId="5D513C9E" w14:textId="5C27E7ED" w:rsidR="00DE7819" w:rsidRPr="00F940FD" w:rsidRDefault="00DE7819" w:rsidP="000629E7">
          <w:pPr>
            <w:pBdr>
              <w:bottom w:val="single" w:sz="4" w:space="1" w:color="auto"/>
            </w:pBdr>
            <w:ind w:right="95"/>
            <w:rPr>
              <w:rFonts w:ascii="Calibri" w:hAnsi="Calibri" w:cs="Arial"/>
              <w:sz w:val="28"/>
              <w:szCs w:val="28"/>
            </w:rPr>
          </w:pPr>
          <w:r w:rsidRPr="00F940FD">
            <w:rPr>
              <w:rFonts w:ascii="Calibri" w:hAnsi="Calibri" w:cs="Arial"/>
              <w:sz w:val="28"/>
              <w:szCs w:val="28"/>
            </w:rPr>
            <w:t xml:space="preserve">Inherent </w:t>
          </w:r>
          <w:r>
            <w:rPr>
              <w:rFonts w:ascii="Calibri" w:hAnsi="Calibri" w:cs="Arial"/>
              <w:sz w:val="28"/>
              <w:szCs w:val="28"/>
            </w:rPr>
            <w:t xml:space="preserve">Physical </w:t>
          </w:r>
          <w:r w:rsidRPr="00F940FD">
            <w:rPr>
              <w:rFonts w:ascii="Calibri" w:hAnsi="Calibri" w:cs="Arial"/>
              <w:sz w:val="28"/>
              <w:szCs w:val="28"/>
            </w:rPr>
            <w:t>Requirements of Position</w:t>
          </w:r>
          <w:r>
            <w:rPr>
              <w:rFonts w:ascii="Calibri" w:hAnsi="Calibri" w:cs="Arial"/>
              <w:sz w:val="28"/>
              <w:szCs w:val="28"/>
            </w:rPr>
            <w:tab/>
          </w:r>
        </w:p>
      </w:sdtContent>
    </w:sdt>
    <w:p w14:paraId="108F5B55" w14:textId="77777777" w:rsidR="00DE7819" w:rsidRPr="00E90F70" w:rsidRDefault="00DE7819" w:rsidP="00DE7819">
      <w:pPr>
        <w:spacing w:line="240" w:lineRule="atLeast"/>
        <w:rPr>
          <w:rFonts w:asciiTheme="minorHAnsi" w:hAnsiTheme="minorHAnsi" w:cstheme="minorHAnsi"/>
          <w:sz w:val="16"/>
          <w:szCs w:val="16"/>
        </w:rPr>
      </w:pPr>
    </w:p>
    <w:p w14:paraId="66AF8EDD" w14:textId="4A935CD0" w:rsidR="00DE7819" w:rsidRPr="00CF18C7" w:rsidRDefault="00DE7819" w:rsidP="00DE7819">
      <w:pPr>
        <w:spacing w:line="240" w:lineRule="atLeast"/>
        <w:rPr>
          <w:rFonts w:asciiTheme="minorHAnsi" w:hAnsiTheme="minorHAnsi" w:cstheme="minorHAnsi"/>
          <w:sz w:val="12"/>
          <w:szCs w:val="12"/>
        </w:rPr>
      </w:pPr>
      <w:r w:rsidRPr="00A050E1">
        <w:rPr>
          <w:rFonts w:ascii="Calibri" w:hAnsi="Calibri" w:cs="Calibri"/>
          <w:sz w:val="22"/>
          <w:szCs w:val="22"/>
        </w:rPr>
        <w:t>This section lists the demands and work environment</w:t>
      </w:r>
      <w:r>
        <w:rPr>
          <w:rFonts w:ascii="Calibri" w:hAnsi="Calibri" w:cs="Calibri"/>
          <w:sz w:val="22"/>
          <w:szCs w:val="22"/>
        </w:rPr>
        <w:t xml:space="preserve"> in order </w:t>
      </w:r>
      <w:r w:rsidRPr="00A050E1">
        <w:rPr>
          <w:rFonts w:ascii="Calibri" w:hAnsi="Calibri" w:cs="Calibri"/>
          <w:sz w:val="22"/>
          <w:szCs w:val="22"/>
        </w:rPr>
        <w:t xml:space="preserve">to perform the essential functions of </w:t>
      </w:r>
      <w:r>
        <w:rPr>
          <w:rFonts w:ascii="Calibri" w:hAnsi="Calibri" w:cs="Calibri"/>
          <w:sz w:val="22"/>
          <w:szCs w:val="22"/>
        </w:rPr>
        <w:t>this</w:t>
      </w:r>
      <w:r w:rsidRPr="00A050E1">
        <w:rPr>
          <w:rFonts w:ascii="Calibri" w:hAnsi="Calibri" w:cs="Calibri"/>
          <w:sz w:val="22"/>
          <w:szCs w:val="22"/>
        </w:rPr>
        <w:t xml:space="preserve"> position</w:t>
      </w:r>
      <w:r>
        <w:rPr>
          <w:rFonts w:asciiTheme="minorHAnsi" w:hAnsiTheme="minorHAnsi" w:cstheme="minorHAnsi"/>
          <w:sz w:val="22"/>
          <w:szCs w:val="22"/>
        </w:rPr>
        <w:t xml:space="preserve">. </w:t>
      </w:r>
      <w:r w:rsidR="008C6D3C">
        <w:rPr>
          <w:rFonts w:ascii="Calibri" w:hAnsi="Calibri" w:cs="Calibri"/>
          <w:sz w:val="22"/>
          <w:szCs w:val="22"/>
        </w:rPr>
        <w:t>W</w:t>
      </w:r>
      <w:r w:rsidR="008C6D3C" w:rsidRPr="008A76A0">
        <w:rPr>
          <w:rFonts w:ascii="Calibri" w:hAnsi="Calibri" w:cs="Calibri"/>
          <w:sz w:val="22"/>
          <w:szCs w:val="22"/>
        </w:rPr>
        <w:t>yndham City Council is committed to providing reasonable adjustments to ensure that all employees, including those with disabilities, have equal opportunity to perform the essential functions of their role.</w:t>
      </w:r>
    </w:p>
    <w:p w14:paraId="78089CF5" w14:textId="77777777" w:rsidR="00DE7819" w:rsidRPr="00E90F70" w:rsidRDefault="00DE7819" w:rsidP="00DE7819">
      <w:pPr>
        <w:rPr>
          <w:rFonts w:ascii="Calibri" w:hAnsi="Calibri"/>
          <w:sz w:val="16"/>
          <w:szCs w:val="16"/>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6663"/>
      </w:tblGrid>
      <w:tr w:rsidR="00DE7819" w:rsidRPr="00CF2FDD" w14:paraId="0EC70A73" w14:textId="77777777" w:rsidTr="00497276">
        <w:tc>
          <w:tcPr>
            <w:tcW w:w="2268" w:type="dxa"/>
            <w:shd w:val="clear" w:color="auto" w:fill="C0C0C0"/>
          </w:tcPr>
          <w:p w14:paraId="7D7A59B0" w14:textId="77777777" w:rsidR="00DE7819" w:rsidRPr="00CF2FDD" w:rsidRDefault="00DE7819" w:rsidP="00497276">
            <w:pPr>
              <w:spacing w:after="120"/>
              <w:rPr>
                <w:rFonts w:asciiTheme="minorHAnsi" w:hAnsiTheme="minorHAnsi" w:cstheme="minorHAnsi"/>
                <w:b/>
                <w:sz w:val="22"/>
                <w:szCs w:val="22"/>
              </w:rPr>
            </w:pPr>
            <w:r w:rsidRPr="00CF2FDD">
              <w:rPr>
                <w:rFonts w:asciiTheme="minorHAnsi" w:hAnsiTheme="minorHAnsi" w:cstheme="minorHAnsi"/>
                <w:b/>
                <w:sz w:val="22"/>
                <w:szCs w:val="22"/>
              </w:rPr>
              <w:t>Task</w:t>
            </w:r>
          </w:p>
        </w:tc>
        <w:tc>
          <w:tcPr>
            <w:tcW w:w="6663" w:type="dxa"/>
            <w:shd w:val="clear" w:color="auto" w:fill="C0C0C0"/>
          </w:tcPr>
          <w:p w14:paraId="59CFAA59" w14:textId="77777777" w:rsidR="00DE7819" w:rsidRPr="00CF2FDD" w:rsidRDefault="00DE7819" w:rsidP="00497276">
            <w:pPr>
              <w:spacing w:after="120"/>
              <w:rPr>
                <w:rFonts w:asciiTheme="minorHAnsi" w:hAnsiTheme="minorHAnsi" w:cstheme="minorHAnsi"/>
                <w:b/>
                <w:sz w:val="22"/>
                <w:szCs w:val="22"/>
              </w:rPr>
            </w:pPr>
            <w:r w:rsidRPr="00CF2FDD">
              <w:rPr>
                <w:rFonts w:asciiTheme="minorHAnsi" w:hAnsiTheme="minorHAnsi" w:cstheme="minorHAnsi"/>
                <w:b/>
                <w:sz w:val="22"/>
                <w:szCs w:val="22"/>
              </w:rPr>
              <w:t xml:space="preserve">Description </w:t>
            </w:r>
          </w:p>
        </w:tc>
      </w:tr>
      <w:tr w:rsidR="00DE7819" w:rsidRPr="005C046D" w14:paraId="1B404C2D" w14:textId="77777777" w:rsidTr="00497276">
        <w:trPr>
          <w:trHeight w:val="620"/>
        </w:trPr>
        <w:tc>
          <w:tcPr>
            <w:tcW w:w="2268" w:type="dxa"/>
          </w:tcPr>
          <w:p w14:paraId="04E8A9C2"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Office Duties</w:t>
            </w:r>
          </w:p>
        </w:tc>
        <w:tc>
          <w:tcPr>
            <w:tcW w:w="6663" w:type="dxa"/>
          </w:tcPr>
          <w:p w14:paraId="641BD827" w14:textId="01091CFD" w:rsidR="00DE7819" w:rsidRPr="00A30B80" w:rsidRDefault="00000000" w:rsidP="00A30B80">
            <w:pPr>
              <w:pStyle w:val="ListParagraph"/>
              <w:numPr>
                <w:ilvl w:val="0"/>
                <w:numId w:val="32"/>
              </w:numPr>
              <w:spacing w:after="120"/>
              <w:rPr>
                <w:rFonts w:ascii="Calibri" w:hAnsi="Calibri" w:cs="Calibri"/>
                <w:sz w:val="22"/>
                <w:szCs w:val="22"/>
              </w:rPr>
            </w:pPr>
            <w:sdt>
              <w:sdtPr>
                <w:rPr>
                  <w:rFonts w:ascii="Calibri" w:hAnsi="Calibri" w:cs="Calibri"/>
                  <w:sz w:val="22"/>
                  <w:szCs w:val="22"/>
                </w:rPr>
                <w:id w:val="580804025"/>
                <w:placeholder>
                  <w:docPart w:val="A025D6EDEFC845DD8D2D0A0B9E838A60"/>
                </w:placeholder>
                <w:dropDownList>
                  <w:listItem w:displayText="Click here to choose an item." w:value="Click here to choose an item."/>
                  <w:listItem w:displayText="Using a workstation with adjustable office furniture, general office-based work such as handling files, attending phone calls and customer enquiries and using a computer for up to one hour at a time, followed by a break." w:value="Using a workstation with adjustable office furniture, general office-based work such as handling files, attending phone calls and customer enquiries and using a computer for up to one hour at a time, followed by a break."/>
                  <w:listItem w:displayText="N/A" w:value="N/A"/>
                </w:dropDownList>
              </w:sdtPr>
              <w:sdtContent>
                <w:r w:rsidR="009909DF">
                  <w:rPr>
                    <w:rFonts w:ascii="Calibri" w:hAnsi="Calibri" w:cs="Calibri"/>
                    <w:sz w:val="22"/>
                    <w:szCs w:val="22"/>
                  </w:rPr>
                  <w:t>Using a workstation with adjustable office furniture, general office-based work such as handling files, attending phone calls and customer enquiries and using a computer for up to one hour at a time, followed by a break.</w:t>
                </w:r>
              </w:sdtContent>
            </w:sdt>
          </w:p>
        </w:tc>
      </w:tr>
      <w:tr w:rsidR="00DE7819" w:rsidRPr="005C046D" w14:paraId="1F390907" w14:textId="77777777" w:rsidTr="00497276">
        <w:trPr>
          <w:trHeight w:val="281"/>
        </w:trPr>
        <w:tc>
          <w:tcPr>
            <w:tcW w:w="2268" w:type="dxa"/>
          </w:tcPr>
          <w:p w14:paraId="0CB7256E"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Standing/Walking</w:t>
            </w:r>
          </w:p>
          <w:p w14:paraId="6923A096" w14:textId="77777777" w:rsidR="00DE7819" w:rsidRPr="00ED0001" w:rsidRDefault="00DE7819" w:rsidP="00497276">
            <w:pPr>
              <w:spacing w:after="120"/>
              <w:rPr>
                <w:rFonts w:ascii="Calibri" w:hAnsi="Calibri" w:cs="Calibri"/>
                <w:b/>
                <w:sz w:val="22"/>
                <w:szCs w:val="22"/>
              </w:rPr>
            </w:pPr>
          </w:p>
        </w:tc>
        <w:tc>
          <w:tcPr>
            <w:tcW w:w="6663" w:type="dxa"/>
          </w:tcPr>
          <w:p w14:paraId="16D47A1B" w14:textId="441DC8F0" w:rsidR="00DE7819" w:rsidRPr="00ED0001" w:rsidRDefault="00000000" w:rsidP="00DE7819">
            <w:pPr>
              <w:pStyle w:val="ListParagraph"/>
              <w:numPr>
                <w:ilvl w:val="0"/>
                <w:numId w:val="33"/>
              </w:numPr>
              <w:spacing w:after="120"/>
              <w:rPr>
                <w:rFonts w:ascii="Calibri" w:hAnsi="Calibri" w:cs="Calibri"/>
                <w:sz w:val="22"/>
                <w:szCs w:val="22"/>
              </w:rPr>
            </w:pPr>
            <w:sdt>
              <w:sdtPr>
                <w:rPr>
                  <w:rFonts w:ascii="Calibri" w:hAnsi="Calibri" w:cs="Calibri"/>
                  <w:sz w:val="22"/>
                  <w:szCs w:val="22"/>
                </w:rPr>
                <w:id w:val="1718316570"/>
                <w:placeholder>
                  <w:docPart w:val="7D7D1C02741D4B1FAA6900AA2639A5B8"/>
                </w:placeholder>
                <w:dropDownList>
                  <w:listItem w:displayText="Click here to choose an item." w:value="Click here to choose an item."/>
                  <w:listItem w:displayText="Predominantly a standing role with limited opportunity to sit when working" w:value="Predominantly a standing role with limited opportunity to sit when working"/>
                  <w:listItem w:displayText="Required to walk at times over large distances" w:value="Required to walk at times over large distances"/>
                  <w:listItem w:displayText="Required to walk on sites, possibly on uneven surfaces" w:value="Required to walk on sites, possibly on uneven surfaces"/>
                  <w:listItem w:displayText="N/A" w:value="N/A"/>
                </w:dropDownList>
              </w:sdtPr>
              <w:sdtContent>
                <w:r w:rsidR="009909DF">
                  <w:rPr>
                    <w:rFonts w:ascii="Calibri" w:hAnsi="Calibri" w:cs="Calibri"/>
                    <w:sz w:val="22"/>
                    <w:szCs w:val="22"/>
                  </w:rPr>
                  <w:t>Required to walk on sites, possibly on uneven surfaces</w:t>
                </w:r>
              </w:sdtContent>
            </w:sdt>
          </w:p>
          <w:p w14:paraId="3C1F7E32" w14:textId="1BA9C792" w:rsidR="00DE7819" w:rsidRPr="00ED0001" w:rsidRDefault="00DE7819" w:rsidP="00483EE4">
            <w:pPr>
              <w:pStyle w:val="ListParagraph"/>
              <w:spacing w:after="120"/>
              <w:ind w:left="720"/>
              <w:rPr>
                <w:rFonts w:ascii="Calibri" w:hAnsi="Calibri" w:cs="Calibri"/>
                <w:sz w:val="22"/>
                <w:szCs w:val="22"/>
              </w:rPr>
            </w:pPr>
          </w:p>
        </w:tc>
      </w:tr>
      <w:tr w:rsidR="00DE7819" w:rsidRPr="005C046D" w14:paraId="649A9B18" w14:textId="77777777" w:rsidTr="00497276">
        <w:tc>
          <w:tcPr>
            <w:tcW w:w="2268" w:type="dxa"/>
          </w:tcPr>
          <w:p w14:paraId="4F8F0746" w14:textId="5B59F3E5"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Climbing</w:t>
            </w:r>
          </w:p>
        </w:tc>
        <w:tc>
          <w:tcPr>
            <w:tcW w:w="6663" w:type="dxa"/>
          </w:tcPr>
          <w:sdt>
            <w:sdtPr>
              <w:rPr>
                <w:rFonts w:ascii="Calibri" w:hAnsi="Calibri" w:cs="Calibri"/>
                <w:sz w:val="22"/>
                <w:szCs w:val="22"/>
              </w:rPr>
              <w:id w:val="-1687124140"/>
              <w:placeholder>
                <w:docPart w:val="C21A095186894FF5B89AAA62BE8D597E"/>
              </w:placeholder>
              <w:dropDownList>
                <w:listItem w:displayText="Click here to choose an item." w:value="Click here to choose an item."/>
                <w:listItem w:displayText="Stepping in and out of vehicles " w:value="Stepping in and out of vehicles "/>
                <w:listItem w:displayText="Use of steps or step ladder" w:value="Use of steps or step ladder"/>
                <w:listItem w:displayText="Long ladder or to top of buildings" w:value="Long ladder or to top of buildings"/>
                <w:listItem w:displayText="N/A" w:value="N/A"/>
              </w:dropDownList>
            </w:sdtPr>
            <w:sdtContent>
              <w:p w14:paraId="2D1A4A21" w14:textId="4D1C0128" w:rsidR="00DE7819" w:rsidRPr="009909DF" w:rsidRDefault="009909DF" w:rsidP="009909DF">
                <w:pPr>
                  <w:pStyle w:val="ListParagraph"/>
                  <w:numPr>
                    <w:ilvl w:val="0"/>
                    <w:numId w:val="34"/>
                  </w:numPr>
                  <w:spacing w:after="120"/>
                  <w:rPr>
                    <w:rFonts w:ascii="Calibri" w:hAnsi="Calibri" w:cs="Calibri"/>
                    <w:sz w:val="22"/>
                    <w:szCs w:val="22"/>
                  </w:rPr>
                </w:pPr>
                <w:r>
                  <w:rPr>
                    <w:rFonts w:ascii="Calibri" w:hAnsi="Calibri" w:cs="Calibri"/>
                    <w:sz w:val="22"/>
                    <w:szCs w:val="22"/>
                  </w:rPr>
                  <w:t>N/A</w:t>
                </w:r>
              </w:p>
            </w:sdtContent>
          </w:sdt>
        </w:tc>
      </w:tr>
      <w:tr w:rsidR="00DE7819" w:rsidRPr="005C046D" w14:paraId="390A9B56" w14:textId="77777777" w:rsidTr="00497276">
        <w:tblPrEx>
          <w:tblLook w:val="04A0" w:firstRow="1" w:lastRow="0" w:firstColumn="1" w:lastColumn="0" w:noHBand="0" w:noVBand="1"/>
        </w:tblPrEx>
        <w:tc>
          <w:tcPr>
            <w:tcW w:w="2268" w:type="dxa"/>
          </w:tcPr>
          <w:p w14:paraId="2A0523AA" w14:textId="24EE7973" w:rsidR="00DE7819" w:rsidRPr="00ED0001" w:rsidRDefault="00DE7819" w:rsidP="00497276">
            <w:pPr>
              <w:spacing w:after="120"/>
              <w:rPr>
                <w:rFonts w:ascii="Calibri" w:hAnsi="Calibri" w:cs="Calibri"/>
                <w:b/>
                <w:sz w:val="22"/>
                <w:szCs w:val="22"/>
              </w:rPr>
            </w:pPr>
            <w:bookmarkStart w:id="0" w:name="_Hlk32922600"/>
            <w:r w:rsidRPr="00ED0001">
              <w:rPr>
                <w:rFonts w:ascii="Calibri" w:hAnsi="Calibri" w:cs="Calibri"/>
                <w:b/>
                <w:sz w:val="22"/>
                <w:szCs w:val="22"/>
              </w:rPr>
              <w:t>Driving</w:t>
            </w:r>
          </w:p>
        </w:tc>
        <w:tc>
          <w:tcPr>
            <w:tcW w:w="6663" w:type="dxa"/>
          </w:tcPr>
          <w:sdt>
            <w:sdtPr>
              <w:rPr>
                <w:rFonts w:ascii="Calibri" w:hAnsi="Calibri" w:cs="Calibri"/>
                <w:sz w:val="22"/>
                <w:szCs w:val="22"/>
              </w:rPr>
              <w:id w:val="-2068794341"/>
              <w:placeholder>
                <w:docPart w:val="97B74AEB1A2E4E72AACCE9ECDEC17D2C"/>
              </w:placeholder>
              <w:dropDownList>
                <w:listItem w:displayText="Click here to choose an item." w:value="Click here to choose an item."/>
                <w:listItem w:displayText="Required to drive for up to 4 hours per day, frequently entering and exiting the vehicle " w:value="Required to drive for up to 4 hours per day, frequently entering and exiting the vehicle "/>
                <w:listItem w:displayText="Required to move in and out of a Council owned vehicle/machinery on a regular basis." w:value="Required to move in and out of a Council owned vehicle/machinery on a regular basis."/>
                <w:listItem w:displayText="Required to drive private or Council owned vehicle" w:value="Required to drive private or Council owned vehicle"/>
                <w:listItem w:displayText="N/A" w:value="N/A"/>
              </w:dropDownList>
            </w:sdtPr>
            <w:sdtContent>
              <w:p w14:paraId="5E713BA9" w14:textId="15EAC42E" w:rsidR="00DE7819" w:rsidRPr="009909DF" w:rsidRDefault="009909DF" w:rsidP="009909DF">
                <w:pPr>
                  <w:pStyle w:val="ListParagraph"/>
                  <w:numPr>
                    <w:ilvl w:val="0"/>
                    <w:numId w:val="35"/>
                  </w:numPr>
                  <w:spacing w:after="120"/>
                  <w:rPr>
                    <w:rFonts w:ascii="Calibri" w:hAnsi="Calibri" w:cs="Calibri"/>
                    <w:sz w:val="22"/>
                    <w:szCs w:val="22"/>
                  </w:rPr>
                </w:pPr>
                <w:r>
                  <w:rPr>
                    <w:rFonts w:ascii="Calibri" w:hAnsi="Calibri" w:cs="Calibri"/>
                    <w:sz w:val="22"/>
                    <w:szCs w:val="22"/>
                  </w:rPr>
                  <w:t>Required to drive private or Council owned vehicle</w:t>
                </w:r>
              </w:p>
            </w:sdtContent>
          </w:sdt>
        </w:tc>
      </w:tr>
      <w:bookmarkEnd w:id="0"/>
      <w:tr w:rsidR="00DE7819" w:rsidRPr="005C046D" w14:paraId="7EE785AC" w14:textId="77777777" w:rsidTr="00497276">
        <w:tblPrEx>
          <w:tblLook w:val="04A0" w:firstRow="1" w:lastRow="0" w:firstColumn="1" w:lastColumn="0" w:noHBand="0" w:noVBand="1"/>
        </w:tblPrEx>
        <w:tc>
          <w:tcPr>
            <w:tcW w:w="2268" w:type="dxa"/>
          </w:tcPr>
          <w:p w14:paraId="05F88D4D" w14:textId="6BB601C6"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Commuting</w:t>
            </w:r>
          </w:p>
        </w:tc>
        <w:tc>
          <w:tcPr>
            <w:tcW w:w="6663" w:type="dxa"/>
          </w:tcPr>
          <w:sdt>
            <w:sdtPr>
              <w:rPr>
                <w:rFonts w:ascii="Calibri" w:hAnsi="Calibri" w:cs="Calibri"/>
                <w:sz w:val="22"/>
                <w:szCs w:val="22"/>
              </w:rPr>
              <w:id w:val="-623158546"/>
              <w:placeholder>
                <w:docPart w:val="79BCE07AE86143A6B2643405D726333F"/>
              </w:placeholder>
              <w:dropDownList>
                <w:listItem w:displayText="Click here to choose an item." w:value="Click here to choose an item."/>
                <w:listItem w:displayText="N/A" w:value="N/A"/>
                <w:listItem w:displayText="Rquired to travel within the Municipality to undertake Council business (as required)" w:value="Rquired to travel within the Municipality to undertake Council business (as required)"/>
              </w:dropDownList>
            </w:sdtPr>
            <w:sdtContent>
              <w:p w14:paraId="2B516657" w14:textId="1EFDB146" w:rsidR="00DE7819" w:rsidRPr="00ED0001" w:rsidRDefault="009909DF" w:rsidP="00DE7819">
                <w:pPr>
                  <w:pStyle w:val="ListParagraph"/>
                  <w:numPr>
                    <w:ilvl w:val="0"/>
                    <w:numId w:val="35"/>
                  </w:numPr>
                  <w:spacing w:after="120"/>
                  <w:rPr>
                    <w:rFonts w:ascii="Calibri" w:hAnsi="Calibri" w:cs="Calibri"/>
                    <w:sz w:val="22"/>
                    <w:szCs w:val="22"/>
                  </w:rPr>
                </w:pPr>
                <w:r>
                  <w:rPr>
                    <w:rFonts w:ascii="Calibri" w:hAnsi="Calibri" w:cs="Calibri"/>
                    <w:sz w:val="22"/>
                    <w:szCs w:val="22"/>
                  </w:rPr>
                  <w:t>Rquired to travel within the Municipality to undertake Council business (as required)</w:t>
                </w:r>
              </w:p>
            </w:sdtContent>
          </w:sdt>
          <w:p w14:paraId="6CCFE740" w14:textId="77777777" w:rsidR="00DE7819" w:rsidRPr="00ED0001" w:rsidRDefault="00DE7819" w:rsidP="00497276">
            <w:pPr>
              <w:pStyle w:val="ListParagraph"/>
              <w:spacing w:after="120"/>
              <w:rPr>
                <w:rFonts w:ascii="Calibri" w:hAnsi="Calibri" w:cs="Calibri"/>
                <w:sz w:val="22"/>
                <w:szCs w:val="22"/>
              </w:rPr>
            </w:pPr>
          </w:p>
        </w:tc>
      </w:tr>
      <w:tr w:rsidR="00DE7819" w:rsidRPr="005C046D" w14:paraId="1AD27844" w14:textId="77777777" w:rsidTr="00497276">
        <w:tblPrEx>
          <w:tblLook w:val="04A0" w:firstRow="1" w:lastRow="0" w:firstColumn="1" w:lastColumn="0" w:noHBand="0" w:noVBand="1"/>
        </w:tblPrEx>
        <w:tc>
          <w:tcPr>
            <w:tcW w:w="2268" w:type="dxa"/>
          </w:tcPr>
          <w:p w14:paraId="13000868"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Carrying/Lifting</w:t>
            </w:r>
          </w:p>
          <w:p w14:paraId="034F2712" w14:textId="77777777" w:rsidR="00DE7819" w:rsidRPr="00ED0001" w:rsidRDefault="00DE7819" w:rsidP="00497276">
            <w:pPr>
              <w:spacing w:after="120"/>
              <w:rPr>
                <w:rFonts w:ascii="Calibri" w:hAnsi="Calibri" w:cs="Calibri"/>
                <w:b/>
                <w:sz w:val="22"/>
                <w:szCs w:val="22"/>
              </w:rPr>
            </w:pPr>
          </w:p>
        </w:tc>
        <w:tc>
          <w:tcPr>
            <w:tcW w:w="6663" w:type="dxa"/>
          </w:tcPr>
          <w:sdt>
            <w:sdtPr>
              <w:rPr>
                <w:rFonts w:ascii="Calibri" w:hAnsi="Calibri" w:cs="Calibri"/>
                <w:sz w:val="22"/>
                <w:szCs w:val="22"/>
              </w:rPr>
              <w:id w:val="99383810"/>
              <w:dropDownList>
                <w:listItem w:displayText="Click here to choose an item." w:value="Click here to choose an item."/>
                <w:listItem w:displayText="May need to lift up to 20 kgs" w:value="May need to lift up to 20 kgs"/>
                <w:listItem w:displayText="May need to lift/carry over 20kgs" w:value="May need to lift/carry over 20kgs"/>
                <w:listItem w:displayText="Occasional lifting and carrying of items " w:value="Occasional lifting and carrying of items "/>
                <w:listItem w:displayText="Frequent activity with arm movements, including lifting arms above shoulder height and shoulder rotations" w:value="Frequent activity with arm movements, including lifting arms above shoulder height and shoulder rotations"/>
                <w:listItem w:displayText="N/A" w:value="N/A"/>
              </w:dropDownList>
            </w:sdtPr>
            <w:sdtContent>
              <w:p w14:paraId="280D21B2" w14:textId="406EF055" w:rsidR="00DE7819" w:rsidRPr="00483EE4" w:rsidRDefault="009909DF" w:rsidP="00483EE4">
                <w:pPr>
                  <w:pStyle w:val="ListParagraph"/>
                  <w:numPr>
                    <w:ilvl w:val="0"/>
                    <w:numId w:val="36"/>
                  </w:numPr>
                  <w:spacing w:after="120"/>
                  <w:rPr>
                    <w:rFonts w:ascii="Calibri" w:hAnsi="Calibri" w:cs="Calibri"/>
                    <w:sz w:val="22"/>
                    <w:szCs w:val="22"/>
                  </w:rPr>
                </w:pPr>
                <w:r w:rsidRPr="00483EE4">
                  <w:rPr>
                    <w:rFonts w:ascii="Calibri" w:hAnsi="Calibri" w:cs="Calibri"/>
                    <w:sz w:val="22"/>
                    <w:szCs w:val="22"/>
                  </w:rPr>
                  <w:t xml:space="preserve">Occasional lifting and carrying of items </w:t>
                </w:r>
              </w:p>
            </w:sdtContent>
          </w:sdt>
        </w:tc>
      </w:tr>
      <w:tr w:rsidR="00DE7819" w:rsidRPr="005C046D" w14:paraId="1F7C60AB" w14:textId="77777777" w:rsidTr="00497276">
        <w:tblPrEx>
          <w:tblLook w:val="04A0" w:firstRow="1" w:lastRow="0" w:firstColumn="1" w:lastColumn="0" w:noHBand="0" w:noVBand="1"/>
        </w:tblPrEx>
        <w:tc>
          <w:tcPr>
            <w:tcW w:w="2268" w:type="dxa"/>
          </w:tcPr>
          <w:p w14:paraId="175C90F0" w14:textId="7B06B9D4"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Pushing/P</w:t>
            </w:r>
            <w:r w:rsidR="00483EE4">
              <w:rPr>
                <w:rFonts w:ascii="Calibri" w:hAnsi="Calibri" w:cs="Calibri"/>
                <w:b/>
                <w:sz w:val="22"/>
                <w:szCs w:val="22"/>
              </w:rPr>
              <w:t>u</w:t>
            </w:r>
            <w:r w:rsidRPr="00ED0001">
              <w:rPr>
                <w:rFonts w:ascii="Calibri" w:hAnsi="Calibri" w:cs="Calibri"/>
                <w:b/>
                <w:sz w:val="22"/>
                <w:szCs w:val="22"/>
              </w:rPr>
              <w:t>lling</w:t>
            </w:r>
          </w:p>
        </w:tc>
        <w:tc>
          <w:tcPr>
            <w:tcW w:w="6663" w:type="dxa"/>
          </w:tcPr>
          <w:sdt>
            <w:sdtPr>
              <w:rPr>
                <w:rFonts w:ascii="Calibri" w:hAnsi="Calibri" w:cs="Calibri"/>
                <w:sz w:val="22"/>
                <w:szCs w:val="22"/>
              </w:rPr>
              <w:id w:val="-1863128487"/>
              <w:dropDownList>
                <w:listItem w:displayText="Click here to choose an item." w:value="Click here to choose an item."/>
                <w:listItem w:displayText="Push/pull forces of up to 10kg " w:value="Push/pull forces of up to 10kg "/>
                <w:listItem w:displayText="Push/pull forces over 10 kg" w:value="Push/pull forces over 10 kg"/>
                <w:listItem w:displayText="N/A" w:value="N/A"/>
              </w:dropDownList>
            </w:sdtPr>
            <w:sdtContent>
              <w:p w14:paraId="5530FE8F" w14:textId="2D683E49" w:rsidR="00DE7819" w:rsidRPr="00ED0001" w:rsidRDefault="009909DF" w:rsidP="00DE7819">
                <w:pPr>
                  <w:pStyle w:val="ListParagraph"/>
                  <w:numPr>
                    <w:ilvl w:val="0"/>
                    <w:numId w:val="36"/>
                  </w:numPr>
                  <w:spacing w:after="120"/>
                  <w:rPr>
                    <w:rFonts w:ascii="Calibri" w:hAnsi="Calibri" w:cs="Calibri"/>
                    <w:sz w:val="22"/>
                    <w:szCs w:val="22"/>
                  </w:rPr>
                </w:pPr>
                <w:r>
                  <w:rPr>
                    <w:rFonts w:ascii="Calibri" w:hAnsi="Calibri" w:cs="Calibri"/>
                    <w:sz w:val="22"/>
                    <w:szCs w:val="22"/>
                  </w:rPr>
                  <w:t>N/A</w:t>
                </w:r>
              </w:p>
            </w:sdtContent>
          </w:sdt>
          <w:sdt>
            <w:sdtPr>
              <w:rPr>
                <w:rFonts w:ascii="Calibri" w:hAnsi="Calibri" w:cs="Calibri"/>
                <w:sz w:val="22"/>
                <w:szCs w:val="22"/>
              </w:rPr>
              <w:id w:val="-1275852521"/>
              <w:dropDownList>
                <w:listItem w:displayText="Click here to choose an item." w:value="Click here to choose an item."/>
                <w:listItem w:displayText="Push/pull forces of up to 10kg " w:value="Push/pull forces of up to 10kg "/>
                <w:listItem w:displayText="Push/pull forces over 10 kg" w:value="Push/pull forces over 10 kg"/>
                <w:listItem w:displayText="N/A" w:value="N/A"/>
              </w:dropDownList>
            </w:sdtPr>
            <w:sdtContent>
              <w:p w14:paraId="53A296B4" w14:textId="77777777" w:rsidR="00DE7819" w:rsidRPr="00ED0001" w:rsidRDefault="00DE7819" w:rsidP="00DE7819">
                <w:pPr>
                  <w:pStyle w:val="ListParagraph"/>
                  <w:numPr>
                    <w:ilvl w:val="0"/>
                    <w:numId w:val="36"/>
                  </w:numPr>
                  <w:spacing w:after="120"/>
                  <w:rPr>
                    <w:rFonts w:ascii="Calibri" w:hAnsi="Calibri" w:cs="Calibri"/>
                    <w:sz w:val="22"/>
                    <w:szCs w:val="22"/>
                  </w:rPr>
                </w:pPr>
                <w:r w:rsidRPr="00ED0001">
                  <w:rPr>
                    <w:rFonts w:ascii="Calibri" w:hAnsi="Calibri" w:cs="Calibri"/>
                    <w:sz w:val="22"/>
                    <w:szCs w:val="22"/>
                  </w:rPr>
                  <w:t>Click here to choose an item.</w:t>
                </w:r>
              </w:p>
            </w:sdtContent>
          </w:sdt>
        </w:tc>
      </w:tr>
      <w:tr w:rsidR="00DE7819" w:rsidRPr="005C046D" w14:paraId="44361FB7" w14:textId="77777777" w:rsidTr="00497276">
        <w:tblPrEx>
          <w:tblLook w:val="04A0" w:firstRow="1" w:lastRow="0" w:firstColumn="1" w:lastColumn="0" w:noHBand="0" w:noVBand="1"/>
        </w:tblPrEx>
        <w:tc>
          <w:tcPr>
            <w:tcW w:w="2268" w:type="dxa"/>
          </w:tcPr>
          <w:p w14:paraId="01953B78"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lastRenderedPageBreak/>
              <w:t xml:space="preserve">Bending/Stooping &amp; Reaching </w:t>
            </w:r>
          </w:p>
        </w:tc>
        <w:tc>
          <w:tcPr>
            <w:tcW w:w="6663" w:type="dxa"/>
          </w:tcPr>
          <w:sdt>
            <w:sdtPr>
              <w:rPr>
                <w:rFonts w:ascii="Calibri" w:hAnsi="Calibri" w:cs="Calibri"/>
                <w:sz w:val="22"/>
                <w:szCs w:val="22"/>
              </w:rPr>
              <w:id w:val="-1814479322"/>
              <w:dropDownList>
                <w:listItem w:displayText="Click here to choose an item." w:value="Click here to choose an item."/>
                <w:listItem w:displayText="Required to bend and reach on a regular basis" w:value="Required to bend and reach on a regular basis"/>
                <w:listItem w:displayText="Required to reach at hip height/above shoulder height" w:value="Required to reach at hip height/above shoulder height"/>
                <w:listItem w:displayText="Required to bend and reach occasionally" w:value="Required to bend and reach occasionally"/>
                <w:listItem w:displayText="N/A" w:value="N/A"/>
              </w:dropDownList>
            </w:sdtPr>
            <w:sdtContent>
              <w:p w14:paraId="7BCEB657" w14:textId="3B00F2F6" w:rsidR="00DE7819" w:rsidRPr="009909DF" w:rsidRDefault="009909DF" w:rsidP="009909DF">
                <w:pPr>
                  <w:pStyle w:val="ListParagraph"/>
                  <w:numPr>
                    <w:ilvl w:val="0"/>
                    <w:numId w:val="36"/>
                  </w:numPr>
                  <w:spacing w:after="120"/>
                  <w:rPr>
                    <w:rFonts w:ascii="Calibri" w:hAnsi="Calibri" w:cs="Calibri"/>
                    <w:sz w:val="22"/>
                    <w:szCs w:val="22"/>
                  </w:rPr>
                </w:pPr>
                <w:r>
                  <w:rPr>
                    <w:rFonts w:ascii="Calibri" w:hAnsi="Calibri" w:cs="Calibri"/>
                    <w:sz w:val="22"/>
                    <w:szCs w:val="22"/>
                  </w:rPr>
                  <w:t>Required to bend and reach occasionally</w:t>
                </w:r>
              </w:p>
            </w:sdtContent>
          </w:sdt>
        </w:tc>
      </w:tr>
      <w:tr w:rsidR="00DE7819" w:rsidRPr="005C046D" w14:paraId="1B664BCA" w14:textId="77777777" w:rsidTr="00497276">
        <w:tblPrEx>
          <w:tblLook w:val="04A0" w:firstRow="1" w:lastRow="0" w:firstColumn="1" w:lastColumn="0" w:noHBand="0" w:noVBand="1"/>
        </w:tblPrEx>
        <w:trPr>
          <w:trHeight w:val="650"/>
        </w:trPr>
        <w:tc>
          <w:tcPr>
            <w:tcW w:w="2268" w:type="dxa"/>
          </w:tcPr>
          <w:p w14:paraId="6B6B8FE9"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Kneeling/ Squatting</w:t>
            </w:r>
          </w:p>
        </w:tc>
        <w:tc>
          <w:tcPr>
            <w:tcW w:w="6663" w:type="dxa"/>
          </w:tcPr>
          <w:sdt>
            <w:sdtPr>
              <w:rPr>
                <w:rFonts w:ascii="Calibri" w:hAnsi="Calibri" w:cs="Calibri"/>
                <w:sz w:val="22"/>
                <w:szCs w:val="22"/>
              </w:rPr>
              <w:id w:val="-1593858321"/>
              <w:dropDownList>
                <w:listItem w:displayText="Click here to choose an item." w:value="Click here to choose an item."/>
                <w:listItem w:displayText="Required to kneel and/or squat on a regular basis" w:value="Required to kneel and/or squat on a regular basis"/>
                <w:listItem w:displayText="Required to kneel and/or squat occasionally" w:value="Required to kneel and/or squat occasionally"/>
                <w:listItem w:displayText="N/A" w:value="N/A"/>
              </w:dropDownList>
            </w:sdtPr>
            <w:sdtContent>
              <w:p w14:paraId="187CD515" w14:textId="2D512E0F" w:rsidR="00DE7819" w:rsidRPr="00ED0001" w:rsidRDefault="009909DF" w:rsidP="00DE7819">
                <w:pPr>
                  <w:pStyle w:val="ListParagraph"/>
                  <w:numPr>
                    <w:ilvl w:val="0"/>
                    <w:numId w:val="36"/>
                  </w:numPr>
                  <w:spacing w:after="120"/>
                  <w:rPr>
                    <w:rFonts w:ascii="Calibri" w:hAnsi="Calibri" w:cs="Calibri"/>
                    <w:sz w:val="22"/>
                    <w:szCs w:val="22"/>
                  </w:rPr>
                </w:pPr>
                <w:r>
                  <w:rPr>
                    <w:rFonts w:ascii="Calibri" w:hAnsi="Calibri" w:cs="Calibri"/>
                    <w:sz w:val="22"/>
                    <w:szCs w:val="22"/>
                  </w:rPr>
                  <w:t>Required to kneel and/or squat occasionally</w:t>
                </w:r>
              </w:p>
            </w:sdtContent>
          </w:sdt>
          <w:sdt>
            <w:sdtPr>
              <w:rPr>
                <w:rFonts w:ascii="Calibri" w:hAnsi="Calibri" w:cs="Calibri"/>
                <w:sz w:val="22"/>
                <w:szCs w:val="22"/>
              </w:rPr>
              <w:id w:val="-1315171372"/>
              <w:dropDownList>
                <w:listItem w:displayText="Click here to choose an item." w:value="Click here to choose an item."/>
                <w:listItem w:displayText="Required to kneel and/or squat on a regular basis" w:value="Required to kneel and/or squat on a regular basis"/>
                <w:listItem w:displayText="Required to kneel and/or squat occasionally" w:value="Required to kneel and/or squat occasionally"/>
                <w:listItem w:displayText="N/A" w:value="N/A"/>
              </w:dropDownList>
            </w:sdtPr>
            <w:sdtContent>
              <w:p w14:paraId="08074ECA" w14:textId="77777777" w:rsidR="00DE7819" w:rsidRPr="00ED0001" w:rsidRDefault="00DE7819" w:rsidP="00DE7819">
                <w:pPr>
                  <w:pStyle w:val="ListParagraph"/>
                  <w:numPr>
                    <w:ilvl w:val="0"/>
                    <w:numId w:val="36"/>
                  </w:numPr>
                  <w:spacing w:after="120"/>
                  <w:rPr>
                    <w:rFonts w:ascii="Calibri" w:hAnsi="Calibri" w:cs="Calibri"/>
                    <w:sz w:val="22"/>
                    <w:szCs w:val="22"/>
                  </w:rPr>
                </w:pPr>
                <w:r w:rsidRPr="00ED0001">
                  <w:rPr>
                    <w:rFonts w:ascii="Calibri" w:hAnsi="Calibri" w:cs="Calibri"/>
                    <w:sz w:val="22"/>
                    <w:szCs w:val="22"/>
                  </w:rPr>
                  <w:t>Click here to choose an item.</w:t>
                </w:r>
              </w:p>
            </w:sdtContent>
          </w:sdt>
        </w:tc>
      </w:tr>
      <w:tr w:rsidR="00DE7819" w:rsidRPr="005C046D" w14:paraId="0B786F71" w14:textId="77777777" w:rsidTr="00497276">
        <w:tblPrEx>
          <w:tblLook w:val="04A0" w:firstRow="1" w:lastRow="0" w:firstColumn="1" w:lastColumn="0" w:noHBand="0" w:noVBand="1"/>
        </w:tblPrEx>
        <w:trPr>
          <w:trHeight w:val="1128"/>
        </w:trPr>
        <w:tc>
          <w:tcPr>
            <w:tcW w:w="2268" w:type="dxa"/>
          </w:tcPr>
          <w:p w14:paraId="3E7644E6" w14:textId="77777777" w:rsidR="00DE7819" w:rsidRPr="00ED0001" w:rsidRDefault="00DE7819" w:rsidP="00497276">
            <w:pPr>
              <w:spacing w:after="120"/>
              <w:rPr>
                <w:rFonts w:ascii="Calibri" w:hAnsi="Calibri" w:cs="Calibri"/>
                <w:b/>
                <w:sz w:val="22"/>
                <w:szCs w:val="22"/>
              </w:rPr>
            </w:pPr>
            <w:r w:rsidRPr="00ED0001">
              <w:rPr>
                <w:rFonts w:ascii="Calibri" w:hAnsi="Calibri" w:cs="Calibri"/>
                <w:b/>
                <w:sz w:val="22"/>
                <w:szCs w:val="22"/>
              </w:rPr>
              <w:t>Work Environment</w:t>
            </w:r>
          </w:p>
        </w:tc>
        <w:tc>
          <w:tcPr>
            <w:tcW w:w="6663" w:type="dxa"/>
          </w:tcPr>
          <w:sdt>
            <w:sdtPr>
              <w:rPr>
                <w:rFonts w:ascii="Calibri" w:hAnsi="Calibri" w:cs="Calibri"/>
                <w:sz w:val="22"/>
                <w:szCs w:val="22"/>
              </w:rPr>
              <w:id w:val="182871061"/>
              <w:dropDownList>
                <w:listItem w:displayText="Click here to choose an item." w:value="Click here to choose an item."/>
                <w:listItem w:displayText="Exposure to uneven surfaces " w:value="Exposure to uneven surfaces "/>
                <w:listItem w:displayText="Exposure to fumes/smoke/airborne particles" w:value="Exposure to fumes/smoke/airborne particles"/>
                <w:listItem w:displayText="Open to elements" w:value="Open to elements"/>
                <w:listItem w:displayText="Exposure to varied weather (UV rays, rain)" w:value="Exposure to varied weather (UV rays, rain)"/>
                <w:listItem w:displayText="Exposure to wet areas/floors" w:value="Exposure to wet areas/floors"/>
                <w:listItem w:displayText="Working in confined spaces/working at heights" w:value="Working in confined spaces/working at heights"/>
                <w:listItem w:displayText="Exposure to moving mechanical parts" w:value="Exposure to moving mechanical parts"/>
                <w:listItem w:displayText="Exposure to noise" w:value="Exposure to noise"/>
                <w:listItem w:displayText="Exposure to vibration" w:value="Exposure to vibration"/>
                <w:listItem w:displayText="Exposure to toxic fluids/cleaning substances/products" w:value="Exposure to toxic fluids/cleaning substances/products"/>
                <w:listItem w:displayText="Working around traffic" w:value="Working around traffic"/>
                <w:listItem w:displayText="N/A" w:value="N/A"/>
              </w:dropDownList>
            </w:sdtPr>
            <w:sdtContent>
              <w:p w14:paraId="596B7BC7" w14:textId="71113602" w:rsidR="00DE7819" w:rsidRPr="009909DF" w:rsidRDefault="009909DF" w:rsidP="009909DF">
                <w:pPr>
                  <w:pStyle w:val="ListParagraph"/>
                  <w:numPr>
                    <w:ilvl w:val="0"/>
                    <w:numId w:val="37"/>
                  </w:numPr>
                  <w:spacing w:after="120"/>
                  <w:rPr>
                    <w:rFonts w:ascii="Calibri" w:hAnsi="Calibri" w:cs="Calibri"/>
                    <w:sz w:val="22"/>
                    <w:szCs w:val="22"/>
                  </w:rPr>
                </w:pPr>
                <w:r>
                  <w:rPr>
                    <w:rFonts w:ascii="Calibri" w:hAnsi="Calibri" w:cs="Calibri"/>
                    <w:sz w:val="22"/>
                    <w:szCs w:val="22"/>
                  </w:rPr>
                  <w:t>N/A</w:t>
                </w:r>
              </w:p>
            </w:sdtContent>
          </w:sdt>
        </w:tc>
      </w:tr>
      <w:tr w:rsidR="00DE7819" w:rsidRPr="005C046D" w14:paraId="5040F86C" w14:textId="77777777" w:rsidTr="00497276">
        <w:tblPrEx>
          <w:tblLook w:val="04A0" w:firstRow="1" w:lastRow="0" w:firstColumn="1" w:lastColumn="0" w:noHBand="0" w:noVBand="1"/>
        </w:tblPrEx>
        <w:trPr>
          <w:trHeight w:val="274"/>
        </w:trPr>
        <w:tc>
          <w:tcPr>
            <w:tcW w:w="2268" w:type="dxa"/>
          </w:tcPr>
          <w:p w14:paraId="49887A37" w14:textId="1872400D" w:rsidR="00DE7819" w:rsidRPr="009909DF" w:rsidRDefault="00DE7819" w:rsidP="00497276">
            <w:pPr>
              <w:spacing w:after="120"/>
              <w:rPr>
                <w:rFonts w:ascii="Calibri" w:hAnsi="Calibri" w:cs="Calibri"/>
                <w:b/>
                <w:sz w:val="22"/>
                <w:szCs w:val="22"/>
              </w:rPr>
            </w:pPr>
            <w:r w:rsidRPr="00ED0001">
              <w:rPr>
                <w:rFonts w:ascii="Calibri" w:hAnsi="Calibri" w:cs="Calibri"/>
                <w:b/>
                <w:sz w:val="22"/>
                <w:szCs w:val="22"/>
              </w:rPr>
              <w:t xml:space="preserve">Other:  </w:t>
            </w:r>
          </w:p>
        </w:tc>
        <w:tc>
          <w:tcPr>
            <w:tcW w:w="6663" w:type="dxa"/>
          </w:tcPr>
          <w:p w14:paraId="16121F21" w14:textId="540A436C" w:rsidR="00DE7819" w:rsidRPr="009909DF" w:rsidRDefault="00000000" w:rsidP="009909DF">
            <w:pPr>
              <w:pStyle w:val="ListParagraph"/>
              <w:numPr>
                <w:ilvl w:val="0"/>
                <w:numId w:val="38"/>
              </w:numPr>
              <w:spacing w:after="120"/>
              <w:rPr>
                <w:rFonts w:ascii="Calibri" w:hAnsi="Calibri" w:cs="Calibri"/>
                <w:sz w:val="22"/>
                <w:szCs w:val="22"/>
              </w:rPr>
            </w:pPr>
            <w:sdt>
              <w:sdtPr>
                <w:rPr>
                  <w:rFonts w:ascii="Calibri" w:hAnsi="Calibri" w:cs="Calibri"/>
                  <w:sz w:val="22"/>
                  <w:szCs w:val="22"/>
                </w:rPr>
                <w:id w:val="-1053850844"/>
                <w:dropDownList>
                  <w:listItem w:displayText="Click here to choose an item." w:value="Click here to choose an item."/>
                  <w:listItem w:displayText="Special visual and auditory requirements" w:value="Special visual and auditory requirements"/>
                  <w:listItem w:displayText="Animal Handling" w:value="Animal Handling"/>
                  <w:listItem w:displayText="Dealing with difficult customers" w:value="Dealing with difficult customers"/>
                  <w:listItem w:displayText="Driving specific type of vehicle " w:value="Driving specific type of vehicle "/>
                  <w:listItem w:displayText="Trailer connecting / disconnecting" w:value="Trailer connecting / disconnecting"/>
                  <w:listItem w:displayText="N/A" w:value="N/A"/>
                </w:dropDownList>
              </w:sdtPr>
              <w:sdtContent>
                <w:r w:rsidR="009909DF">
                  <w:rPr>
                    <w:rFonts w:ascii="Calibri" w:hAnsi="Calibri" w:cs="Calibri"/>
                    <w:sz w:val="22"/>
                    <w:szCs w:val="22"/>
                  </w:rPr>
                  <w:t>N/A</w:t>
                </w:r>
              </w:sdtContent>
            </w:sdt>
            <w:r w:rsidR="00DE7819" w:rsidRPr="00ED0001">
              <w:rPr>
                <w:rFonts w:ascii="Calibri" w:hAnsi="Calibri" w:cs="Calibri"/>
                <w:sz w:val="22"/>
                <w:szCs w:val="22"/>
              </w:rPr>
              <w:t xml:space="preserve">     </w:t>
            </w:r>
          </w:p>
        </w:tc>
      </w:tr>
    </w:tbl>
    <w:p w14:paraId="6787335B" w14:textId="77777777" w:rsidR="00DE7819" w:rsidRDefault="00DE7819" w:rsidP="00DE7819">
      <w:pPr>
        <w:pBdr>
          <w:bottom w:val="single" w:sz="4" w:space="1" w:color="auto"/>
        </w:pBdr>
        <w:rPr>
          <w:rFonts w:ascii="Calibri" w:hAnsi="Calibri" w:cs="Arial"/>
          <w:sz w:val="28"/>
          <w:szCs w:val="28"/>
        </w:rPr>
      </w:pPr>
    </w:p>
    <w:p w14:paraId="48CA0805" w14:textId="77777777" w:rsidR="00DE7819" w:rsidRPr="00E864D7" w:rsidRDefault="00000000" w:rsidP="00DE7819">
      <w:pPr>
        <w:pBdr>
          <w:bottom w:val="single" w:sz="4" w:space="1" w:color="auto"/>
        </w:pBdr>
        <w:rPr>
          <w:rFonts w:ascii="Calibri" w:hAnsi="Calibri" w:cs="Arial"/>
          <w:color w:val="808080" w:themeColor="background1" w:themeShade="80"/>
          <w:sz w:val="28"/>
          <w:szCs w:val="28"/>
        </w:rPr>
      </w:pPr>
      <w:sdt>
        <w:sdtPr>
          <w:rPr>
            <w:rFonts w:ascii="Calibri" w:hAnsi="Calibri" w:cs="Arial"/>
            <w:sz w:val="28"/>
            <w:szCs w:val="28"/>
          </w:rPr>
          <w:id w:val="1551266430"/>
        </w:sdtPr>
        <w:sdtContent>
          <w:r w:rsidR="00DE7819">
            <w:rPr>
              <w:rFonts w:ascii="Calibri" w:hAnsi="Calibri" w:cs="Arial"/>
              <w:sz w:val="28"/>
              <w:szCs w:val="28"/>
            </w:rPr>
            <w:t>Other Relevant Information</w:t>
          </w:r>
        </w:sdtContent>
      </w:sdt>
      <w:r w:rsidR="00DE7819">
        <w:rPr>
          <w:rFonts w:ascii="Calibri" w:hAnsi="Calibri" w:cs="Arial"/>
          <w:sz w:val="28"/>
          <w:szCs w:val="28"/>
        </w:rPr>
        <w:t xml:space="preserve"> </w:t>
      </w:r>
    </w:p>
    <w:p w14:paraId="09A2791E" w14:textId="77777777" w:rsidR="00DE7819" w:rsidRDefault="00DE7819" w:rsidP="00954C53">
      <w:pPr>
        <w:rPr>
          <w:rFonts w:ascii="Calibri" w:hAnsi="Calibri" w:cs="Calibri"/>
          <w:color w:val="808080" w:themeColor="background1" w:themeShade="80"/>
          <w:sz w:val="22"/>
          <w:szCs w:val="22"/>
        </w:rPr>
      </w:pPr>
    </w:p>
    <w:sdt>
      <w:sdtPr>
        <w:id w:val="644081038"/>
      </w:sdtPr>
      <w:sdtContent>
        <w:p w14:paraId="390D2A72" w14:textId="71D1096E" w:rsidR="00DE7819" w:rsidRPr="00CC5B73" w:rsidRDefault="00954C53" w:rsidP="00954C53">
          <w:pPr>
            <w:pStyle w:val="ListParagraph"/>
            <w:numPr>
              <w:ilvl w:val="0"/>
              <w:numId w:val="41"/>
            </w:numPr>
            <w:tabs>
              <w:tab w:val="num" w:pos="927"/>
            </w:tabs>
            <w:rPr>
              <w:rFonts w:ascii="Calibri" w:hAnsi="Calibri" w:cs="Calibri"/>
              <w:sz w:val="22"/>
              <w:szCs w:val="22"/>
            </w:rPr>
          </w:pPr>
          <w:r w:rsidRPr="00CC5B73">
            <w:rPr>
              <w:rFonts w:ascii="Calibri" w:hAnsi="Calibri" w:cs="Calibri"/>
              <w:sz w:val="22"/>
              <w:szCs w:val="22"/>
            </w:rPr>
            <w:t>E</w:t>
          </w:r>
          <w:r w:rsidR="00DE7819" w:rsidRPr="00CC5B73">
            <w:rPr>
              <w:rFonts w:ascii="Calibri" w:hAnsi="Calibri" w:cs="Calibri"/>
              <w:sz w:val="22"/>
              <w:szCs w:val="22"/>
            </w:rPr>
            <w:t xml:space="preserve">mployment is, and remains, subject to the presentation of the right to work in Australia.  </w:t>
          </w:r>
        </w:p>
        <w:p w14:paraId="49223A3F" w14:textId="7CCEBC85" w:rsidR="00DE7819" w:rsidRPr="00CC5B73" w:rsidRDefault="00DE7819" w:rsidP="00954C53">
          <w:pPr>
            <w:pStyle w:val="ListParagraph"/>
            <w:numPr>
              <w:ilvl w:val="0"/>
              <w:numId w:val="41"/>
            </w:numPr>
            <w:tabs>
              <w:tab w:val="num" w:pos="927"/>
            </w:tabs>
            <w:rPr>
              <w:rFonts w:ascii="Calibri" w:hAnsi="Calibri" w:cs="Calibri"/>
              <w:sz w:val="22"/>
              <w:szCs w:val="22"/>
            </w:rPr>
          </w:pPr>
          <w:r w:rsidRPr="00CC5B73">
            <w:rPr>
              <w:rFonts w:ascii="Calibri" w:hAnsi="Calibri" w:cs="Calibri"/>
              <w:sz w:val="22"/>
              <w:szCs w:val="22"/>
            </w:rPr>
            <w:t>Appointment is subject to a satisfactory completion of a police check and can be requested to be renewed from time to time.</w:t>
          </w:r>
        </w:p>
      </w:sdtContent>
    </w:sdt>
    <w:p w14:paraId="41214CC4" w14:textId="3991F435" w:rsidR="00DE7819" w:rsidRPr="00CC5B73" w:rsidRDefault="00DE7819" w:rsidP="00DE7819">
      <w:pPr>
        <w:numPr>
          <w:ilvl w:val="0"/>
          <w:numId w:val="40"/>
        </w:numPr>
        <w:rPr>
          <w:rFonts w:ascii="Calibri" w:hAnsi="Calibri" w:cs="Calibri"/>
          <w:sz w:val="22"/>
          <w:szCs w:val="22"/>
          <w:lang w:val="en-AU"/>
        </w:rPr>
      </w:pPr>
      <w:r w:rsidRPr="00CC5B73">
        <w:rPr>
          <w:rFonts w:ascii="Calibri" w:hAnsi="Calibri" w:cs="Calibri"/>
          <w:sz w:val="22"/>
          <w:szCs w:val="22"/>
          <w:lang w:val="en-AU"/>
        </w:rPr>
        <w:t>May be required to work at other sites across Wyndham City to meet operational and business requirements</w:t>
      </w:r>
      <w:r w:rsidR="00954C53" w:rsidRPr="00CC5B73">
        <w:rPr>
          <w:rFonts w:ascii="Calibri" w:hAnsi="Calibri" w:cs="Calibri"/>
          <w:sz w:val="22"/>
          <w:szCs w:val="22"/>
          <w:lang w:val="en-AU"/>
        </w:rPr>
        <w:t>.</w:t>
      </w:r>
    </w:p>
    <w:p w14:paraId="1640273B" w14:textId="720C3FDE" w:rsidR="00923E0B" w:rsidRPr="009909DF" w:rsidRDefault="00DE7819" w:rsidP="009909DF">
      <w:pPr>
        <w:numPr>
          <w:ilvl w:val="0"/>
          <w:numId w:val="40"/>
        </w:numPr>
        <w:rPr>
          <w:rFonts w:ascii="Calibri" w:hAnsi="Calibri" w:cs="Calibri"/>
          <w:sz w:val="22"/>
          <w:szCs w:val="22"/>
          <w:lang w:val="en-AU"/>
        </w:rPr>
      </w:pPr>
      <w:r w:rsidRPr="00CC5B73">
        <w:rPr>
          <w:rFonts w:ascii="Calibri" w:hAnsi="Calibri" w:cs="Calibri"/>
          <w:sz w:val="22"/>
          <w:szCs w:val="22"/>
        </w:rPr>
        <w:t>Flexibility to work oc</w:t>
      </w:r>
      <w:r w:rsidR="000139C1" w:rsidRPr="00CC5B73">
        <w:rPr>
          <w:rFonts w:ascii="Calibri" w:hAnsi="Calibri" w:cs="Calibri"/>
          <w:sz w:val="22"/>
          <w:szCs w:val="22"/>
        </w:rPr>
        <w:t>c</w:t>
      </w:r>
      <w:r w:rsidRPr="00CC5B73">
        <w:rPr>
          <w:rFonts w:ascii="Calibri" w:hAnsi="Calibri" w:cs="Calibri"/>
          <w:sz w:val="22"/>
          <w:szCs w:val="22"/>
        </w:rPr>
        <w:t>asional</w:t>
      </w:r>
      <w:r w:rsidR="00734F85" w:rsidRPr="00CC5B73">
        <w:rPr>
          <w:rFonts w:ascii="Calibri" w:hAnsi="Calibri" w:cs="Calibri"/>
          <w:sz w:val="22"/>
          <w:szCs w:val="22"/>
        </w:rPr>
        <w:t xml:space="preserve"> after hours and</w:t>
      </w:r>
      <w:r w:rsidRPr="00CC5B73">
        <w:rPr>
          <w:rFonts w:ascii="Calibri" w:hAnsi="Calibri" w:cs="Calibri"/>
          <w:sz w:val="22"/>
          <w:szCs w:val="22"/>
        </w:rPr>
        <w:t xml:space="preserve"> weekends</w:t>
      </w:r>
      <w:r w:rsidR="00734F85" w:rsidRPr="00CC5B73">
        <w:rPr>
          <w:rFonts w:ascii="Calibri" w:hAnsi="Calibri" w:cs="Calibri"/>
          <w:sz w:val="22"/>
          <w:szCs w:val="22"/>
        </w:rPr>
        <w:t>/</w:t>
      </w:r>
      <w:r w:rsidRPr="00CC5B73">
        <w:rPr>
          <w:rFonts w:ascii="Calibri" w:hAnsi="Calibri" w:cs="Calibri"/>
          <w:sz w:val="22"/>
          <w:szCs w:val="22"/>
        </w:rPr>
        <w:t xml:space="preserve">public holidays as </w:t>
      </w:r>
      <w:r w:rsidR="00954C53" w:rsidRPr="00CC5B73">
        <w:rPr>
          <w:rFonts w:ascii="Calibri" w:hAnsi="Calibri" w:cs="Calibri"/>
          <w:sz w:val="22"/>
          <w:szCs w:val="22"/>
        </w:rPr>
        <w:t>required</w:t>
      </w:r>
      <w:r w:rsidR="00DF780A" w:rsidRPr="00CC5B73">
        <w:t xml:space="preserve"> </w:t>
      </w:r>
      <w:r w:rsidR="00DF780A" w:rsidRPr="00CC5B73">
        <w:rPr>
          <w:rFonts w:ascii="Calibri" w:hAnsi="Calibri" w:cs="Calibri"/>
          <w:sz w:val="22"/>
          <w:szCs w:val="22"/>
        </w:rPr>
        <w:t>/in accordance with the relevant roster</w:t>
      </w:r>
      <w:r w:rsidR="00954C53" w:rsidRPr="00CC5B73">
        <w:rPr>
          <w:rFonts w:ascii="Calibri" w:hAnsi="Calibri" w:cs="Calibri"/>
          <w:sz w:val="22"/>
          <w:szCs w:val="22"/>
        </w:rPr>
        <w:t>.</w:t>
      </w:r>
    </w:p>
    <w:p w14:paraId="05218107" w14:textId="77777777" w:rsidR="00923E0B" w:rsidRPr="00923E0B" w:rsidRDefault="00923E0B" w:rsidP="00923E0B">
      <w:pPr>
        <w:ind w:left="567"/>
        <w:rPr>
          <w:rFonts w:ascii="Calibri" w:hAnsi="Calibri" w:cs="Calibri"/>
          <w:color w:val="FF0000"/>
          <w:sz w:val="22"/>
          <w:szCs w:val="22"/>
        </w:rPr>
      </w:pPr>
    </w:p>
    <w:sdt>
      <w:sdtPr>
        <w:rPr>
          <w:rFonts w:ascii="Calibri" w:hAnsi="Calibri" w:cs="Arial"/>
          <w:sz w:val="28"/>
          <w:szCs w:val="28"/>
        </w:rPr>
        <w:id w:val="1072933962"/>
      </w:sdtPr>
      <w:sdtContent>
        <w:p w14:paraId="1E5D7FA8" w14:textId="258C1A11" w:rsidR="00DE7819" w:rsidRPr="00E90726" w:rsidRDefault="00DE7819" w:rsidP="00DF780A">
          <w:pPr>
            <w:pBdr>
              <w:bottom w:val="single" w:sz="4" w:space="1" w:color="auto"/>
            </w:pBdr>
            <w:ind w:left="2835" w:hanging="2835"/>
            <w:rPr>
              <w:rFonts w:ascii="Calibri" w:hAnsi="Calibri" w:cs="Arial"/>
              <w:sz w:val="28"/>
              <w:szCs w:val="28"/>
            </w:rPr>
          </w:pPr>
          <w:r w:rsidRPr="00F940FD">
            <w:rPr>
              <w:rFonts w:ascii="Calibri" w:hAnsi="Calibri" w:cs="Arial"/>
              <w:sz w:val="28"/>
              <w:szCs w:val="28"/>
            </w:rPr>
            <w:t>Key Selection Criteria</w:t>
          </w:r>
        </w:p>
      </w:sdtContent>
    </w:sdt>
    <w:p w14:paraId="03F720CF" w14:textId="77777777" w:rsidR="00DE7819" w:rsidRDefault="00DE7819" w:rsidP="00DE7819">
      <w:pPr>
        <w:rPr>
          <w:rFonts w:ascii="Calibri" w:hAnsi="Calibri" w:cs="Arial"/>
          <w:i/>
          <w:sz w:val="18"/>
          <w:szCs w:val="18"/>
        </w:rPr>
      </w:pPr>
    </w:p>
    <w:p w14:paraId="19F179F8" w14:textId="4FD0DFF6" w:rsidR="00DF780A" w:rsidRDefault="00DF780A" w:rsidP="00DF780A">
      <w:pPr>
        <w:numPr>
          <w:ilvl w:val="0"/>
          <w:numId w:val="40"/>
        </w:numPr>
        <w:spacing w:line="240" w:lineRule="atLeast"/>
        <w:rPr>
          <w:rFonts w:ascii="Calibri" w:hAnsi="Calibri" w:cs="Calibri"/>
          <w:snapToGrid w:val="0"/>
          <w:color w:val="00B0F0"/>
          <w:sz w:val="22"/>
          <w:szCs w:val="22"/>
        </w:rPr>
      </w:pPr>
      <w:r w:rsidRPr="00CC5B73">
        <w:rPr>
          <w:rFonts w:ascii="Calibri" w:hAnsi="Calibri" w:cs="Calibri"/>
          <w:snapToGrid w:val="0"/>
          <w:sz w:val="22"/>
          <w:szCs w:val="22"/>
        </w:rPr>
        <w:t xml:space="preserve">Degree or diploma course in </w:t>
      </w:r>
      <w:r w:rsidR="009909DF" w:rsidRPr="009909DF">
        <w:rPr>
          <w:rFonts w:ascii="Calibri" w:hAnsi="Calibri" w:cs="Calibri"/>
          <w:sz w:val="22"/>
          <w:szCs w:val="22"/>
        </w:rPr>
        <w:t>Library Services</w:t>
      </w:r>
      <w:r w:rsidRPr="009909DF">
        <w:rPr>
          <w:rFonts w:ascii="Calibri" w:hAnsi="Calibri" w:cs="Calibri"/>
          <w:sz w:val="22"/>
          <w:szCs w:val="22"/>
        </w:rPr>
        <w:t xml:space="preserve"> </w:t>
      </w:r>
      <w:r w:rsidRPr="00CC5B73">
        <w:rPr>
          <w:rFonts w:ascii="Calibri" w:hAnsi="Calibri" w:cs="Calibri"/>
          <w:sz w:val="22"/>
          <w:szCs w:val="22"/>
        </w:rPr>
        <w:t xml:space="preserve">or other relevant discipline </w:t>
      </w:r>
      <w:r w:rsidRPr="00CC5B73">
        <w:rPr>
          <w:rFonts w:ascii="Calibri" w:hAnsi="Calibri" w:cs="Calibri"/>
          <w:snapToGrid w:val="0"/>
          <w:sz w:val="22"/>
          <w:szCs w:val="22"/>
        </w:rPr>
        <w:t>with several years of subsequent relevant experience or lesser formal qualifications with extensive relevant experience</w:t>
      </w:r>
      <w:r w:rsidRPr="00ED0001">
        <w:rPr>
          <w:rFonts w:ascii="Calibri" w:hAnsi="Calibri" w:cs="Calibri"/>
          <w:snapToGrid w:val="0"/>
          <w:color w:val="00B0F0"/>
          <w:sz w:val="22"/>
          <w:szCs w:val="22"/>
        </w:rPr>
        <w:t xml:space="preserve">. </w:t>
      </w:r>
    </w:p>
    <w:p w14:paraId="6A888E8C" w14:textId="77777777" w:rsidR="005A5144" w:rsidRPr="005A5144" w:rsidRDefault="005A5144" w:rsidP="005A5144">
      <w:pPr>
        <w:numPr>
          <w:ilvl w:val="0"/>
          <w:numId w:val="40"/>
        </w:numPr>
        <w:rPr>
          <w:rFonts w:ascii="Calibri" w:hAnsi="Calibri" w:cs="Calibri"/>
          <w:sz w:val="22"/>
          <w:szCs w:val="22"/>
          <w:lang w:val="en-AU"/>
        </w:rPr>
      </w:pPr>
      <w:r w:rsidRPr="005A5144">
        <w:rPr>
          <w:rFonts w:ascii="Calibri" w:hAnsi="Calibri" w:cs="Calibri"/>
          <w:sz w:val="22"/>
          <w:szCs w:val="22"/>
          <w:lang w:val="en-AU"/>
        </w:rPr>
        <w:t>Demonstrated experience implementing approved collection development and workforce capability initiatives within a public library or similar service environment.</w:t>
      </w:r>
      <w:r w:rsidRPr="005A5144">
        <w:rPr>
          <w:rFonts w:ascii="Segoe UI" w:eastAsia="Times New Roman" w:hAnsi="Segoe UI" w:cs="Segoe UI"/>
          <w:sz w:val="21"/>
          <w:szCs w:val="21"/>
          <w:lang w:val="en-AU" w:eastAsia="en-AU"/>
        </w:rPr>
        <w:t xml:space="preserve"> </w:t>
      </w:r>
    </w:p>
    <w:p w14:paraId="1A788852" w14:textId="1BF99909" w:rsidR="00DF780A" w:rsidRPr="005A5144" w:rsidRDefault="005A5144" w:rsidP="005A5144">
      <w:pPr>
        <w:numPr>
          <w:ilvl w:val="0"/>
          <w:numId w:val="40"/>
        </w:numPr>
        <w:rPr>
          <w:rFonts w:ascii="Calibri" w:hAnsi="Calibri" w:cs="Calibri"/>
          <w:sz w:val="22"/>
          <w:szCs w:val="22"/>
          <w:lang w:val="en-AU"/>
        </w:rPr>
      </w:pPr>
      <w:r w:rsidRPr="005A5144">
        <w:rPr>
          <w:rFonts w:ascii="Calibri" w:hAnsi="Calibri" w:cs="Calibri"/>
          <w:sz w:val="22"/>
          <w:szCs w:val="22"/>
          <w:lang w:val="en-AU"/>
        </w:rPr>
        <w:t>Demonstrated ability to support effective governance and continuous improvement by contributing operational data, stakeholder engagement and compliance with established health, safety, child safety and risk management frameworks.</w:t>
      </w:r>
    </w:p>
    <w:p w14:paraId="2974EE92" w14:textId="5FB76A5E" w:rsidR="00DF780A" w:rsidRPr="009639B3" w:rsidRDefault="00DF780A" w:rsidP="00DF780A">
      <w:pPr>
        <w:numPr>
          <w:ilvl w:val="0"/>
          <w:numId w:val="40"/>
        </w:numPr>
        <w:rPr>
          <w:rFonts w:ascii="Calibri" w:hAnsi="Calibri" w:cs="Calibri"/>
          <w:sz w:val="22"/>
          <w:szCs w:val="22"/>
          <w:lang w:val="en-AU"/>
        </w:rPr>
      </w:pPr>
      <w:r w:rsidRPr="009639B3">
        <w:rPr>
          <w:rFonts w:ascii="Calibri" w:hAnsi="Calibri" w:cs="Calibri"/>
          <w:sz w:val="22"/>
          <w:szCs w:val="22"/>
          <w:lang w:val="en-AU"/>
        </w:rPr>
        <w:t>A current driver’s licence is required.</w:t>
      </w:r>
    </w:p>
    <w:p w14:paraId="66AADB63" w14:textId="4D5CB2C9" w:rsidR="00D14C30" w:rsidRPr="00C65CB2" w:rsidRDefault="00DF780A" w:rsidP="00C65CB2">
      <w:pPr>
        <w:numPr>
          <w:ilvl w:val="0"/>
          <w:numId w:val="40"/>
        </w:numPr>
        <w:rPr>
          <w:rFonts w:ascii="Calibri" w:hAnsi="Calibri" w:cs="Calibri"/>
          <w:sz w:val="22"/>
          <w:szCs w:val="22"/>
        </w:rPr>
      </w:pPr>
      <w:r w:rsidRPr="009639B3">
        <w:rPr>
          <w:rFonts w:ascii="Calibri" w:hAnsi="Calibri" w:cs="Calibri"/>
          <w:sz w:val="22"/>
          <w:szCs w:val="22"/>
          <w:lang w:val="en-AU"/>
        </w:rPr>
        <w:t>A current Wor</w:t>
      </w:r>
      <w:r w:rsidRPr="009639B3">
        <w:rPr>
          <w:rFonts w:ascii="Calibri" w:hAnsi="Calibri" w:cs="Calibri"/>
        </w:rPr>
        <w:t>k</w:t>
      </w:r>
      <w:r w:rsidRPr="009639B3">
        <w:rPr>
          <w:rFonts w:ascii="Calibri" w:hAnsi="Calibri" w:cs="Calibri"/>
          <w:sz w:val="22"/>
          <w:szCs w:val="22"/>
          <w:lang w:val="en-AU"/>
        </w:rPr>
        <w:t>ing with Children Check is required.</w:t>
      </w:r>
    </w:p>
    <w:permEnd w:id="2091794692"/>
    <w:p w14:paraId="37E63588" w14:textId="77777777" w:rsidR="00D14C30" w:rsidRDefault="00D14C30" w:rsidP="00D14C30">
      <w:pPr>
        <w:pStyle w:val="ListParagraph"/>
        <w:ind w:left="567"/>
        <w:rPr>
          <w:rFonts w:ascii="Calibri" w:hAnsi="Calibri" w:cs="Calibri"/>
          <w:i/>
          <w:iCs/>
          <w:sz w:val="18"/>
          <w:szCs w:val="18"/>
        </w:rPr>
      </w:pPr>
    </w:p>
    <w:p w14:paraId="46784954" w14:textId="77777777" w:rsidR="00D14C30" w:rsidRDefault="00D14C30" w:rsidP="00D14C30">
      <w:pPr>
        <w:pStyle w:val="ListParagraph"/>
        <w:ind w:left="567"/>
        <w:rPr>
          <w:rFonts w:ascii="Calibri" w:hAnsi="Calibri" w:cs="Calibri"/>
          <w:i/>
          <w:iCs/>
          <w:sz w:val="18"/>
          <w:szCs w:val="18"/>
        </w:rPr>
      </w:pPr>
    </w:p>
    <w:p w14:paraId="549906DB" w14:textId="77777777" w:rsidR="00D14C30" w:rsidRDefault="00D14C30" w:rsidP="00D14C30">
      <w:pPr>
        <w:pStyle w:val="ListParagraph"/>
        <w:ind w:left="567"/>
        <w:rPr>
          <w:rFonts w:ascii="Calibri" w:hAnsi="Calibri" w:cs="Calibri"/>
          <w:i/>
          <w:iCs/>
          <w:sz w:val="18"/>
          <w:szCs w:val="18"/>
        </w:rPr>
      </w:pPr>
    </w:p>
    <w:p w14:paraId="254F25B3" w14:textId="77777777" w:rsidR="00D14C30" w:rsidRDefault="00D14C30" w:rsidP="00D14C30">
      <w:pPr>
        <w:pStyle w:val="ListParagraph"/>
        <w:ind w:left="567"/>
        <w:rPr>
          <w:rFonts w:ascii="Calibri" w:hAnsi="Calibri" w:cs="Calibri"/>
          <w:i/>
          <w:iCs/>
          <w:sz w:val="18"/>
          <w:szCs w:val="18"/>
        </w:rPr>
      </w:pPr>
    </w:p>
    <w:p w14:paraId="2B44FC7E" w14:textId="77777777" w:rsidR="00D14C30" w:rsidRDefault="00D14C30" w:rsidP="00D14C30">
      <w:pPr>
        <w:pStyle w:val="ListParagraph"/>
        <w:ind w:left="567"/>
        <w:rPr>
          <w:rFonts w:ascii="Calibri" w:hAnsi="Calibri" w:cs="Calibri"/>
          <w:i/>
          <w:iCs/>
          <w:sz w:val="18"/>
          <w:szCs w:val="18"/>
        </w:rPr>
      </w:pPr>
    </w:p>
    <w:p w14:paraId="157B1108" w14:textId="77777777" w:rsidR="00D14C30" w:rsidRDefault="00D14C30" w:rsidP="00D14C30">
      <w:pPr>
        <w:pStyle w:val="ListParagraph"/>
        <w:ind w:left="567"/>
        <w:rPr>
          <w:rFonts w:ascii="Calibri" w:hAnsi="Calibri" w:cs="Calibri"/>
          <w:i/>
          <w:iCs/>
          <w:sz w:val="18"/>
          <w:szCs w:val="18"/>
        </w:rPr>
      </w:pPr>
    </w:p>
    <w:p w14:paraId="25A3ED35" w14:textId="77777777" w:rsidR="00D14C30" w:rsidRPr="00483EE4" w:rsidRDefault="00D14C30" w:rsidP="00483EE4">
      <w:pPr>
        <w:rPr>
          <w:rFonts w:ascii="Calibri" w:hAnsi="Calibri" w:cs="Calibri"/>
          <w:i/>
          <w:iCs/>
          <w:sz w:val="18"/>
          <w:szCs w:val="18"/>
        </w:rPr>
      </w:pPr>
    </w:p>
    <w:p w14:paraId="6B914D27" w14:textId="77777777" w:rsidR="00D14C30" w:rsidRDefault="00D14C30" w:rsidP="00D14C30">
      <w:pPr>
        <w:pStyle w:val="ListParagraph"/>
        <w:ind w:left="567"/>
        <w:rPr>
          <w:rFonts w:ascii="Calibri" w:hAnsi="Calibri" w:cs="Calibri"/>
          <w:i/>
          <w:iCs/>
          <w:sz w:val="18"/>
          <w:szCs w:val="18"/>
        </w:rPr>
      </w:pPr>
    </w:p>
    <w:p w14:paraId="69CFA865" w14:textId="77777777" w:rsidR="00D14C30" w:rsidRDefault="00D14C30" w:rsidP="00D14C30">
      <w:pPr>
        <w:pStyle w:val="ListParagraph"/>
        <w:ind w:left="567"/>
        <w:rPr>
          <w:rFonts w:ascii="Calibri" w:hAnsi="Calibri" w:cs="Calibri"/>
          <w:i/>
          <w:iCs/>
          <w:sz w:val="18"/>
          <w:szCs w:val="18"/>
        </w:rPr>
      </w:pPr>
    </w:p>
    <w:p w14:paraId="57EEB9C2" w14:textId="77777777" w:rsidR="00D14C30" w:rsidRDefault="00D14C30" w:rsidP="00D14C30">
      <w:pPr>
        <w:pStyle w:val="ListParagraph"/>
        <w:ind w:left="567"/>
        <w:rPr>
          <w:rFonts w:ascii="Calibri" w:hAnsi="Calibri" w:cs="Calibri"/>
          <w:i/>
          <w:iCs/>
          <w:sz w:val="18"/>
          <w:szCs w:val="18"/>
        </w:rPr>
      </w:pPr>
    </w:p>
    <w:p w14:paraId="01EFD725" w14:textId="77777777" w:rsidR="00D14C30" w:rsidRDefault="00D14C30" w:rsidP="00D14C30">
      <w:pPr>
        <w:pStyle w:val="ListParagraph"/>
        <w:ind w:left="567"/>
        <w:rPr>
          <w:rFonts w:ascii="Calibri" w:hAnsi="Calibri" w:cs="Calibri"/>
          <w:i/>
          <w:iCs/>
          <w:sz w:val="18"/>
          <w:szCs w:val="18"/>
        </w:rPr>
      </w:pPr>
    </w:p>
    <w:p w14:paraId="513B6C99" w14:textId="77777777" w:rsidR="00D14C30" w:rsidRPr="00483EE4" w:rsidRDefault="00D14C30" w:rsidP="00483EE4">
      <w:pPr>
        <w:rPr>
          <w:rFonts w:ascii="Calibri" w:hAnsi="Calibri" w:cs="Calibri"/>
          <w:i/>
          <w:iCs/>
          <w:sz w:val="18"/>
          <w:szCs w:val="18"/>
        </w:rPr>
      </w:pPr>
    </w:p>
    <w:p w14:paraId="044BB268" w14:textId="77777777" w:rsidR="00D14C30" w:rsidRDefault="00D14C30" w:rsidP="00D14C30">
      <w:pPr>
        <w:pStyle w:val="ListParagraph"/>
        <w:ind w:left="567"/>
        <w:rPr>
          <w:rFonts w:ascii="Calibri" w:hAnsi="Calibri" w:cs="Calibri"/>
          <w:i/>
          <w:iCs/>
          <w:sz w:val="18"/>
          <w:szCs w:val="18"/>
        </w:rPr>
      </w:pPr>
    </w:p>
    <w:p w14:paraId="361A8783" w14:textId="77777777" w:rsidR="00D14C30" w:rsidRDefault="00D14C30" w:rsidP="00D14C30">
      <w:pPr>
        <w:pStyle w:val="ListParagraph"/>
        <w:ind w:left="567"/>
        <w:rPr>
          <w:rFonts w:ascii="Calibri" w:hAnsi="Calibri" w:cs="Calibri"/>
          <w:i/>
          <w:iCs/>
          <w:sz w:val="18"/>
          <w:szCs w:val="18"/>
        </w:rPr>
      </w:pPr>
    </w:p>
    <w:p w14:paraId="5CF38E10" w14:textId="6547C9EE" w:rsidR="00D14C30" w:rsidRPr="00D14C30" w:rsidRDefault="00D14C30" w:rsidP="00D14C30">
      <w:pPr>
        <w:pStyle w:val="ListParagraph"/>
        <w:ind w:left="567"/>
        <w:rPr>
          <w:rFonts w:ascii="Calibri" w:hAnsi="Calibri" w:cs="Calibri"/>
          <w:i/>
          <w:iCs/>
          <w:sz w:val="18"/>
          <w:szCs w:val="18"/>
        </w:rPr>
      </w:pPr>
      <w:r w:rsidRPr="00D14C30">
        <w:rPr>
          <w:rFonts w:ascii="Calibri" w:hAnsi="Calibri" w:cs="Calibri"/>
          <w:i/>
          <w:iCs/>
          <w:sz w:val="18"/>
          <w:szCs w:val="18"/>
        </w:rPr>
        <w:t xml:space="preserve">This Position Description has been developed in accordance with </w:t>
      </w:r>
      <w:r>
        <w:rPr>
          <w:rFonts w:ascii="Calibri" w:hAnsi="Calibri" w:cs="Calibri"/>
          <w:i/>
          <w:iCs/>
          <w:sz w:val="18"/>
          <w:szCs w:val="18"/>
        </w:rPr>
        <w:t>Band 7</w:t>
      </w:r>
      <w:r w:rsidRPr="00D14C30">
        <w:rPr>
          <w:rFonts w:ascii="Calibri" w:hAnsi="Calibri" w:cs="Calibri"/>
          <w:i/>
          <w:iCs/>
          <w:sz w:val="18"/>
          <w:szCs w:val="18"/>
        </w:rPr>
        <w:t xml:space="preserve"> Descriptors and Classification Definitions contained within the Wyndham City Enterprise Agreement and Local Government (Victorian Local Authorities Award) Descriptors (as applicable at time of position creation or position review). Concluded </w:t>
      </w:r>
      <w:r>
        <w:rPr>
          <w:rFonts w:ascii="Calibri" w:hAnsi="Calibri" w:cs="Calibri"/>
          <w:i/>
          <w:iCs/>
          <w:sz w:val="18"/>
          <w:szCs w:val="18"/>
        </w:rPr>
        <w:t xml:space="preserve">Band 7. </w:t>
      </w:r>
    </w:p>
    <w:p w14:paraId="3FD0995E" w14:textId="77777777" w:rsidR="00D14C30" w:rsidRPr="00D620FD" w:rsidRDefault="00D14C30" w:rsidP="00696DD1">
      <w:pPr>
        <w:ind w:left="567"/>
        <w:rPr>
          <w:rFonts w:ascii="Calibri" w:hAnsi="Calibri" w:cs="Calibri"/>
          <w:color w:val="FF0000"/>
          <w:sz w:val="22"/>
          <w:szCs w:val="22"/>
        </w:rPr>
      </w:pPr>
    </w:p>
    <w:sectPr w:rsidR="00D14C30" w:rsidRPr="00D620FD" w:rsidSect="00090B55">
      <w:headerReference w:type="default" r:id="rId13"/>
      <w:footerReference w:type="default" r:id="rId14"/>
      <w:headerReference w:type="first" r:id="rId15"/>
      <w:pgSz w:w="11906" w:h="16838" w:code="9"/>
      <w:pgMar w:top="851" w:right="851" w:bottom="851" w:left="851"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B50C" w14:textId="77777777" w:rsidR="00E725A4" w:rsidRDefault="00E725A4" w:rsidP="003C7941">
      <w:r>
        <w:separator/>
      </w:r>
    </w:p>
    <w:p w14:paraId="21F75E6F" w14:textId="77777777" w:rsidR="00E725A4" w:rsidRDefault="00E725A4"/>
  </w:endnote>
  <w:endnote w:type="continuationSeparator" w:id="0">
    <w:p w14:paraId="4023D5B6" w14:textId="77777777" w:rsidR="00E725A4" w:rsidRDefault="00E725A4" w:rsidP="003C7941">
      <w:r>
        <w:continuationSeparator/>
      </w:r>
    </w:p>
    <w:p w14:paraId="39CA6FE0" w14:textId="77777777" w:rsidR="00E725A4" w:rsidRDefault="00E72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Effra">
    <w:altName w:val="Calibri"/>
    <w:charset w:val="00"/>
    <w:family w:val="swiss"/>
    <w:pitch w:val="variable"/>
    <w:sig w:usb0="A00022EF" w:usb1="D000A05B" w:usb2="00000008" w:usb3="00000000" w:csb0="000000D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557B" w14:textId="77777777" w:rsidR="00174048" w:rsidRDefault="001319E5" w:rsidP="002F2EA0">
    <w:pPr>
      <w:pStyle w:val="Footer"/>
    </w:pPr>
    <w:r w:rsidRPr="001319E5">
      <w:rPr>
        <w:noProof/>
      </w:rPr>
      <mc:AlternateContent>
        <mc:Choice Requires="wpg">
          <w:drawing>
            <wp:anchor distT="0" distB="0" distL="114300" distR="114300" simplePos="0" relativeHeight="251667456" behindDoc="0" locked="1" layoutInCell="1" allowOverlap="1" wp14:anchorId="477EBFE5" wp14:editId="64948C31">
              <wp:simplePos x="0" y="0"/>
              <wp:positionH relativeFrom="page">
                <wp:align>left</wp:align>
              </wp:positionH>
              <wp:positionV relativeFrom="page">
                <wp:align>bottom</wp:align>
              </wp:positionV>
              <wp:extent cx="7563600" cy="1432800"/>
              <wp:effectExtent l="0" t="0" r="0" b="0"/>
              <wp:wrapTopAndBottom/>
              <wp:docPr id="454" name="Group 453">
                <a:extLst xmlns:a="http://schemas.openxmlformats.org/drawingml/2006/main">
                  <a:ext uri="{FF2B5EF4-FFF2-40B4-BE49-F238E27FC236}">
                    <a16:creationId xmlns:a16="http://schemas.microsoft.com/office/drawing/2014/main" id="{4060D6B7-8DB9-5687-BEA3-1CE96C7A9FD3}"/>
                  </a:ext>
                </a:extLst>
              </wp:docPr>
              <wp:cNvGraphicFramePr/>
              <a:graphic xmlns:a="http://schemas.openxmlformats.org/drawingml/2006/main">
                <a:graphicData uri="http://schemas.microsoft.com/office/word/2010/wordprocessingGroup">
                  <wpg:wgp>
                    <wpg:cNvGrpSpPr/>
                    <wpg:grpSpPr>
                      <a:xfrm>
                        <a:off x="0" y="0"/>
                        <a:ext cx="7563600" cy="1432800"/>
                        <a:chOff x="0" y="0"/>
                        <a:chExt cx="7562850" cy="1431416"/>
                      </a:xfrm>
                    </wpg:grpSpPr>
                    <pic:pic xmlns:pic="http://schemas.openxmlformats.org/drawingml/2006/picture">
                      <pic:nvPicPr>
                        <pic:cNvPr id="652949871" name="Graphic 451">
                          <a:extLst>
                            <a:ext uri="{FF2B5EF4-FFF2-40B4-BE49-F238E27FC236}">
                              <a16:creationId xmlns:a16="http://schemas.microsoft.com/office/drawing/2014/main" id="{20E78D72-5985-97BD-9531-92FDEFDF0933}"/>
                            </a:ext>
                          </a:extLst>
                        </pic:cNvPr>
                        <pic:cNvPicPr>
                          <a:picLocks noChangeAspect="1"/>
                        </pic:cNvPicPr>
                      </pic:nvPicPr>
                      <pic:blipFill rotWithShape="1">
                        <a:blip r:embed="rId1">
                          <a:extLst>
                            <a:ext uri="{96DAC541-7B7A-43D3-8B79-37D633B846F1}">
                              <asvg:svgBlip xmlns:asvg="http://schemas.microsoft.com/office/drawing/2016/SVG/main" r:embed="rId2"/>
                            </a:ext>
                          </a:extLst>
                        </a:blip>
                        <a:srcRect b="12117"/>
                        <a:stretch/>
                      </pic:blipFill>
                      <pic:spPr>
                        <a:xfrm>
                          <a:off x="0" y="0"/>
                          <a:ext cx="7562850" cy="1431416"/>
                        </a:xfrm>
                        <a:prstGeom prst="rect">
                          <a:avLst/>
                        </a:prstGeom>
                      </pic:spPr>
                    </pic:pic>
                    <wps:wsp>
                      <wps:cNvPr id="1081111550" name="Freeform: Shape 1081111550">
                        <a:extLst>
                          <a:ext uri="{FF2B5EF4-FFF2-40B4-BE49-F238E27FC236}">
                            <a16:creationId xmlns:a16="http://schemas.microsoft.com/office/drawing/2014/main" id="{1917769E-AD2A-6EAC-7EC3-F0F682969AAE}"/>
                          </a:ext>
                        </a:extLst>
                      </wps:cNvPr>
                      <wps:cNvSpPr/>
                      <wps:spPr>
                        <a:xfrm>
                          <a:off x="0" y="132412"/>
                          <a:ext cx="7559041" cy="1299004"/>
                        </a:xfrm>
                        <a:custGeom>
                          <a:avLst/>
                          <a:gdLst>
                            <a:gd name="connsiteX0" fmla="*/ 5402009 w 7559041"/>
                            <a:gd name="connsiteY0" fmla="*/ 101 h 1299004"/>
                            <a:gd name="connsiteX1" fmla="*/ 5536169 w 7559041"/>
                            <a:gd name="connsiteY1" fmla="*/ 1689 h 1299004"/>
                            <a:gd name="connsiteX2" fmla="*/ 5802076 w 7559041"/>
                            <a:gd name="connsiteY2" fmla="*/ 11853 h 1299004"/>
                            <a:gd name="connsiteX3" fmla="*/ 6067221 w 7559041"/>
                            <a:gd name="connsiteY3" fmla="*/ 24179 h 1299004"/>
                            <a:gd name="connsiteX4" fmla="*/ 6329317 w 7559041"/>
                            <a:gd name="connsiteY4" fmla="*/ 44634 h 1299004"/>
                            <a:gd name="connsiteX5" fmla="*/ 6591415 w 7559041"/>
                            <a:gd name="connsiteY5" fmla="*/ 65216 h 1299004"/>
                            <a:gd name="connsiteX6" fmla="*/ 6852623 w 7559041"/>
                            <a:gd name="connsiteY6" fmla="*/ 94566 h 1299004"/>
                            <a:gd name="connsiteX7" fmla="*/ 7376055 w 7559041"/>
                            <a:gd name="connsiteY7" fmla="*/ 162032 h 1299004"/>
                            <a:gd name="connsiteX8" fmla="*/ 7376182 w 7559041"/>
                            <a:gd name="connsiteY8" fmla="*/ 162159 h 1299004"/>
                            <a:gd name="connsiteX9" fmla="*/ 7559041 w 7559041"/>
                            <a:gd name="connsiteY9" fmla="*/ 190365 h 1299004"/>
                            <a:gd name="connsiteX10" fmla="*/ 7559041 w 7559041"/>
                            <a:gd name="connsiteY10" fmla="*/ 1299004 h 1299004"/>
                            <a:gd name="connsiteX11" fmla="*/ 0 w 7559041"/>
                            <a:gd name="connsiteY11" fmla="*/ 1299004 h 1299004"/>
                            <a:gd name="connsiteX12" fmla="*/ 0 w 7559041"/>
                            <a:gd name="connsiteY12" fmla="*/ 328474 h 1299004"/>
                            <a:gd name="connsiteX13" fmla="*/ 759625 w 7559041"/>
                            <a:gd name="connsiteY13" fmla="*/ 391366 h 1299004"/>
                            <a:gd name="connsiteX14" fmla="*/ 1232771 w 7559041"/>
                            <a:gd name="connsiteY14" fmla="*/ 406994 h 1299004"/>
                            <a:gd name="connsiteX15" fmla="*/ 1467313 w 7559041"/>
                            <a:gd name="connsiteY15" fmla="*/ 405978 h 1299004"/>
                            <a:gd name="connsiteX16" fmla="*/ 1584520 w 7559041"/>
                            <a:gd name="connsiteY16" fmla="*/ 405597 h 1299004"/>
                            <a:gd name="connsiteX17" fmla="*/ 1700839 w 7559041"/>
                            <a:gd name="connsiteY17" fmla="*/ 399752 h 1299004"/>
                            <a:gd name="connsiteX18" fmla="*/ 1933602 w 7559041"/>
                            <a:gd name="connsiteY18" fmla="*/ 388571 h 1299004"/>
                            <a:gd name="connsiteX19" fmla="*/ 2165858 w 7559041"/>
                            <a:gd name="connsiteY19" fmla="*/ 367607 h 1299004"/>
                            <a:gd name="connsiteX20" fmla="*/ 2282049 w 7559041"/>
                            <a:gd name="connsiteY20" fmla="*/ 356934 h 1299004"/>
                            <a:gd name="connsiteX21" fmla="*/ 2399256 w 7559041"/>
                            <a:gd name="connsiteY21" fmla="*/ 341434 h 1299004"/>
                            <a:gd name="connsiteX22" fmla="*/ 2634559 w 7559041"/>
                            <a:gd name="connsiteY22" fmla="*/ 309289 h 1299004"/>
                            <a:gd name="connsiteX23" fmla="*/ 3638758 w 7559041"/>
                            <a:gd name="connsiteY23" fmla="*/ 137892 h 1299004"/>
                            <a:gd name="connsiteX24" fmla="*/ 4178064 w 7559041"/>
                            <a:gd name="connsiteY24" fmla="*/ 61278 h 1299004"/>
                            <a:gd name="connsiteX25" fmla="*/ 4451589 w 7559041"/>
                            <a:gd name="connsiteY25" fmla="*/ 35232 h 1299004"/>
                            <a:gd name="connsiteX26" fmla="*/ 4588353 w 7559041"/>
                            <a:gd name="connsiteY26" fmla="*/ 22780 h 1299004"/>
                            <a:gd name="connsiteX27" fmla="*/ 4724607 w 7559041"/>
                            <a:gd name="connsiteY27" fmla="*/ 16047 h 1299004"/>
                            <a:gd name="connsiteX28" fmla="*/ 4997244 w 7559041"/>
                            <a:gd name="connsiteY28" fmla="*/ 2959 h 1299004"/>
                            <a:gd name="connsiteX29" fmla="*/ 5267087 w 7559041"/>
                            <a:gd name="connsiteY29" fmla="*/ 799 h 1299004"/>
                            <a:gd name="connsiteX30" fmla="*/ 5402009 w 7559041"/>
                            <a:gd name="connsiteY30" fmla="*/ 101 h 12990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7559041" h="1299004">
                              <a:moveTo>
                                <a:pt x="5402009" y="101"/>
                              </a:moveTo>
                              <a:cubicBezTo>
                                <a:pt x="5446994" y="-153"/>
                                <a:pt x="5491851" y="-26"/>
                                <a:pt x="5536169" y="1689"/>
                              </a:cubicBezTo>
                              <a:lnTo>
                                <a:pt x="5802076" y="11853"/>
                              </a:lnTo>
                              <a:cubicBezTo>
                                <a:pt x="5890330" y="16047"/>
                                <a:pt x="5980108" y="16936"/>
                                <a:pt x="6067221" y="24179"/>
                              </a:cubicBezTo>
                              <a:lnTo>
                                <a:pt x="6329317" y="44634"/>
                              </a:lnTo>
                              <a:lnTo>
                                <a:pt x="6591415" y="65216"/>
                              </a:lnTo>
                              <a:lnTo>
                                <a:pt x="6852623" y="94566"/>
                              </a:lnTo>
                              <a:cubicBezTo>
                                <a:pt x="7026719" y="114641"/>
                                <a:pt x="7200435" y="132175"/>
                                <a:pt x="7376055" y="162032"/>
                              </a:cubicBezTo>
                              <a:lnTo>
                                <a:pt x="7376182" y="162159"/>
                              </a:lnTo>
                              <a:cubicBezTo>
                                <a:pt x="7437135" y="171689"/>
                                <a:pt x="7498087" y="180837"/>
                                <a:pt x="7559041" y="190365"/>
                              </a:cubicBezTo>
                              <a:lnTo>
                                <a:pt x="7559041" y="1299004"/>
                              </a:lnTo>
                              <a:lnTo>
                                <a:pt x="0" y="1299004"/>
                              </a:lnTo>
                              <a:lnTo>
                                <a:pt x="0" y="328474"/>
                              </a:lnTo>
                              <a:cubicBezTo>
                                <a:pt x="252827" y="355918"/>
                                <a:pt x="506798" y="375230"/>
                                <a:pt x="759625" y="391366"/>
                              </a:cubicBezTo>
                              <a:cubicBezTo>
                                <a:pt x="917213" y="396067"/>
                                <a:pt x="1076072" y="406359"/>
                                <a:pt x="1232771" y="406994"/>
                              </a:cubicBezTo>
                              <a:lnTo>
                                <a:pt x="1467313" y="405978"/>
                              </a:lnTo>
                              <a:lnTo>
                                <a:pt x="1584520" y="405597"/>
                              </a:lnTo>
                              <a:lnTo>
                                <a:pt x="1700839" y="399752"/>
                              </a:lnTo>
                              <a:lnTo>
                                <a:pt x="1933602" y="388571"/>
                              </a:lnTo>
                              <a:lnTo>
                                <a:pt x="2165858" y="367607"/>
                              </a:lnTo>
                              <a:lnTo>
                                <a:pt x="2282049" y="356934"/>
                              </a:lnTo>
                              <a:lnTo>
                                <a:pt x="2399256" y="341434"/>
                              </a:lnTo>
                              <a:cubicBezTo>
                                <a:pt x="2477733" y="330380"/>
                                <a:pt x="2554432" y="322502"/>
                                <a:pt x="2634559" y="309289"/>
                              </a:cubicBezTo>
                              <a:cubicBezTo>
                                <a:pt x="2948721" y="262279"/>
                                <a:pt x="3284977" y="194685"/>
                                <a:pt x="3638758" y="137892"/>
                              </a:cubicBezTo>
                              <a:cubicBezTo>
                                <a:pt x="3814632" y="107526"/>
                                <a:pt x="3996983" y="84783"/>
                                <a:pt x="4178064" y="61278"/>
                              </a:cubicBezTo>
                              <a:lnTo>
                                <a:pt x="4451589" y="35232"/>
                              </a:lnTo>
                              <a:lnTo>
                                <a:pt x="4588353" y="22780"/>
                              </a:lnTo>
                              <a:lnTo>
                                <a:pt x="4724607" y="16047"/>
                              </a:lnTo>
                              <a:lnTo>
                                <a:pt x="4997244" y="2959"/>
                              </a:lnTo>
                              <a:cubicBezTo>
                                <a:pt x="5087531" y="799"/>
                                <a:pt x="5177056" y="1435"/>
                                <a:pt x="5267087" y="799"/>
                              </a:cubicBezTo>
                              <a:cubicBezTo>
                                <a:pt x="5311913" y="990"/>
                                <a:pt x="5357025" y="355"/>
                                <a:pt x="5402009" y="101"/>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31496589" name="Graphic 234">
                          <a:extLst>
                            <a:ext uri="{FF2B5EF4-FFF2-40B4-BE49-F238E27FC236}">
                              <a16:creationId xmlns:a16="http://schemas.microsoft.com/office/drawing/2014/main" id="{C4D802F2-2688-83A0-2F8A-08E1C735E59D}"/>
                            </a:ext>
                          </a:extLst>
                        </pic:cNvPr>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5804827" y="409140"/>
                          <a:ext cx="1459807" cy="6848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CB9E8C" id="Group 453" o:spid="_x0000_s1026" style="position:absolute;margin-left:0;margin-top:0;width:595.55pt;height:112.8pt;z-index:251667456;mso-position-horizontal:left;mso-position-horizontal-relative:page;mso-position-vertical:bottom;mso-position-vertical-relative:page;mso-width-relative:margin;mso-height-relative:margin" coordsize="75628,1431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87elyJAoAAL0oAAAOAAAAZHJzL2Uyb0RvYy54bWzUWm2P&#10;nDgS/n7S/QfUH09KGtuYl1Emq1yyiVaK9qJNTtn7yND0NFoaOGDe9tffY5dNm57WYCLth4uUGRjq&#10;cZXLVab8UG9+ejzWwX3ZD1XbXG/Y63ATlE3R7qrm9nrz728fX6WbYBjzZpfXbVNeb57KYfPT27//&#10;7c1Dd1Xy9tDWu7IPMEgzXD1015vDOHZX2+1QHMpjPrxuu7LBw33bH/MRt/3tdtfnDxj9WG95GMbb&#10;h7bfdX1blMOAv36gh5u3evz9vizGf+33QzkG9fUGto36Z69/3qif27dv8qvbPu8OVWHMyH/AimNe&#10;NVA6DfUhH/Pgrq+eDXWsir4d2v34umiP23a/r4pSzwGzYeHZbD717V2n53J79XDbTW6Ca8/89MPD&#10;Fr/ef+q7r92XHp546G7hC32n5vK474/qN6wMHrXLniaXlY9jUOCPiYxFHMKzBZ6xSPAUN9qpxQGe&#10;f4YrDj+fkDyVJySLWKyQW6t4OzOnq4or/Dc+wNUzHyzHClDjXV9uzCBHrzGOef/HXfcKy9XlY3VT&#10;1dX4pEMPC6OMau6/VMWXnm7gzi99UO2uN7HkWZSlCdsETX5E5H8yQRZJpqapoEqasLma2+e2+GMI&#10;mvb9IW9uy3dDh+iFU7VT5uJbdTtTfFNX3ceqroO+Hb9X4+HrIe+glOmgVA/NnBH6Z6FzwW0Ulh/a&#10;4u5YNiPlWV/WmH7bDIeqGzZBf1Ueb0rMs/9lpy3Mr4a++A0WB8grxhlLKAyGsS/H4qAWVhlt7SQH&#10;DIi7FZH2crzAh/0wfirbY6AuYBqs0fPP7z8PI4WWFTHmkAHaMlinMgDb0GCdhbtn7lqVaXoVYIIa&#10;9hQaLEwZ/kkV/BQbH/uyVHvcVaARgSMBsw16StLh6kW/McEjxsn7pzSVWRghFnWa8iwLw0jHlU22&#10;/Kq4I+ep9bAOw362g+vUn253xtaibZqhGsvfYf3+WGO3/Mc2kFGI3TgLHoJEkibYfQH0HxfEQhYc&#10;Anay5gLgd9h80iJFzGIPLS6IxWm2rIa7alJMJomXJ+OCGEulWNYjHD1xGCecs2U9Lghrm3jMJ3L1&#10;CJ4JlizrcUFRFItoeT7S1SMzbOJyWc8cxFm8rCd29aSSx1ws63FBWSRjDz2JoycRSRxKj/m4IBbz&#10;UPDlCaEumuJaKWIpX56QC4IiJj0iIXMVUXIuK3JBLAtFLJdnxNzcNtvAsqYZyuwFHrrcDA89tLjy&#10;/lrcBPfR4sqjFIoSjwxibnYnMou5R8TNQCJjwie2mZvfjAueJB6bzwwVhXGW+UzKTXEWxYlgHvnK&#10;XFQUyixJPULBzXIm00hyn6VyUVAFXR6qZomehGEqfF5GLkpkWSI9tgc2S/VMoMj22B9mKJGmEgu8&#10;/IZ1kx2bsUxl6pFRLkrE2Ck9HMjdLYLzlIeRhwNnKCHjzOfFxN2M53A7lz5vdBclIhxoPIKdu2nP&#10;8dpENC07cIYSYca9yhR3sxCxSBOfteIuiokkzTwikLu7BYqONIwjj1m5qJhxnwzms7TH+UjCFYuV&#10;5AwlJLaz5VDns6yXaSpQsy1rclEcUwo9NLlJHyU8UvmxrMlFsTiMfHLK3SkibC888lknF8Uzn0KC&#10;uxmPCiwJU58puagk8yhYhLtJeB8sZqhnJwuQCtNJJj/QaRBHnsfGnG5wFeDQregNdW7p2kExF+5R&#10;B/SGvcUhhg6TQCnpBTC2FBdM53mN8gBja3HB+liHyfhpRtq7YLHKbCSyC7bHRT/NyGgXLFdpRrq5&#10;YMsK+WlGBrlgzUJ4OwxJ4YLTVWYj0F1wtgqsymAXjftVMXYeZOuiDHTBXPu6OFPV6Mz4dZGmKswZ&#10;fF2sqapxBl8XbWAd5/B18Qaeaw5fF3GqYpsZvy7m2FnQ4X5N2KjKytWO+1Xws6hDzbUKfhZ1qIhW&#10;wc+iDlXOKvhZ1KHeWQU/izqUI6vgZ1GHymQV/Czq+Lqo42dRh/tV2s+iDpXBGrh6VbtRh3sHTpu1&#10;eS8rCld9uqn1p5sRvDNo3Y2imG8UBm/qfFSvc3sZPKhPEobrPCgimqhO9fzY3pffWi05qre7KS20&#10;LSgYjA0nqeLupir+Wf45x0TqAKwxr5jUEQcjzHgZOEBKiVe0ntMjIi5JFfhIO9+ZhrqZaSISkiCK&#10;WzQYK3XRuhRUjfGurh6Nj8i8LMUXJlp4kKhCB5w10FCRWptmGD0sjIlW1BjNFp5ZaC0l78REDmpp&#10;fBuZvvVYKfvbSBPFp6U1c3c29qXZJyFqUrMhMnAOoLspRPT0E/DTkaCkBUPOEp2vdv6G6tP6iMHz&#10;cICh7SwIbJyPlZFImLUjUeT0zEp8MkJZTUPiSpivKOSVKbKRPcTK+Vhp00GBTlw70sy63P4mJZSc&#10;/pLEc3nMnEsc+GlqAjbhzecsjwQXnlFwChAktCVMq6NZMe0U4rouTvtSTGQs4aY6EZkKclcnA8kf&#10;JvQSArElaP2sUkOQaa1Ee13UOneeoboMSBFYBmTF7G/ytaGrrDjkXxYnysk4QhFJL4sTbUTimgx6&#10;UdxQPySuCZ2XxYm+IXFNyrwsThQMiWti5Uz80vLxKEkSQe95bGwi1W8Ku0JcyghfnGlIzmWo3TE9&#10;JSKGnmp6xSicK5rf0bLgy22KuNFQfGngySxHVcBnicnRLIrT2U5iSBmNJarFW61IET5mPohNHLEV&#10;1M4H/ouzlHwBZhlXzkPDz2itmnW5qHQefBExLeQgxZ8YjJWyv8knEbEl5BPFgbwsTYwHeUHxGC9L&#10;E2tBY4OLOBO+tEQSu6QUtERgFRTCOkqyJAkl1Vcg8GarY2gLrcnAVL0xew/P72j2UMXAsmscKoqZ&#10;OiHx5qEXC/a12SP6KkpemCqM+fhF3Q4lrIcZqpaZLnRRo207fZYd2rraqa/8arJDf3vzvu6D+1y1&#10;tvyMoLQlzEys1hRF0yoYqVF/QW+F/Yqsr8anulSD1s1v5R79CyiPuGZCdCNOOenJiwIdAdRVMBzy&#10;XUnqmQyp7QMGTwg9FT2gGnkP/dPYZgDV5PN8bLLSyCtoqft4JjBRNJMassAaRuAJoTW3zTiBj1XT&#10;9pdmVmNWRjPJWyeRa5SXbtrdE7o70GGheKJg6IqPFRoNPufD+CXv8SEcf0QrFJ4e2v7PTfCAjo/r&#10;zfDfu1z1nNS/NOgmwBfSCGKjvokkqhLUtO6TG/dJc3d832J5EefQpi+V/Fjby33fHr+jA+qd0opH&#10;eVNAN6iqEVUy3bwfcY9H6C8oynfv9DU1s3xuvnZogaHFUI0R3x6/531nuidG9A782toOhlNPgArU&#10;SVb5t2nf3Y3tvtIdFic/Gf+hm4J6PdBf8X/TvMNiwaIMX0Jw0Jl373Chj4mqleUv6N5R7vyLm3XM&#10;a2OgthydHzozC9MgMz3wb9eRaRjZyi4KEeFmf7TNJyySqGrxwlTNJ3EaofvFpJrtMLNdOT/euKOb&#10;xdAjpzcd08+nmvDcex2Rp67Dt/8DAAD//wMAUEsDBAoAAAAAAAAAIQCIaxrQQ9AAAEPQAAAUAAAA&#10;ZHJzL21lZGlhL2ltYWdlMS5wbmeJUE5HDQoaCgAAAA1JSERSAAAGNAAAAVYIBgAAAM6GdE0AAAAB&#10;c1JHQgCuzhzpAAAABGdBTUEAALGPC/xhBQAAAAlwSFlzAAAdhwAAHYcBj+XxZQAAz9hJREFUeF7t&#10;/cGR5Tqyp4mPCKPBtARtLcA8sxbgLWo/mxLhifA0uCKkCKFAz+RYdeXtZezmRuTinyKkCPU3OAAS&#10;BB2AAwR5eE58n5lb1Y08JEEQBAH/wR3/2/8GAAAAAA/j+/df/7vY//rrv3z/5+d/E/uff/13sR8f&#10;fxP7519/F/vz4z8W+/HXf/6/Pz7/WOzPn99W+3wT+/H5fWN/frxv7Mfnr539+fG7zz7/tVr+bwXL&#10;r7leOy9fUvZwT4sl9xvqwNXJYrGeYt3Fuox16+rZ1Xm077/+9/zZAAAAAAAAAAAAAAA8HYvwkIoO&#10;UWzQRIYoLKRiwk40SMUA7D6WiC6psJKKKamAkgonimCStyUAAAAAAAAAAAAAAJVdFEQa+fDnx39s&#10;RIhcgEB8wKZZEEqiSKIJJFEcidEkURghggQAAAAAAAAAAADgudgJEyVRYiNI5I5lDHti24kiiiAS&#10;I0UQQwAAAAAAAAAAAACOs0njFKMmQvomL06ElE2IExg2wZZUWnshRIkKyd9XAAAAAAAAAAAAgJdi&#10;J1KkERRp9ASpnCZbY/Pt3e8N5o/bbsDdY/5ZdzzjJCVTadNy0oBdbHsRZNk7JIsEyfsCAAAAAAAA&#10;AAAAgIewS/WUpnlCpCiY1Id3zmv7Jninf54qy1x/4lDuTCe0PDtfjt05N/bj83t+/Ajhevvzb+zn&#10;t957SVnaZ7S4cXvcvD2Ka9HCJu7RQv2PCT/Y1hYhLBFAED8AAAAAAAAAAABgBpuIiuDo3QsViuPy&#10;5SyJbMgFCL9ZeIfD++P3qINensePj7950SM/b2Y/Pv/Ij+9BruPvc3/uYK5N5Mf14u9nf+4Z9zCC&#10;1LGIHU7M+Ept/GaWRAHtIj8QPgAAAAAAAAAAAL4Ou/RPaeon9qV4S/cL6BEfkrqsCgFiE5z14Vp1&#10;MeXgdVxd1K/x8ds5mvPjetDPPy789CLPWqJFnkXAkDK+baJIdvvK5Me8qCF8AAAAAAAAAAAAPDev&#10;L1akeypkmxhLJEnYxDimFZKNjSW6pC00ODsoAkSuEBwcV1wnRGyUr/Hj89eosKFGnExKa6Wxj8JQ&#10;7kc1aXcuIuePTTtriF+LgOh+k7XJJK1VV1qxpDx/uOvn14xs0sGVrrtEGfVe/1kspnhTUl0hegAA&#10;AAAAAAAAAJzHxjGabqz9Ummg3H38/CZO4+h4dE7Z4BjO66SX1ZmdXzcz5yye4PC0Cg5Hr+XqynKd&#10;/Lge2tf4eO8VNlRB48+f3/LfHWEjYlTLv70XLxi4/TXKosFsovCwvtd5uRT78fm9t95LqOJLmnJu&#10;FWBeKxokj/ZA9AAAAAAAAAAAAKiTR1esKWWeMbqiYzNw55AVJ+J1jmOHSWwIaajyY3tpRjn4ejgu&#10;bDSvczxNlEnYMNaZLmh8vuW/6yW+R+H9MbRDH4FxtYBhwUdYGCNKJrShEXYiyD4SpNJensFChA6i&#10;BwAAAAAAAAAAfBVyweJ5oyuSNC4xBU8WTbHcs+xPkB8fTBzIduex1F/cp2IReGIKqp/fRh31QQRo&#10;rIbvjz7Q8E522VRcucZSL4ed0pcIG21B6K11H7qg8fE7/12NJQJj2cPE4PgP11lEjAnRP1cgwkG7&#10;3qdGbcxGEz/2KbCUe7q7EeUBAAAAAAAAAADPxOsIFop1RlG4uvApapRzOWf6j4+/5ceUWIQMUx2O&#10;Cw/O+ag72BM7sF9EiqvH5rWcY/SgM7QpbEy4n6aDvSLQlMQd19by3zqWd2zZH2bg3XJt2YlwTyJi&#10;lDC11wPvw6PZ9KevEPWB4AEAAAAAAAAAAFeyyS+frix+inzyelRFWXQIx3RGUTjE0Vqsj5/fehzJ&#10;3vFvXXGfWcWRXsMd03YU+/Pnx/ZiEzbakQ4twrMuPBNnxx3f1WgcZ1l9BdGrXKYooh0RL8RCO5Y2&#10;39eWn4WmqDTh+d6ZatTHaP9xtSF4AAAAAAAAAABAL88fZRE2M3bOWyUFVIo400tO0BEhY3JURnBi&#10;z6jzt957iZgiQwaFk5RXEjbKbSCYqy9L6q1hCwJGiCgqtf9XxCBsuLo5LMQ9G5vInmcROHIrCB75&#10;vQIAAAAAfDmW1ZtxsCwrncacAAAAAHfj+QULzZxYYE8H5Sg76j9+j6TjmRqVIal0Sk5HKfOblFE2&#10;S05WZBevH+zAvgJtR7GzCSmirhI2mvdzTNgwR7kctrBZsxNJbrih96NoP98gLL2gQ1z6+HVPlQOR&#10;PU9mYdPyGNVEdAcAAAAAfBmqA35WBgEAwJOwES78an8nWpS/cQ81JR1UjK4QB3f++/W4XvFB6qK0&#10;Mn5+VMb7vKgM272GPSPqG3y7fSP+/PiP/FgLPrKgJLYs9tZz3xpGQeD4dZqO775nmGMUaIy2Fy9a&#10;7eGr047IkXp9l3H9kzq/FwFD0kx9EfGi15jDAQAAAMArc2gSkK4MIu8rAACcSB5psdnPIvuW3SvN&#10;SEgJ1UgH5RBncNEZ2Rf14AiRD8p33iYW5FwWlTEitFgd6YPponx5W+c/FuXg8AJU4zqSXmlcdHD4&#10;d0Q5d3qNgXqK1NtKxUJUTetduYJNn+PKtEZ4/eGfkWKSXstvZu3v4zHjY5PQF+r7GSI35FmIuCh9&#10;vtKntSwRkcNz2jyrxJJn6erm+TYjt5i0DfbuAAAAAIAnZWxSYLDCyiAGywAAUEI2etXSQ8k3xf69&#10;8k6pQlTCJebK+vNbj1M+iDDKPfbtReGoO8Wd091eLsfdojJqSBtqOeudjQobJuFkkrBRrPPlHs4X&#10;Ng6mu5KIgf05FfPPPj/+KpZV/77fOTclXRgjX7Fy3tZeN+bL5frgA8/9KPsojF05C5ZE9YRN4Y/0&#10;JylrmVzqu3QT8rwMDZPnP3jsFRbKJ+2AuRsAAAAA3JHTJmstKwgeefkAAOB12Kx4Pnc/C0nlpPzd&#10;aJWUUNXUQGFviw4HmhcfCuLLwCr58sr4MbGgfD5nA1EZpXMN3GuL0Mb06602lMap3g6We/p1VNhw&#10;NEWHS4SN8f1CvFO9/n679yY/7kz2DvN6+S4y398cfJYlVrFmd92W7cbro21BIxOTOvfAuMeG8CKk&#10;RqHDVMfbzdqX76I/PhHy8+MeaHHuln4TJ7YDAAAAAAAz9gnDxVYQPBg4AwDclwsFi7oFR/Lu7xtT&#10;RIsgWJScYvVV8wORD0UHf/9q9WbZOp2k6/m059YXNdIoW/e99iKpappOxvGoirYY4IWu/LhemteZ&#10;IGyUn9NyjbHIFknZpZzPn/NX6Z2bSXSceyFKa9e3Mx8tMVDfNaQexsWNvbk+zJ/Lp3PKU2+tTvqQ&#10;qkv63APfBTnmTeYGF7SbUUK/U+hDE2u8U4tY4u73SGTImXZh1BEAAAAAQFhh2BPKfRND8AAAuJzb&#10;CBZN8w73/d+D07dTeHD472UxkuKPHsda1cE/UD7vpC18yzvL5qie7+ZRGTVWZ7ZSlrVMw1EVpoiQ&#10;ZFX2KCZho7MNpUj7bNdTd7sqn/Pnt/y3sxgXMQoRWonomd5//G/5N2cxNVHYe2PjiG61Ec3cMz1J&#10;+Esc74V3/tF2jyiMI5j6nsH0bktbO9rGzrN1vsZcDQAAAABm4Seuu8Hnc1sueMTJKCuGAABUFmfc&#10;UwgWbfu//+//3/+R/23UmRwc/Mr990UqOEL6HcVx2J8SahVGJpVt4vmqoo0716BoMAP/DJrOxfH2&#10;chdhY9BBGjHVU8d9BFHw0DmseCevRAbUn4NY4jB3x3W8g0fwAklYdd+z4t6JLAcEqxYb57jaV51t&#10;yT4YFz6PqzD0D4fe25RbR3cQ1QEAAAAARyk7HSyWhH5vBsuaQ+RGloseRHkAwAsjgkUiVmwcVtIf&#10;3rnPVtJDJXtahBXGWwfRPz//LT9Pb/9edcoPRBd4B7RWzwMpocTZXIwY+d7rBCwLLc4eG5UhbXdJ&#10;GxXFNXF6eofYAXHEIAp4B3JnmR2S9qxUDwfPnWK4h0MO0rawYReo1PqYIGgsbcSPQffX2Jnfw+Bu&#10;DvNFTLA4nSUSx1bvR1Ed4zF11ND3I76/vl+Xcbic/zkjMEbw7bXQh3s79N62kHem3Xdcb/n8jLkZ&#10;AAAAAJSQSXc+oFzMCxbGydVuYr5Mgu680V3J8kF1FD0YXAPAjVjECnHy+xQnS3/7FNEVFcGiw7mV&#10;fqf8dy2974/3/Pc1yg7+/j0fRBgpO67eeu7Rsb+3Y2WrCC1mR7WjKgB1nitSFUe25x/eA8NhWDWt&#10;jnEsqIJbboPnTjE4Jw85SA3CRvMZqGPJH5/f89/VWPq72M+p76lmQcTo7FcexfJuanW2va9mvV+F&#10;lDmm3YopuiqpuqAhTjub0DfU8BGIynXvaQgdAAAAALBSngR/vOcTj7LjYzvgtEyu1BVfzxDdkZpz&#10;UvjJpnfEEe0BABNZnHdJPvbnEiuczREsWgThQK65cwT++PyV/75E+Tt3g42/Sw7lkciHmiOt83zl&#10;+wzn6nzO1Xtt2YEV/ybxQcY4fe3AYViRPcV5WR7TRfv57cg1pN1Unezl96QkPrj2k/82svR/Mk7s&#10;7fNCOqmbRWL0Euq8IBYu93obYQP6afY9E/qGEsN9rVjP+3iSSX+E0AEAAADw5SgNZGspMILDR52Y&#10;rnZsctUVen93y6M9MuHjmSfaANDPspI1TwP1dGKFs2sECwvJd0nKkpYx/21O3YnemXapth9Fp1jg&#10;KAsG/XtvOGZFeaz3mZ8nnGtgDFC+10474AA0ig9DKX/8iuhSOzte9khT2Dh4jaYDNhNO3P/X21xS&#10;Hlngko79Kr8vmhzjU6F2vhfPQBBrK/V+bOz9qmy+uTGiMbUkiiQ/9krKgvpipkVjPYT+Lr9Oh7m5&#10;jXtvk0Vqd4jIR+gAAAAAeG1KA87airmIaWLuB5WHJs6OMHnWHUSvYmnER7qpuZskMBgHuD12oeIV&#10;+jHZf0Py0Of18CgS57rkZU/LW3NUlZ3o/U55H/mgCf794kNVGKmshC/hRZuCo75TaCnX2YGojKI4&#10;EpxTUTBzTjO/R0X596sNRVQ4/LNsjXHGHMimcx8cO9VFuknXaDrYg7hY/80BCwKGLBQZe87PSGj/&#10;5Tr98fnL1Ul+3Csj397w3Q395oE9otZ9epbx+IUR2AZB0s0XDr27ES9wK9dw36y4v0n7PS+KvMtz&#10;uc/G5KSuAgAAAHh2agPmnlWaDtNgd9LKIr+aqDFJdxYmdMuKoTiQbpfz/qaJH+z1ATCdnUiRpn7y&#10;zroni6g4yYLzZ3GAPKD/WR3czhGzXXWqOTurgkGng9/hHUPquX658uS/r1EWRoITulcwkAUIStmG&#10;ozIK5xr4xjfFEeXZpZjGHwVnmwWT+HBnYUOiI9rXyI/roTaenGc+hZTUR1hVn5fjq9GOlAnt5wXr&#10;StrAkl5Q649OtzUq8aT6Nb5Xh+ZWpWto92Saf3WIaTeL6vDzqRBlmpcVAAAAAG5CcZXmYu0UHRph&#10;ctVYffPx3uNAKSFOxoOOjGXl0CuKHhsLq81KIkiMAglh93k9AbwSG5HCtfsYTbEIFa/aDzzELls9&#10;nX7XvAN/LUf+zWlEK3QJBtWV8CPRCsW0I16oyX9foxr5YBALUprCQ+e3o1q2TqHF4Z1tBRFoPe+Q&#10;8OCQfiOL/NmZc+YNnP8SYcN4jfw4K9X3oNsS8ULGaPZ2+hUxChvfpS8+0IYeiX//okNd6x9vYf57&#10;N7mOTXOdeP3O/kf/Dn68579LMfUlzgb7rGVu9ujUw+lCDYkMpB8CAAAAeDi2ycDPb/lxVs4e7ObY&#10;hJT+68kEKjo8vSPjzVZ3L2JeBNkIId7BoIghISqk13kHMIoqTGw3z95GUcjk9Au9v0WLaa/C3hfh&#10;vV5Wm6YW3/Wt4Nvua8vmV7VOTt/hV6Gvz/Z//OPjv26v+/E79k/VaIVewaDo5B9wyNdFln5hpFE2&#10;6/lW4aFQZ50ONEe5bGPiSIp/vrbxR36sFS86Kec8eH7T2KlzHJNjuUZv202xnF+1sPjkDk5D6SfS&#10;1IGbb4q7t8zScVFMi/aARSKrw1+p37yuXVlvvhJd6s8LvINRkPp3Ln1e2+caxgulvqnLQlrGie3Z&#10;3Ld5a4ob+XczKbt5UZtRbHk72tbMbfsKk/tN0lYZv6UAAAAAMAF9AKva29HJmHmw2xh4W/AT0MYK&#10;SmeVqA0L4hjzDg3d+YR52wkiiigSJ/+pMHKTDRrhHMRZpIkRifNocTSkToaNKGHuw57Q9k6YVVTI&#10;f1uzZJVzSKMg9T3xvYrPzD+n1ur4ioWVkPGed47BrF+I97AIFNk3xjt+tDai/a3fid5w8vfvb6Hc&#10;Qyxvr3N5ZtlCPerPtbPOHGvZlPMN3GsNs2O9MyInxTS+ubWwURnDDEabRPz5tTaYW7+QOBPpV5Y9&#10;WUYd5waLfVzSH+dlmYWp/WzNr0J/sHNW+vM1CkPvd1TbR/TMug/55hxOjTQnMj3FvJDL2y5ypPzN&#10;8dbbt9jKMx4hl2Lqdx9j64KNju8sAAAAAHTQPWE7OHF2mAa7HblXW5iuN+ve/ODaci2/kV8yOfJO&#10;SlLctG1Jm+Uc2s6xvRVJcqEkdYjmgkl0jkYHaeYk/YosIkMUGqLYEAWHVHQIURA78SEXIFIRYhEi&#10;8uf6lSxuNBrEiujYSlfzZm3QO3ikfht9w33yy4e+NzgH83JeY15ksVy/34nu3o2iI7jTOV518I8I&#10;BpP23miIIt115qg60AbutQffHpTrbsswPBYwOdjuKmzUnovYuBNS2pHahla7WsyQb9syZquX7RJL&#10;HfHG97MH8/h0Y1Iv282TnR1oZynLOGMRxCX6We+3VPPfOymb8t28iqz8trZ08H3V6HvGxgUhPz6/&#10;59ex4EXwRp/lz2/+HpXw4lfhW5zdS38bm2Xumut7lN8DAAAAAHRiGsxqdjCywWGaoPtrTQnVluuV&#10;HEZbOxwlIhMrESgM9du4P5nsRSdyXBm2dRZXHBDYPAuTv+iUT0WVaNF5n9oitpQsiDBmy49PLL+2&#10;d9Ss5UtFhUVYME5qsYYtdbmNqGgIFS2Ck7HgUE6v7fut3vNfhTiuNquf83s4x5aVtMq/rfbx3utg&#10;8M4a7Zn0rzIviw99KaEiQcQ5XLZyucaEhzPEkVGswkPvPUaCmNc8f35cC9O46UC5He2yf7z3tKOI&#10;f2fyc63nzH9/BsnYTG/Xd7LEUZ/fxxG2Qo5y3S6L4nwynskXlGgLHdYxidIXtEyu6QX7zr7xKqRs&#10;9jo+HAGfI99b+/XbNtBXRbxgZYgqPdhvOYz94zJ/XcS04YibgxbenUUsPHj/AAAAAF+KscnEbkB2&#10;fHWNzblwWESJBIdPe0I7Y4BtzvfqnAR//eeRupTBuUzYkxX0++iPMGif8Owx7KUti6SoiBRH3luN&#10;IGRUnBFhZeqASHIX0pW5WR9V/xb0mUTAKH9f/r2n/lan/O48/hvVcS5HRXzodhpL2bxjcV+23vss&#10;l2tIeAgCkP7NHRBHZhFEtkZ7+/lttHz++1+47/X+u52FRsdd93lTDHXT7YgtlvlgWWtI/9wtYiTi&#10;dOzz84jONJpRi2rMxmHH+rfj40MNKXMUmofKdYVtozDye3gGbHOO8X6mhjzjKeJG/zcpxzTXm7Go&#10;TKInC31Nej+F62ze2+F39pCRsgoAAACgRX2Qtk4i2gPD4Pw/OPAKKwPbg+4JQoPD5BTwdniA7TAO&#10;5qddz8IyCU+jQDZ7F2hOLQx7NsvFieDo1gSK4KzK35UrqDp+nbl0fAOr9p8V1TkY+qe1j4rRS1q9&#10;eUfg/u9ifU7+YsRCv5O/Lj78/NZTLkc1YqTjW+IdQYVyDQgPcp/F78hYBMoZGMce3Q78SIhO0Os1&#10;2sC4xjSGOSgWtMctdkesF3jy4+enm5JxzSImaW0vtxDldmHqIunb0tXhpnKKHd5YuUSstwc6cncC&#10;xhXP4iqs76v1fRrBvxeNMlStLARYCf1AvT+ccB2HF5PycyfWkeJ4J3Tk5zrXLtl3BwAAAOBp8I6G&#10;3aBJTBtItie2cyIpTIP+SdeKGO/N731xcLLhnRuG+/MTu8PXsyKTWRE2ZkxmUwdyMF9/RIdgAyYr&#10;Ztc25SeTS9TETpi4gTjRQ9Ph6fq6mzh/70yIbEn6LZ9maVef7u8ddemdIlq/1be5tmNfxqRMnd+z&#10;VTDIz9UvQLhrF+5xSHgoC0Dx291Xb1dg+jaLs3XMAd98z/35u7/5pjHTDGEjP+fA+bU2NlqfERm7&#10;uP5+WQm/v8bObug0l++WeTX9HIevhUV8yaNN4rhuV7aWbRcYyHMYTMv4rMx6n0YJ/XP7PanZwTKa&#10;+q1wnd4+Mcc4x+u+Tt87O938/jaIHAAAAPAV0R09zur5jI2rGYcGhzmmQeikazlMDg1vU6IoOgbC&#10;U64XWcQLmVSVVjdbLNmEWBzKfRNSmSinESLVVdibfSLabQJ7IgvinXv+SmqPvN28CjKhL65gP+Y8&#10;/aqIkz+pz//xj4//mtereUVmLZLCtdeOtjlTfHBUhZEOAcLfY+mbNyDYnBCVId+rZWVxdFiv+ftn&#10;fhsdNkfbuEPZdP6BMY3lvKNljrQcsa13S2sX7pz572psxi9d0Q0hdVNnm34UttX04+1wNst4Ln6/&#10;c3vx7/kI1ffJRQ+c+Gzd89hdc8QG+qoc01xvxnWaewQdu45/nqPzqQkm/SEiBwAAAHwB/IpMZUD0&#10;589v+W81LJPnYIdD5G0Tu3CtSRMA0wDb2YHBb0Qmez7Pc3ti7q7XUZ8y+Y+rF72jybaCcWfiRHpf&#10;Bsud4sVRFidGf4qGrPxJ6HZq+SaW0t6iKZtup9Enw3Xaa8GRl1uMfomWly0vuxfRwuac+TUebm+x&#10;feVt4FUQR0LR6evs433E8Quezbftn5//ltevpb+uCgad3xj/rdTetX4Hf0Mw6BIgqvfYWS6Hv8+C&#10;ANRZtki5jIp1ikwtbGOccYey6fwD44v2efvbcEpdBKs7YvVn+fG7dI/Hxy9BLB9oe3eiPR4db4fw&#10;WJrv04nPtnrd8N6IENVsf2KH51/m6xxc6GGcU76N9hvtPvhSWyM5Bu8HAAAA4HZ4B/pu4CODn/y3&#10;LWyD0DmDctu1xhwBGuaojUkpsIwD7eDc/vltCdePtkkN0Dv535x/TQdwsXjhiKtyx+4jiRxxdXJS&#10;2RNHy4DAklhIwXJWOVOkXpdVZAfKnIspWwFlUnqxNXIjv49nJDhnC85of78jjuSjSJvQ9quI0VLR&#10;4t9iXzOhfz0D7yDyderFjbS+P37nv0+pCgYjkRT+XdufS1aL97XrqmDQ4cxf71E5z0C5HJX79O+w&#10;sWyR8Az1e23ZpG9/xK9kbn2Tx8c3JufXwD21zzteZkfv+f27mP9m+e1vv6Dg42/j4sVyLvcN8s7Y&#10;znZ3d/z4UBNH13s/8kxfkc33zVk6Xo52gwiSav8ebaAfqOHbk3KdwsK28Pt6GSe0Qdu8a8J1mn3Y&#10;sbmd6fxi8psrFxmx8TgAAAA8N2VRoO7wqWF2xk8YlJuvNWHVUKRLTOmIoihhvt5hSzZiPFEAKCET&#10;zigOyDPtHdRfJGCkUSLdZSzYgLOvFyl3t4jhBS0pXwhfPzLpl+Oi4LbJw51ft2rT3uWriG2m3l6C&#10;M2+gXq0sbTc6C9coI2N7qJmcw68CDH1Ifv2rif3m2u5DWX98/sp/G/GOa81Z0y80eYd84fvk+tqO&#10;czn2wkxStg4BotoWB/oif59anUnZxsSR4r122gFHVAnfnpRrrdcsRie0MDm/BsZO1Wcudswx6Mtd&#10;Of8a1Xj8marmv1VfyTnnn2npvQvtsJH+65XYjCFnfN+WRRrJdy2I+fm1ZyNzm/a4f8pYKLSj/NzN&#10;fW1MfZWzgf4qxXadY/2X4xaidRIRshF2+8fJo+YXsLlrd44DAAAAAC6nNtBvDWZbyOCtuAI0G0Ad&#10;nCCIo9Ti+Perxg8NriNmMWXSNW2rlayWOf8f4ADYCANDjo5rBJi9gGEtZ1K+xYGf/8bb0bZRYutI&#10;b5U7Ke8DVrWuYpasUGuUNdrPb0f7jrNY6r600n9b74f7h5zd+9XqG0+zsFL6ARPk9Z7DxvFrmVTB&#10;PrwryrPqEwwc4dkrde6Fkfz3NWYJI3KeYnvsv0dHuc6c/fxmLVvEO31KTtrwrsR0hzGaaImQy3+f&#10;2AnO3acUNpqO0o/3I31q+/wz7Jpv/7NwVlu5O+Njs0nm2/myoXlevhmY36cDC6i8eLw/Z097Mc2/&#10;3Pfg4FzDdJ2DG5U7wiKISnvyC1Dy4yyYhJPC3mn+uxei71vfvCnmF6qc2cYBAAAAhmkO2CZNFE2D&#10;0AMrX1LMQsMEISWyWwFctjkrqvwkxziYdc84OBWjI2jSc+1BJp/D6aPCfVzgcD82SV43HNXKp08c&#10;P97z3x1FJkxFx2ViUWy7oVMoccY3+o1obgXlfgJ4JSKsLv1Po+4nCxnH2u2Flgip+T3MxIsASx3I&#10;hDwtR+pYWR39enl73o2qaDCSrmqSMFIVCjrv0eHrt/Sd7RdHqvVmjI4xOXadTXzvHE1h48B+FaZ7&#10;Grgfg6P0rfecKW2HoNWSxReSBu+YQ/SVMbaV75Z36a54EfPG37iTvm9eOG4827UMXdfPv43RRt41&#10;01xvQtSc8Trd/WLO2dcxfDua8+I47lxFjrPfC/fusR8HAAAA3ID2wGdsE88SZrHhwAAx4gd5lk22&#10;/ea7+fEjJJOtxjXDPR6sW7nHzYA7iBfOGfFA8cIh15bBujh3LWJPZlKHp+/fccwRHMroVkwZ2+vu&#10;HD8+v+e/GSHeR/segiP9YNu7kn5xI6TJcpM843PpQeo6rg7vjoCYl1pqfeYWAaVka58hDuVF+HSr&#10;AMNeGkuasGxvDXlnQtow8/1nlq5yjXtzTHhmW4HCO9jz68b70funPsHA0RANulI5VR38ncKIF1KV&#10;8wzco6MssgyKI7V0SOL86u+rTI6oiYsaHO1rni9s5Me1aJf557eetpbTdtjlFhcuPF682PTzvp6k&#10;fwzPwb3nirl/C+mJ0j5tUr9mwdRWvC3jq/wcd2E/PtvdQ8MK37fc4vPaftPGv2urTVnElNJ+Z6OF&#10;sV6lj3NtUv82+FSN+e+tmASYCVFzQZhtLO461oc5wnXqdX5g3truJ9vCRsr1IscaxdH7/QcAAAAY&#10;pmOQM3VQvooNu+vkNuW6tkFv/8qmGt5R1hjQ+2vKirn8+F6kTh80kNxMOocHz1shJr/GLJay+klh&#10;Z1mPRYmIkzI/5wFBQ+7FGhHw5CszI8GZqjt6a+bf/5AfODiaorM+t9RxH5wdwRkymJM7cdJNqP+x&#10;Ogjvl9y/dxbOKEvOfiKdl6PHpN5cFJE8u42jMBVdsmen9bv+7/n5S9Yv5Pvza89jIFqhuB+BLVIh&#10;EvqbksDSJYo4qiLLgLO+eb6Oey0hYk7LEdXpLGrRdjj211XE5Kw+Q9joFORSyu05t/53ZRbxW7r0&#10;W7W6OGpBxJU6PXFPho5xdnD8Pz61zPj4LAgXiyA/9/u2fNfSdD+9bWTyQpKBcYBffOPqOC6GqN7D&#10;8Sh9U3/l7IAY4DBe5/B8UuqsdZ0D99Lshw98q+aOzRom9xCiOB7YnwAAAMCL0zEQTgcqw4M1jfYA&#10;LgyOJlzXr7azTPDmRW04TPfobeqK0TOQiVCMvvCTqWEHrzzTk1f0ZOXtmCCv5YyT/KPllDIo18h/&#10;V2O5F1O9u38/nrf4rpjFnIdYcBAFB0Je9hH8ZNrmGJzZbo9y2SS6Yv/jHx//Nf+bbn37PqxO+fw8&#10;g6JBOZqia3PtsrNqTCioOqVH7rPWlgfO18LoiBre80Kj+d0/cD1/PwWxKph75/LjWujfqE2Zu8US&#10;R3hPynUxYd+2HhbH+fDK/1PsNEFBvpW9/W8qvATH5MyFM8vYLH4fTGOa1IKA8eBvXPf3bULKpZyS&#10;kH/YDiy4yWn2h94OzYFswsa4KBCxXWc8MqRdV8fvwSHvjhf9w1wuv85U833Jg99XAAAAeCH6Jg87&#10;e5s5ATU5HOJ1Dwx4I+YJ3syoDes9ThJwZnBswhktWf03eeWcxiEB46RJsnuWpbLUxLNVwOhw3IdQ&#10;/pnlvzvdToXpdk4bj4639mQziFeT2+0ZXLYSOrHgAN79fbX+VfNlJ39/Kidx+Ja/DW/WZ1oVWAYi&#10;TxxBQFX6nsH7LK4q7j9fL+ZV64OOe43gMCq381OFjf527agLG4PnrL+Db/nvZ7P2pR3f0sfa4RXl&#10;OVIHy9hod70+kzbtI/+8SaqmP+QbmJi87zFVlx+TjY8jkwjZ/N7uwna8nN/D5n6mOKVz5osbfWJ6&#10;C9vc63jd1PuwY/1uRMb1xe/tYsP7ETWFjQn3kLO2X/dOj7ynRkujOG78PgMAAMCNKQ5WYnoaPxkp&#10;D6bE/EbI+blHEYdD0YGyKeMUp604pdoDUn+fE50tHZPK6ZPaEjLZ3TiGG89AtUQUkFz75w9UxwUM&#10;Ke8pAkaKOFFa75E4AkKqo6H6f769Mc5E6jEKQbb3zGBpCqQ1nP7UdlN1igQHz0QB5VFIPYa27yfT&#10;ifOr9e4YrOoYcN+STodD+RvVLxqU+4c+B39ZYAn9S2cb8SJLyVk+8z7DmKPzGRyl2ibWck1bWNAU&#10;Ng448Qx9Rfe5GyLb0DlL5+s9Tw+h3RVEtJKFKNKY5i7uheH6WmchUmEx99/Rlr4sSVEU+7Pq86/a&#10;lIU8OcG5fMXq7DGLi3tO/M6eibQVL25U2l7/e2Qleb6V61ttbjlXcTG/zuaaMq7Nj+3hqn6+KaAc&#10;WATY/nbMFeFT9vNC5drz7LQoNQAAAHhB1EGuMigyr/iZ7FC1reQRmzLZ6xIZJlzPsawYbQ1WnU2s&#10;37haMXGeD05opQ1NX5leYin3UQHDDdBPLGss53mrnJ5jteLd2Dic4ubW6eag0dL9GRIHVn6+M2g6&#10;J50DfiBt0Csgz8E9j9xpuN3vZNeHl/4uokFHX1538o+mq1L6h04Hf0VgGdqXQNpg6ZvUKY6s96mc&#10;a7B8M/Hjm8r7JjaePiSn7ZwadxyGMdPUc3uhrDb++3i3vkO+rvPj56ebShzJjee63sMyLrjge+rH&#10;fQOLFyZspFxjKZOPYjHW3UzzER/+G3z+c7iSdj9jf49GWMb7u+sO2AQBILLMgfJr5HbwmrcRNg6k&#10;HGv37+EeTmhHi3AbovbL46CJ5kXg0+drAAAA8KRok6jaYE4GM5ZB4cCkuYZMqIsOkey6EyZ75uvF&#10;1WOVOuvBDxJrjoPtfVoHeBsRwDvYK5OqmmV7X1ww4dwIL1LufZutWxItYqyvEY6X02LnR5PkyH3F&#10;tGP+3c9TR4QV9O5+FfPviL6xcxAM8mt+VZqOwxfZ2P0KgvMofQclf3Nepz3fi7KTvz8Fj3/WmkOg&#10;b4+LqsDi2ovxPJHZ4kO5zpz1CUBn44XEyvvnbXiVbU57LDU+jmqKJp2CmaPZPxlSq4T2mh8nKeHy&#10;3/aw//7ur7G1sCDgRo7zZHytCK+KTRx71ljElzTaxPenIeKkZ6yzjA18qip3D+EZ3KkvOJN2PzNP&#10;PNUIfbytjbVt2uIuR7tPdHasfoIo0Lr/t6P9QvteDvTvFmEj3kcaYRYtvs9hAY9889OxfRzfb8b2&#10;u3Nfb1Ie0lQBAABAYD9I+XjPf1PCOCicPukyT/gmrVIxX29yaigvPhgm5lK2JC1Cslp5XWWXP2eL&#10;hUnnxRPOZfXPkgaht+xhhd8F6a4WB4Sv585ytiyp/5PFmMjGKbQKFpPvq2B+cvYlw81dOwrtvVDX&#10;Pt3dFW3glQiiwVqHyipQy7dpdfIrz2fEMbwXW5Z3oMdZ7h1jynk6U1VFfH0Vvjmd4oh3XJecdnNz&#10;ss/G4Lg/5IzKOdXx1Tx3W4TIaTrTGmO+3e8b+0hpyLdqiSawfqcSEaOjLT8K30+02mG7vq9Cnkma&#10;eitNz3VhhOOzIP1MbW5x4nMN37TyOxyiReT5tfuQQ32Uhm/7BaF+tUPicltYCt+9g/fVrr/xujPP&#10;w1/bvuS8AQAAADRB48fn9/w3LcKgvLCiMxt0DA7aNGxOB2dz9r6wX2/uRCSscLXU70ELQsBFqaMc&#10;iwN9EY0sToncrtuvY+PwLzn+jliSQurS+u9yCl1qXpi6oC4eQdVRLta3Wh/2rH22jy7I6rcp4HvH&#10;vO5YkXe149msz3t/rh7BoHmegW9PENCVdtgvjrh3tnQu6auN9/lopH9URLDsnoadUTmnOr7k+ebn&#10;S2xgzCLPuVZeLX1pIUJD2lnh+735Ti1RAfnxFYsiRuf93Yl22xh7hvB4jgqEo/h+Wr3eL62PfoTA&#10;Zpt3jfeLjiuu4Wi/w+PX8OKMPk55vMnirCujPBA4AAAAvgq7AYYyAe0hOEXajt6JA15H13ULk+Ye&#10;Vge8co3t9WQinR8/inHVksHkuS+DPm3ycgbeQdS7qjIvdyJgTGxDGscc/kl6qJiuafeb1Xqdo6PE&#10;e5oTVRJSSvm6cffrQ9VT83/3aad2x3eZz6t9QR2dzSpSlur/eiFD2kWSH1ner3VPCp+OIDFpr84k&#10;eiukMzj5fRxhI2L88/PfNvXc+N7590R7RjNTL/UJBq3z9LaZ4GDWvymd4kj1XDePymjRdka125OV&#10;1rfC1XF+jJWWQDPiBKqXd03HJu2jJMRFi992OedohOnr7i9lWpE9eXz9rMg3LabMTNPs5Bb3ygrf&#10;sN4+dBb190hs7qKwkrjY6Mekjhr9yFLegf5Ew3bNcUHAYbqGE3sOXMPhjq9/S8bvYx3b5+ccsSBC&#10;xDG+73fc992n74zjwDgGjO9RGplVeJfk3+I76ev8pL0GxRA4AAAAXpV8ADE6iMrpGFQdChnOsa20&#10;CY6aCffqnX/GDb1nDu7dJM0q4jxIvHBI/WwcE3nZWpY4Ji4oe3T2DwoYvp4rQktxwtqYQM4gOEIr&#10;TnTFfLte81zHycqB57A4ztOc3P3ROVMn9lcQ21b9PXCO8vOErcW5s9kPJeZJzstywEK78aLHx99K&#10;78MV+G9CKFcmaLjy5b93VB2vnU5+R+irlfbtHBc2h6s8O98v6ecZ+I6G9qidr1scESfNpHPdmSuF&#10;jbI4JDYuapRWZot9/M5/b6X4zkRr1duwiePt0vSMj8a/u9X28WWEjeW7Fr9pSxSP1h91WBz/pCld&#10;rxiHlsaJi4VIt4PPVr5zu3P3zQNN/eEBB72G6ZoH++BLrtGOzBkWT5a58LKwKBMiwt4ZqhARhMD8&#10;nFfgxzlpymGlXo6bn9NMmo8DAADAA8kH/CNOkRamgaE4ZHTn0ijBidQeEE2YGDhkEGYTU6ZuJO5Y&#10;Vrqkq84uXjEdHbaDDupgIe3VRXt2bMo8ImB0pogqTiBPek5yf9b34GLxSGMzmWn2GYvdVtyI7StM&#10;zipta46DIifW51j7nm1B8Avvdl7Ws0gFDcXpvnMK+99r70tfJIUjvO+609E9b+M7Vj3PwMbacr6i&#10;87lPHAn1WyibXbB5NpS2tHsu+TG9lL4X0fLfW3H9TH6u1cYFDUe5Xc200Jc88Ft1F0zCxo2/kSMc&#10;G7fNsm0bzMs4g7awEQT2zu9SZCP2J9bT/0c65j/TxjmmueXB61mvkR/XQ1PYCAtd8uO+CssYthWZ&#10;Nm4IHAAAAM9KPhE4MvBr0TXgnTiw8BM+03WnRG047E7k55xoyoRSVvNI6PTo5t3iQI/P+8y2Fzk+&#10;EU7SSA04UXRHUjuPfy9ynaYTXa79Wxyig/dzNlIuP6G0TmQempZqeS+WMrfrXxwik9r+vn3n17uT&#10;hbZ3ssCROoX2/fLH77StlJ3UfoPU7ZnrBCFLcVL0pavy3y+1TEsqnx7K5XLWJ45U6uulojJK6P35&#10;avnve6mff+y74UWSynhohnMuP+chy4T2SX3lq+H7iaawMX18fRXybVtSrmp9zg0sGc/m5T/C/rtV&#10;tK75hO+/d+c4NA90x/rxx/68u7JOqqe2IDBB2LjqGq13+GD//AqIwNE3L+i1U4VKAAAAmEg+Mcj/&#10;/QxkYmJZ9TJpM+8U23WPD0wjwXlkW7F4wkRoFuKkPbzSuz+i4SgbB6/JwZzb3DQWqrPnx+f3/Hcj&#10;rBP+1vMJKwsvegazkImyfWLv6vXX4jA/4b1a2pbvU/pEvbhJ7YT6j+UIad1s19+YO8ZHRklbT/fE&#10;yHIhb8z9Lc2DHNOHeYeT7RnlJu9olt7jQDsN0RZJnbg6yp25PjqwXOZOJ38t+qEjXdWs86SE+1Ta&#10;SJ84ImUrOV5kYcB5AtWdKK1wDnU6JDhE6sJTnygW8f1EqZ0fT3cX2uxBJ1MQOsO7n1/jSqSfS1L0&#10;LX29vJexLwkWU7lImr3Qf8VULgPv6ii+TeZ9nGYhKnCgHV3FMnbr+bam95d815ZvW/y+peb+Fp5b&#10;eJZxD7DC+2e0yWP6rvlEQ9zwfbjWFxyL0EqxzbfmpaNax0H5NTZ2SEgxLcw7OH803QfCxoKMQ+Pi&#10;umZ7GzIEDgAAgLuynSQcm4CPYBocxgHFxMGEacDobGbUhmX1jZh3sB0ZEB/Br7BKQ3x7J5LrfYhj&#10;4uQV2CmLk3m47ImAcUKZVWfPAUFD7te6anGiE/3ReCeTee+atA5cureQTzg4zqPzKbfo/PDX8Q4s&#10;36YGnCvOgqNuUrtanRvWsiQRUVeldIsr6YbFltzCBpXJM9w8R2ep43F/Te/c2p1Xs4EUU410Vdb6&#10;nnWeSFOA6PjWiONgX6/DZXtW5Blp/Xmsi8HxyipkaXXc/7wcpnMe6JfkO+TFZv38a99TqK/ldw9L&#10;UTZv3NOwVLQ9cX8hu7CRlOvEsY+FKB6Fb23Ht12e1WkpyJa2EUX7ZjvOzH+zDjm5czrmTs583cT9&#10;EerC5vR5oLmsk+rI1vaPCSmmaxy8nyuu8Yos86KzBY4H9ZMAAACQsJm0HXCsHsVPGEqrRxNzm6RN&#10;dvbbVhGFgeOgkyJlmfxbrtlYZXWUOPA7Pol/zP4LcXI2Xv4gulwwifcOn/z6vu7y35bY3K/JsR6e&#10;y8n39kiS5295ny62KJDNEw+CkGFwqCROnonXP4K0X3GIzxI4es1HIuz/nlu/Y7Xi6O86V9kx3Le3&#10;RSQ4r7TzdQkQ4hSviSId9/jMNMUB9z0ZHJ+Ed7vQj/U//3ZZ+8+Z03CO+j4oqY+yoOjezeva0OL0&#10;8n1RofyX2mmrgMN40/DNyMy3RV8u11e4b+2EiBP/HUiifrvHbtto3/z8V7ERwcxtaLx/KDH8fFU7&#10;vvdPiXWel19zZ1MWsLnrNQWBK4SNg8/cdI0nEjbk/U+jfGMkcIz2jZYuLEoXF20i5GSRShDLZU7k&#10;xtxOQPzl+5SefmXYfKrbJ6l/AACAl2Lzsb9JCGtYWWEZnE919vuJeWPQKBYiKIyOoBr2ax4fsCrO&#10;f+MELDcZJEoovwziLnSW9jv0cwvlvkDAiKxOpbwsq7n7yY9zKM/Mdr8nCH/PgLRFLxy1I1amWxIB&#10;4SZjk9+JuuMwWHzuF76TR/CT2WTVa9GZO8+8E3P/98Xc8+uoO+/oL/Xh9nRV/jwFwaDjPJF6v9Pn&#10;yBaHSunZdNbXM1N/B/vqNMU7rErPvk94ijTEkaFzpoTzl8dpBZHLOxn3vy99A2ci31MvPA6MHa42&#10;v9Aiv4cjSH871fmdR8ytUXM7h2N0No7We4xyuHDBzAirYK/cw9Y2Qt8MpH0ffb4XzQNDOQv9U7Rj&#10;YkNKGBcq15hz7zbx5NgzNwsbE8SgFGlXUYRchMit4LAVGrJ3/lpx4cF2/1R+AAAAL0U6wJg1cJyF&#10;HzgZojacHXT259gG22LTRBXzRCSmDlKcBREZfLqJ3+rcLThhLBZEgAc4Sv2KriN7dzxGwBgSIaJA&#10;FCcHvfcbJ/wXP6M7s20/cZKl1J3Zgpgn5wlpQ9yzPrHO607UWKZ5qazuwPLcgtjhn1+W29zWP+/s&#10;f/zj47/mf4vW61QtO40796Sonacz7ZXDOz5KbaZfHKm9NzO/u3elIQ4NiwPreQv9fEEUqFEXGoKz&#10;ZaCsEVOZK86coqBxUjuK3+M+kTv08yFFnTxf1x/Fvj6uLM5XGsfVxqnDL++7dtcy2FlOyph33lwv&#10;V9o9ojCOYFucdWz1fo11/J9fs2y1d/cM/AKDppNexrb5sSOY5nYH5pPSP7bu52AEiknYiNeR9yfs&#10;R5ZGQEQxIkY9aEKE7wdv2Dc8kfl+f3r/DQAAAIF0sHL1QLYH28QgOgDsjqQWfiJsGTgGR8HgIDhl&#10;EXJag+5ofvVLcLKmq2GU37bMX/O0XMQ1FiEgCjvW+9/YUwkYB+2eE/7FyXNh2xlhcT7lYe7R4gQw&#10;OrAuvh/f95Sc0vL830cdqa/GxqmYPFOt7w7OTaU++1JteGeR8q537HGwOofzsvSdJyWsQN+Xq1Nk&#10;SdHP521EcHkWFqdv6f4Hn5Gj/n73C1lrW6qU9cB3onl+o7DjnXH5sfMFDanfanm3ZU+/pa17OIr0&#10;U6nQbiqjlHPaivUcaeuxTMPjryP2mLSlV2ByQE9y2JcofQ9ze5Tj1VRHoZ5m9BVhTllv4wevFQSl&#10;/XnX81fF3xaubKY6e2mLossSLRbTTUVRxs+Nvf8gRJGVosmCLaJOfq0pxv4bAAAAM0knUkcGblfh&#10;J4JGZ39YrZ6fY5TF0Z5fZ2/zojaMk5Axk2f/EPHCsZlA90YjrPdw6ibeGlLuRwkY8X4vfF7eqRdW&#10;nS7RI8lKrkVAa9TDOtkIE4sQ4RBWj+XX/arIxL7k5Pb1+DKbu19BLmDoKzQ/flu/f+LYLa167Vj9&#10;7h042qT547e8F8bzpNQcKEe+Sc1v0EHHzx1pCA7j6aWqK3hdH9oXQeP754rocqCsjuX8u3dmLXNP&#10;fxSc+LvzWI8vEb/LQcQoPLdNuX3q0AsEDAvrcyy1jcxOdoBHFvFFizYptomSLWOYyyIc70atj3bW&#10;K2T2Unr/luvfoB/Xv9E7e5sx5vf9fPOdO5YqqvHMvdg8/n2WvqPxXK+3RGRIhYVUTAhpqqQfiPtk&#10;SD+jLCpSIuPyejiLZe7TJT5bLHzvD3yfAQAAvjzpxzn/t7tjd/b7lcz58aN4525HKqxJzlo/oLJM&#10;1DXLVr8dGJyP4CfrcX8D98xG7uOBDv0oYIwIL4vDX/m3qiV7Mlx0v5t7HXJYHDR/vdM2R70zstqu&#10;tqL44KT3K+Mdhb4eVyFyU79v+TEawWGqvBNOhLBPSssO6L7z5OhlC/d9sM9vOmWcvUAbdX1g+T3s&#10;c96nrA5r7byx7vocdA3RZbiskdb5xRnT0a6kbgvn6773oQURQSzsvNYjMI9vLxI2WsjzSFNvpXax&#10;A/IZqC5aODESx1ER5H/lv30k8g7sv9V5mad8c/wCg8b7djSiovkNPf7cV1HU0h/mlokQyeKjRXzI&#10;hYdccPgC77rc8yJw5HV4yL7k3AcAAOAQ66Dn4z3/t2dBBlC2FT1+wDBxsOAnnZZBTVgN2DH5L9EW&#10;VDJH+AMm7zvHeLGsNbs2DURkU3azo2RTbjXtVWgryu8TC5Ozq57Z8Xu9xPzeIhc9/6sxCBm/Xvn+&#10;ryL5Pkhe/LSOW04EccSWnlFH2iHv0C05TT7ejz5jtXyL9aXUKhG+tXUnk7MnjNoQZ1BpHDEgOES8&#10;s0x35IuTvfP9rrbHKDR0nC/Hl7cyrhmsi6pD78fn9/z3keU7tbS9Ul1qFsYRF44hZmMa395E2AA7&#10;8u0vfg/Ct7/xbRrBf4fU6xXfwUdiEhsmiAGO5jOZcK32+3zs/BERGJLoqo0YoQgR+fFgY/ttyp/l&#10;IfPzSJ4NAABAmWVCfNOBbC9+RWFrMOonCjMdLjLhbg5St4OU/BwjhBVMPmRXBq79ToYZeJHFl2Xc&#10;MX59+iiHPLvulZ6bcrvf7wQMjZpDx/1b/vsziM6h8VVczsJKLl9ffvPUWk7aXYqq/HxGiwLXpPf2&#10;kYTV/gWnpLN+R+cRpF2491gEriS9mJRxk2Zka8lz9+JjmCzf7BmtIoYXl9O6roncZedu//PJhZRN&#10;GSbUV61/CWWeFq1oczKJTV1EcAblZyx1Nrz3SF146BPDHP4dnRvlkdIs74H0VdVyp+d379QmveHB&#10;b3LH+3l3TONbhA1B3pW4p1JMYSNjtMTytDYd7+JMfP/TEOkmzlcc+js1R/Q+C3mezW9cqKsJ7337&#10;WseEh/ac8dj54TEs88mZAkeSYSG/HgAAwJdmGdS+4CSoY8XENIHB4VfiNyad0cSBP+6AeAQbAWBG&#10;9MVF6ZQiMnGViYo49OuTSNWCs0RWOvU9u+A425/zgvev7UDPLQoWyT4rE1e5RmFlFZO6n4c8g/y8&#10;dyZxSFbuc3wPBQtLva+CRUgtZm0XnXaTNGKriOHTOqVlLJXLOxC1ehlz7NacF7OcVW0nSbCJDjLb&#10;Ne/nnKk78N3fxiMdQtspvOf97adxvu5NxFOWfqn4DPvFu4icW763Wh3PssdEcz4Kk5g48f2+M7vv&#10;2dFFE2Lr2GcR6i8Q6evvYLBJKZbU61wwDp2F6Zsz6R1oX+vYt+3s88NjWRb7VZ9xt72cYA8AADBE&#10;nGS+8mDJr9Aybpg2aQAcsYsqISXVzQYnq9N5ES8KDpWWBcd4EAGuuk+l/ANOlW3Z82v0oAsaH7/P&#10;qg+bA30tx12cQtuImbycqk0VJWciz2DJBV1rf0HImNj/OBYBb3i18yl2ucDhnarh+v/8/Le0PLkz&#10;eHV078rtyz74btQntM5pcax/SekQ1qe9O97pbrjm5O/sCFWB4ECkw9p2tPesXxhonU/qsuN8OdV6&#10;OCiu1s89aonQfvF44m6YhI0niJDqIX5P1/GB9l6cbpK2cMaYUCOMFyrfirUco323cq5/9Yqsd2Ad&#10;W+3vZ1NPE96BpvBwMEXY2eeHPqSvyS3fHyhGgeWWRn5lfy9/zwctmbfl9wAAAPDyLILGEw5kRzAO&#10;fqetgorIQMY71cuD1dWGJylHkMHaJhfoqCPi+s2sI8cnu+eW3TsgsmuekO7NDbJNg2bXHkOU0Ox7&#10;nYU8U7MwKOad5Q8a3Pe3wWNOw5z4Hg9EvDRMHInrppHSl7XuzWxrFNCkesjZtJ9M0HD3En9XdsIe&#10;WwXv8O9/o85mf3uWNB3N6/5yzyA/fpSmc8bb5d86177KfWO/4JASnBX6PXeKJPIe19I0dZ4vx7fF&#10;ijP8wPnL79CA+fpc+vTRZ/PKNJ9lrMcbCIkjyHP3fZjhe/oIc2X6+W12X7Z+x/PrKRbGrPk5NPII&#10;xWjP2DYitrqaE+lg+rYdiHaRfr92/hcSNnZCQSoI5Kni4h4gfi69pkP1z92ntY3m+wofrZVbOpZd&#10;TKnnp7SwyOGL+HQAAABWQeOJB7IjLE6e2qAxWsdEwULHyll/7ROezUa8kLD6I86HsFryYoeDd/hM&#10;SB91YVSCKmj8+fmW/26E6EhvT/rDgHfQWfVoOsUNqV95vm5iNPFdWtrfNv2avQ26dnfAeZqSiRiV&#10;Z6+ZTOjkHV5WncokMkwsw4Qzv2bOMimNE9BDUVG+ftZnF55fSPthKU/EvxfZnhlFR3H53TkqZqR0&#10;fXsmvqfBUdJ+dyZ+d2yLCObt7VGjKTgM3rNrY+Vver9IUhcEjglrUtaioBPqYXC8I9+3cmST0YLA&#10;e6K4aWHpz2SVbXCmqY402V9I/rb0VdEBd0GaohSTsOEsWbSRn+MOxO+Z77dL70HJtt+z5Zsm0RRh&#10;34zcSRqeW3iW0Smq9xM2my7Umr8ZzirPNrz/an98ZVs9C9M74ASBA31oJHzb6s/kiLBhPP9V/WQc&#10;Cy5jw/RdUvvHZO+8VFx4ORHh1uYjGV/g3QYAAFCJg4r8718Ju8AQ0kJNHBjIJMUyYQvOz/x4C8vk&#10;8JDjP9oD974IDvt1kjsyIA7iy4NSVcwWNPzkIjopG/Ux0YF+BxZRcqQ9+4nVuqF16oxKrDI5q9d1&#10;0UIfMslJvToQreXJ3t+L3oHNu1twpoxZiBbxk+XwPPPN6fftY6TdzHpmKeZvz+yoDYvTx9s0x5z5&#10;mhPFlIg48YrX7t/PIqUsjvWLJMHZWHif3d/G9/RwVAWdAeElUi93KLsXOgobrwdz9TVw/aPoY6TS&#10;vRwwX/dh8YdzqM/vUxxeWDamWfV2eoRcC/kWLYsVrHWfRdSe8D1bRPpU8NiVo2IVcWGEROgx1lEY&#10;74YV78XvXhKl+Cr491m51+19H/7emET7s4WN9B1W7kf6uCjSphEQSeRDYawb+kJze8PuajcXsgEA&#10;AIYIA5X3/O9flTCoaw0cnU1z9Dj8ahfzJGWdoGSTt7kT8/1kMb3WmWzuYxlY5+Vr2bnpo0bQBY2P&#10;3/nvSiz1YhZ1ghPswmf3CLbOkLwOHmnbCKC83KMEx6TB8SP/7jcPnHj9GWzFybzcZ9uAY+rPn9/y&#10;e5iJ+dszwQGTYrruE6ejKgsOx1K9hb684KD/+N1b9nI5o6A1/v6u/YVy7pOFjPzcZSfjx/tIGUZJ&#10;xlyG7+jp5qPjTnA0HfgurhtiT4w2kTHMPrKxo/7XRQFXtpecdZwtEc7t8k8WpR1mQdxiJ6Q+vQum&#10;782E76r0s8VvwvHr+OfdOP/2WrNTgz6RRREmSZG61kcUalbzc8WtLQtkUksXywSLC59qlh+zWHLu&#10;sX76gLn+fXwxBwAAwC0IH/uXHciO4gemxonC5Ino1EmK2RLnf0g3k5frLJYJro80OLBx8bXpo0bQ&#10;BQ23h43uLOwXMIK9WDRGL2FFW2hLSv2cYjJ58hFAJ7VB3y+17ik4ak+4/plIvxNXCfq+qO6AOGY+&#10;Hcn+7w0LzrQT69Xc/092kJlWmfrrDjtkcmzXHMt7XhUcDggE0idXFx/0RVHU3+m9INBDU3A4Ug+N&#10;aA/pB5V24v62//01+7htv6X7MtzIpoh5KdJux8WNvXnn4D4qbufEOxrZeM6igNnY29ZYf9bC/N0o&#10;2YEIgmfB9r05/u75b0/jWRz4jpqEk9tZJi6kQkLah4S+Q973mCouTRfn3rOwwE4s7r0RIlDyuno2&#10;/Pex0YdI/S39bas9W80vlHyBOgQAgC9GGGC8/ED2CPZJYNibYHCQqmFaWdRtiXjxgJXbm9V5w5Nc&#10;uY+Hpo8aIUxElHsR847w0eiaJ5j0Pwov0iX7Ogw5zJcVX9Lu5P2JkVInt7+60zOWzU3Ezy3HI1hS&#10;JCTP0PcdibMsPk/zakTvKFb+Hp+tpW0cdny0MPf/E787JmfM5Ps3X9Nwn3Un/kGBQMpZeg/7UlfV&#10;y+msTxhJEedOLeKjs6wpQcgoj4caIomvw/1xo/faQurC5GhOTennozMtd6Slm9mmaVzi9yY6nWp1&#10;Vrdp71nKsoDE0r9cbuF75urypHZxJuEdaQjm5wgbjmV83fFsXRvPz/Oq+PFU63tz/PmYvmuGb1oJ&#10;230csXTMG/rDRHhYRIdUbEj7xxcRGa5Gxga7Z+FNG7+s3/tJIhdzSQAAeCZkgn9w0PZVkAGa3cHk&#10;BwSTBnO2CZJme/FiVpkseGfCaGqB7D6iw/8m6aNGaAganRad2H/9fXRCNIs4cdk4d3Knz42f2c4x&#10;dZNJWXsl3jEH7asT+5/9pN9FsUj6hvVvWf5+/TjFvJAy7JSwYC7LZOen6Xs3aYPViOmaSb+39Dtx&#10;hXTp2M79LFLEwVAUH8JCho53MHzPy+U8EPFZFz/H+4t6HcQxT1sk2b13/tip+fvX9966KCAZX5w8&#10;RoplC+3cHkU4Oe1bylKmVfDX2+ZpFhanvKATrd2ffbyP9ksWrE5vy7v7arh6b9bNhPfudGFDPX8Q&#10;I/wijyQSIomCiNEPuRjxwDEvlAUNazscETSLFse3B8YkAAAApxIdO/nfoY51khBsrpOpmEf1BuLF&#10;6lQ6MCl+3N4dZ3NM0LjO6ZKyOAsXB0wMc47OIovDKLsPP0heJliLUDU4oXs1ZIJacx46J8igY/Kr&#10;kjtS/8c/Pv7rpk4rkYptp9RiU/t6DVNZJossUneWFeaPuGbTvBM/P7+VhkDw3vN98o4n7du9lnP0&#10;nV4Fh/y8/tzSzw6cuylkdJZbHzfZ95EqId/EJZq2VNbEbpaeMrT3Sj1vyj7tPash3/40ujGNNmn1&#10;QRuL4wQluvEGdX8F4fmW66xTFO2lNfa8oj3dGeN39dB7pwsPk6+BGPH05GNVbx+/R55rMnebMJYK&#10;7RNxAwAA7oR8JA8MnqBr9ez0wYBMNC9IeZMjg+Zt5EXB4dOyx4owV9OaVG7qRer05zeZ+F9UL5vn&#10;al7deoot0Th5GV+ZpvMwrIa/oi28Imk//f0fP/89rVvL6rcuIfugY6JFx3fnbdZ7ZHLIxGtOWijR&#10;cc29nRiV0fMe1s91ZjnDuTtElxRp70UnX18dOPyKaL2cPedxLAKGtA3j+COsth6tj6uQMZ3/Bqt1&#10;ldzPqX2MlehEFQEki8rsfa6vTkj1VXin/DPNj5mFb1PKNf/8/Ff+26/KbYQNN/Y/cA14TuQbqbe/&#10;t/y3I0xNTXXBAh4AAIAmbsKU/w3Gsa+EmL/fxlmI42Ba2igJffar8y5y0t+JuqAR2sSF9SIOh9V5&#10;YnMKPca8wPEE78sIYRJTdkoOOA9hjzh/Q516Z2hS3z8+v+e/rxGOt7wzp076xHFoccKEqJ78+FHM&#10;15x477tnVjJxXI8LKlVHfqdA0IzwOFrO8rmHI1PCd6rm9FA3/G5RP+fPb/nvI5vvVPcYxP3257ee&#10;Z3YnyhG5iT3JWBJWfF+mPMsTn2n6/dvax3v+26+OLULwmOgg476msDHW18JzEb9xlXHHdKGzKyqw&#10;baeOcwEAAIowkD0HLwIYc1g6B8kNnJUyoErFi8Mr9Ld5kR99f3egLGhcl/pNnvMyWRt9vklu3myj&#10;wKL5iVvcxNm4ebNiS0TPczqoUsIEpjKhuFbI2PQBeooxJ0iGZ5eYT3GUtIeQRiymFbnRhDz2yatz&#10;dK3vkXLKakupp/zZKXaCkyrF5oSZWw6/4q/kVI/mxdr82FH0hQM+2u/I+yIOv+Kz7HsXZ54r56xz&#10;r+ct9EedYk5K04Er5voNN/4I/Y/0Ja22pZmU3++zMlAPd8S0qnvie/2syDcs7oUV25JrB+6diLZs&#10;2h72DnjgN6r5TCdG2DnU96lTzP9KmN67g89I+l3LNR7URu+IvOdpVJh736PFdzq+/6nFdz9a2i9E&#10;c2PXxHZzmWU+k1qcB4W5UM1255J5Ud1XMHH8pDF5Ydvb6BgEAACgG/fhyf8GcxEnU3uwug4ELljl&#10;IAPBzb4Ih8UL70B48k27z6YkaLjnkP92Nm3neW7irF5FqZNSm8lkZHFgufekY0Ad86A/0URP3r3m&#10;xOHcCC5fhtxpaG0Xh8znT3fXntyOrCSOcCnLpnwHHTuhP7UICt/P7OcXQT2/bm4Ty+H7NsN37sR2&#10;fYTQP+pOhU5HfvNcg/d/luAg/UEt+uXAxu9rmZXzTrMgZn2BxROu7TTfs5u+YzORNisOTEnh5ByD&#10;yb5eSp30mH93L9vfy+Q0j+nSDpZD7ZdOdpa+AsZndOh7uo4NlXOvdnthYyM2pCKDJjCmgkEqDviF&#10;S4WFNLs6+QI2tofGCPLcrGPZtr10dD0AANwA96HJ/wbn4cWNRvqAaG5SemDVj2OZ9MlA8uh+F84U&#10;J/dFg6xXQBc0zhuo2pznybO9kVNoabOmst9b3JD6XFIU1SZk5wgZy/UPv/+TTSapLh3MdSup1/t3&#10;6X72zoMjDomIWVDwdTD9eaes7U659gnlkMmw7d4PrWqdRd3h3hft4J3Npe/7x+8jbct/OwrP0Tk7&#10;B89dPW/n/aes9Vrr70YtGYPc4Fv1CEwO1pu8Y7PwTtEZ0cOH7DRR3vhMpQyj77tWb6Pn+qqEhSD5&#10;M0nseKrF5jUOiicaixARRYhMgNgID6ng8OXFhqvsWIrKUUQ0tvVLdbvxHA0AAJ6Y2QMisNPhaHLp&#10;XJrihgxEZ0ddxPQ+Eqb/NR0HMwmCVlbP5dzho4QVwgZnUnCg31yYkrbds2IottvGO3MGy4SwK+LE&#10;pRybN9CPfUG4fqMNWCxMVpe0UjKJ9RPadFKrrf7sMTnXz2/S35zw7LaCok/ztivD5IgpuYal3Z7g&#10;oEhZ24Ny7a1Nc4KGd7beJk6+7xqhn9TL1xFJsfRPxXft57fR/nWm4JLinacl8UVsaCWw1IVv83q9&#10;dlsitN/8O/UITE7wOIYceJ6PZPmOmcYyD7KTxhqmvtObWdzYfv9We4ST9BVoig5XCBvevMgWxk2L&#10;ZdEQqyARIiDiWA4x4vlsGYuvaa68wB9SacU24OYiMS1XFKzyCJo8eqZkMduErV+qG+IGAADMYvYg&#10;HPpZVvNaBwl+crp1Jh4ejMrxflB8UmohOFfQSJxqDQe6e9Z+k9RnfcZd4oaz6CifmD5iES5i6qYR&#10;EdEN6gcdkjmL82dIxAjiZTopOtAPxLKsUTaGHME18896O2lz5w7P0vI8g2NsU4bv//j//n13rcWO&#10;OyNS1sgFw7M52floc5bNu3/f7zX6pQNRBr249ll2kvZtpu0dyqV7c3XYnwLK4fsX2Z9EKWMUgvrP&#10;Xb/38fM6fP9TqgurJSL7YDlmsDh8Yj+mpUiRlfpJvnVZ+LHtm/LznoVJ2HB2kgN+Fss4xo9t9TZa&#10;NHHMeidffD7xmWiWPs911XmjX2zY5LpdnIj5dXQr7hsT3nt1zHRlO31Fmt/TCd82P7ZXzv3SVlhI&#10;kzjxw3u7749jfx0tf/ejAz9aKgTFsW9uURgoCQS55b/PLcwfOt7v1zTEDQAAOII28IXHERw/nZO4&#10;HlsnfItzlzZwGbqgMb6PjXe2GFMwTHSe34XF+THqRFNWOe0t/FsUD/0x9bquWZLWK7+fEWRiZHWU&#10;++tLfvBHvf+LyFFwrhy3bJPyRfTNf/f5r//3n5//tvubZpMFBukHLPd/cvSCeTI96f69w/u662lU&#10;ne6dURllYWA8csLRKOOwc0wEkqLjbbzMvryVaI/47Wk55dzvBq5/FPmOuL7Ql++kPYWScZc41eb0&#10;/znrNzG/ftEe9i1wLHXfk15SLIvcmVyfUq64Yjl+r4rvjmJhz4v8vEfoHOv45xoXXFSOy68DYzSF&#10;jRCJmx/XQ+e7fbI1xIZUZMiFhVRESAWDIAbk9/3q+LFEXr9f0BA3AAAAno/tZHpkdXXJSBl1N3RB&#10;4+N3/rsS2xU9lnYiv3mbPdm/I4sjx+IovtTiM5jrxBInYtGhev71Z3G+wFG2bgF5ssAgE/imE2S5&#10;9nlO/kUUU667tTdXZ/nxvbh2eLWwYREg8mNKNASH8QgHQxlHvuHV8h45b7W80TmxbS/ldvbxPlKG&#10;EfZO9EL5r7ElMjYv51GCgNXZr/rvhXs/F/FlQrSJ1LnrZ+JYdzSiMSwGuKqtaHR/syb2Yw65/4ZI&#10;YbeP9/z8cIy6cBzs4Ebsc4SNRJBYxIhEiMgjzr646HAm8i3dPZ/ds/LPyM/r+wTWZzTEDQAAgHvh&#10;nUYH0tN02qhTBc5DFzT0yY1MGpaJqwgY9snrC0Zj9NLtdJhiiYh4koBQd04GC6tDH+34GcFPnMOq&#10;WD+5Pm3idsgpNNkJaY6W6MiZPoJNYJmYjsp0vWP7elTfmaGoDOU8naJIThAo9XoYFEnq5Z1x3tL4&#10;pSySlL6BufBxBosIXKrne9hbqe5GkbHETLHfR8DtU7/kkY3ymyNRjSEKw9WH8R19BOa+e7Kw4Tgs&#10;bvz4/J6fE+YQFkzUn8vBNpG815vIiCUqoiBI5OeBx+IXeSjto/ItTVnE4hhV5o6RCK0wjo598s5C&#10;e4ltRYuaUdJkxfnVMsc6+5vKnBYAAOAaFif0hcJFw6asqIU5lJw53lw7CaujuttMkn5hwEH1FVgE&#10;xa2jPAzELXWdhtcnK1gvin4KzriKQyq0gQvK8ih2E6ogfOwmbdGRtjjT8rqKFtpBVo+bidrumNw+&#10;3o84snPkHr2Dqt0mDzpDangR4DonXfheVp6Vsz4hpe547xMgmoLDYB0ER0YhXVNfGSP1+5bzvo+O&#10;C6rikMH54o/fH5f/bha+vxhLZ7Rz9NScPM5Sh1LaL407fKaLl36M6vZmsUZ5Xm3SZ/s9VCrt6K7I&#10;GK/13VAWsMxg+Xa0rn9BWWDF9C2d9B2F58R/K/btYnb/fzbLHKunD+o3Ef3zawMAAEAHG+HCD0Qm&#10;513OJtRxhU3myOsbNPz85s6R3wtcR13Q6DRxkLjNvfVNIK9C3oWYTiJ17KSWOIHy4+/Gcj+J5b+5&#10;Eu/wrE2GgwP+Cer2kQRHau449pvHJn/LJ5CJQ9TStx+KJMgxOcfidU+c+NrEhjn3brvntrBRdbx3&#10;CBAiDhTfP/fuDQoDVdHB/e3nt5G+p3rfBsGhREt4kfIa6tSLddnxPz5/5b87wuq0L9VDVva4GOAC&#10;J/rw+M2NBU8om9RV6oRqv+eTzS8QiAsD8vI9K+3vto8QzI+bifqu5WVo9KMwD0ubQNj4evh2oY0D&#10;xvdXvAvyTe0VWfvs1LEvAADA0+Mnxs5Jm05AJwoXfvLocygfWOntHeWNgfL2ulPTpYCNY4KGtLnL&#10;90IQISKNOIrvgDmyoWBatIMb/DKZE1w9lB2ezsadk1+ZbT/pxaC0Xmvtz+Zsl/O+S3ue9Gz8O2gQ&#10;VXwqmNMcIjYncVtssGBy/vh79undkjQI5TL2vTPhfgt1PiY4OKqiw5E0ULX66hBxUurCS3951fdn&#10;gqAhY6fFcVIo62LJt3TwGc4kERTaYsKJ73fK8t3P0/81o95yc3Ut5r/1cax7gXh0B5rv5aT+skTF&#10;WSo2KsjCOMZv29sV7zk8FhkLFPrTV3w3u30VfYa4AQAAX5NFtEidtjNFC20yNyhcWOgeMCBuXIZ3&#10;kCnPYGfn78WgsVmtOfUdGLK3KHLk5Xxlmg7ETqcs7FknkH6FfVq/lvYmzj5b1EJox/MmpnZRZU7E&#10;hIZ3yBu+MROcryLsWa7Vsg7Hu3c4FaMRxtM1Vfe0GHuvfZ9dE7vGyuvHRbXNbfvPm79r6b3nv20R&#10;x2y+bRTEoewaPhLj42+9dXwl4ui3iBsT3q0ZSDtJU2+lqbhuXM9X0xQ2QtvMj5tB+b2rC/hwLsZv&#10;22nf8Ucg/UXaZ6SR3Wl097JAIclKkJr7VmoWUv1pFhZkdVt+np3lZZA5flbe/H4M+968+ru5fr/3&#10;937Y8GsAAMCrsREt4mqz6Q7bVbjwAx03CDtPuLAQHOgFx0xuMuFnEHAidUEjpA4yOt1mIO9FdKA0&#10;Btc3MP9eveggXya3TyJkqJPSJ3Jgpe/h9//18X+m9ezqOP99DfOkbHL0hDjdi87x1Obu8ZETJuaF&#10;NhvNlo6ohb9Wfu6W9b035fvpO09ObSXmcPRELdLjQHnPOK936JbOWX/vNt8pUwRGYk+8maipb5nY&#10;p8D5NFfni/A6f5Vxqe/JfwfXI/1bFim6s5P6sc1YLhUVUiEhcdRvnP2+Hfs9y6L5ebWP4lqiuDv6&#10;ayxYv8j/zIS2ZVmo02nBr3HhvBoAAGAYGZSdLlo4i8JFkibnwcKFhb4BA4OAMygLGuO52HvxkydZ&#10;sef2fRl8N/INsn3aqNqKpmUCtE5+1Am2yZboledvn955WHsWQei6oH/Z9KFHU4z5Ca3rbzZpRvJr&#10;PoJQ51LO7//4+e95fee/txLqzNKup4bGByd80Vm82InOT9O9T3LWma61XM/WR3hHY0H87zhPTvW8&#10;A1EODhEHquLnWLqS9by784Vxz5gw5cWMUh0kFhZUiB2Jlo17Ygw+s7vRdIL7ez7t3X4WtnOAvTN2&#10;sbhiOra1B9SbjMFqfdiPz18zv/v62P/jPf8dPJZy/7ttG8v8M1/9nwsPqeiQig0IDbe3R/RLj8b0&#10;rRu2kAr2C9YrAADciJ3D7UzRwk82tjl/X+RDGAa8ygRHsbiy+EWcA4+kJGjMcPK1CCuEa06wzKJw&#10;t6Z+Oku4k9VhixBZc+5r9nyDVN+HtaJipA6GHJMtln7Up5QZcxoesdC3xnaVl+9sgoNVyhLEgM29&#10;u3Llx/TgBUPDpCz2rZOesXkyOElY0PBiUasMc/LGB6dg9h0L741xf4S6ODAWjeA47by1fT3ccx14&#10;n+plPSjoVKM9ZlnyzAfL+Qz4fqvxbk3sT+6KfL+Oil6qhVSf8dvk2tPA+9SDUZw9LIAXBMWn33T4&#10;WZE2vIzDwpx2GY/tnhP2Fe3H5/e83Xwl/NhcqZcZFiKe8msCAAAcRgZ4zrkpztNkM8JpE5bUCqLF&#10;SU7bXtRJ2zrxeZvxMZZr9IgbvgyIG4PogsZ5q+Tk+TYd50s5Qo7xIF48+B3wk73F4W5792+6Mnd5&#10;l03PYn501P76xvq81oITad59l/COf3/d0jM56kCKGB1W/v4nXdNhvu5JDlAvUjbSaJx4fQu+Heyf&#10;fSjXOU78wfOGNqs5JY8JJLWyhvPmx1iol/eIPWZ/qTthEjYm9yeP5Bbfr5NF+K7+eqDNq2P8H59/&#10;5L+DPpY5a5qqKUQGydjVCxRrhMQSHaE826c2d09hTh3Nv6sxKsRH66YR3dFiPbm27d6vPJoqjUKJ&#10;UVVxrn7U8rSpIxbPlZYtjZpJ99JY5vN5/ZUszgeSqLJw3bwtjrAIa+l9KPWTH3clVWFD2lXzW9iy&#10;l/lWAgDARSyrUmKUhR/IxHDYyQM9GWT5tDg3FC0cm/qIOaItE5vVpnyMu8WNmzqP74wuaPz8lv/u&#10;KOKkMgkBYWWra3s3eR9KyHvrV9MXnG+5hYnAA+5t44DxfVvjOfjyyvs0afIgZTicWmwt2zJB3UxM&#10;k0lpmtqgvw/T7LRVstmEMtzH7vrVvP69eMexfp2NzY7asF7X1ffkeo7YnHVj6YxGEIdwsX88IA6c&#10;cN76OcN3eKDe3Hc7vMf7cw6W1dEsb7f58Zt3bt1n3HYH3HNvvtuT+5OrWL5f5u/nQ8y3y4l1a47u&#10;899ik7gh76RShzPmDa+EtLno2M2FCe94X/eJeFphIhEdtPFcFBZSQSEVElJHd3CG5/UIbXzfPaP9&#10;aGNzRSxa/3tNPdZ9fSWCzdD/zMD3YaV+8eN9ne+UfmM01/ZPGgcDAMATIR+WywQLZ/cXLSIyCIz1&#10;4h2Ns+tEnNP5dXuRZ9gjbviBDgOBBqqgMWmVnG9b+mpz5VnJKuG7vR9W5F67xI1shWVwkh+5/2I/&#10;13TcphaexaDzMEfK1NyTo2Chfmb3oUufFyPuzH1KwWI5Yw7p+DzjpDtZVZaXXSZFu9Vx3jG0u07y&#10;73KNg/WQEtqLpZ1MEasjtuvOSQelsToo82smdmI6LId35Bf6jUFxwBFEZL1uB89bPedZ+2+MRpC0&#10;zmu1m0QJbvr34NiM/c3i9Iv9T1xVnK2izc95FiZhI6vb/Bx3wNf3SBRGnAN4B97uWWgrp5NnunFW&#10;F9+3hk38jjuWMY6lPFG0Up6rvJeFtjHSfzwb8h6nIkVw1IdvfpyDdba3Z7Cf3xAe7k193Pl0dlr0&#10;Wkp5/Lbdh7LPf6HYky4EAAAAA9rgcHHknTooVESLMFjLy3gHomNxHTifWTcFK0xwepF76R0cTLr2&#10;q6EKGoN5jJc2ZhIx5k+474L0A73iRm7pCqfNirUk4iBOfP1vD7zLSWqvSf2XOLS6nInyuyXF0yPa&#10;xNI/FleJz7ZS3fiJ0P7vqk2NYhCHdcHZtLE4uZr0nEzCgr/uKRM6Pylt3fdcYaXucD+QWkkVyZLz&#10;DjgNvYO69F4ciJ7wKfwKDtIxgcQh7bh8Xh95FsaMev17my0cWlnKdtZYTRGL8zLMInwLreW/xAlV&#10;QsYwIjAYxzBiWWrME/onxyp+9ERZLjb3O9G18jhJUdMYF51Vd2cj7ca9syWR4vT56IjJHHZdTb+O&#10;L9eIiLjQJt5bJkQs74tp3PTxe+b3E+ZTmA++ip2aQja8A/k1Zcy6+d2I/2JvUxcWAQDAySwDxXRF&#10;7bp66aAjr2UF0eIBE1wrm/oaSxel2FoPMiBIV5ltnot1Ffa8nPyDgwMGAwF9EPbxO/9dicV5b55g&#10;r9EY+blekWRVY0/7vMBiegjbRsVWgiOx4KTdXN8LGBeGiPeyCBzmtj3P/p9//vy/8r9V7YTVW+He&#10;Ld+Oac4yERaKzvjsmif04cv3ZH+9rR2MYvMCSsGxNxg94ag78n9+633XV3Gk0P4Hy+qFs8L9HxFI&#10;qufVyxvGLtpvDz3jHqJj0DuJC3V9hfnxoqRFzMt4FLNouS3PKrxEwWCCaCD17b7Ni4gt9V5uNztb&#10;0yuNtNNZLA5lswAzV5R19IkbNbOPO69gaSOaSBEFitPnoBYLwoQXTIIwkUQG5cKEEik6k/CeF75B&#10;Ut7pbRDmUPwWOhPR1s33E+Eu98ukKaSqbSC3chtWbeMDys9lsXMyOJTHdR/v2jcrmR8O3ofYtPE3&#10;AABMYpnAdH8QR0wRLOKg78QB3yzkY7hZHTNhBVA6gQzOxt66sDs1nYX0KcrHvpcj4kbvPb4KFefd&#10;LkpD6nfUyTs5AuBZ2QiNeR2dYmsftziETmjr4Z1v3NMqZJ5RhrNZnEeqsJ7f60H75+e/7f5mt6nO&#10;fu8ktjisfF+eHz+KbaL38e5+lx87A9P1O0Wk5Rul9p0HozKKK2THIh3q4sDYalspZ3VsMLZvSfO8&#10;FRHdO2TzYz5+n91HJW3h+LjtPPPfjYFnUmJwnFawJf9+iGI05GofckInURiFdnQH7HV7jlP5kLjx&#10;4/NXfr6zkHpKF8rlQsXiYFXKebrlURNZ2rKLhImjIGw8H/rzGvvW58g7F1OvpjahDW99Id3i9LQF&#10;lhH/3cmvU0+pJ++1F6YH+51wHxO/1QAAMMh4Z67ZcwsWjmUQED/WftI+YQLsJ2jrQPmcOuma4ExO&#10;QeQHNyUnj2rTJ+93J9RRXg/BXBvbbNrW0eaewwHwaJZ3O3eSNx0vYcK9mfhe3895p2ftHYvt4PqN&#10;0B+BPM8lNcj6XIOItTrX/LMqiiGhXrd/C31TZ586dYJjcvLH605aNWa+38n3GvHXb02Q2454v3qv&#10;8K4okQNWXBvT+4mxSIe6ODB+znI564JDjcWBWzqvwWmmCxp7QX8GUt6RPYXShSapYzP287ml0bNp&#10;HxS/L5Z3eG9ThdJIcHyGce3umg80eT5Pu+BFvhXVd0Pusfl+jLL227Xrb+s7P8cIvq/JUhAPj2Nn&#10;WT5WK4gUT9jOWoT3u9LfnNcGwU4Yn+yej2uj+W+fBT8Ot0avhbY46X5Lc2vLoh/zmLdkMp7inQIA&#10;eBj2wWa6MisZHD7pwHAzCF/TN00YfIvjc7tCe8BxMANxaDRXji02dfLcPUD4Is740qBrzEIahpOi&#10;AKzIuxRTBaTOnWjREfQkK93uiEx+ik5PaQtLnvr8WNgS6nLTL+6Fg4/3/DhH+J2lT31QfzrPWbE6&#10;6PJr7GzqvUa8I7p5z2+bcUj4ppcdeweiMloCycC7J/dYcj4dOWfRoTAmkDhmnVcVNCanmwr1Wukv&#10;t2VPxx+WexjFt9Mgptv6kaV+RgW4GvLtTsfApbZ4igUB44J6v5r992Rnb2c8z4h/x0rv6motZ9+9&#10;xIqvK1KMgLBxb9Sx1YVRU2cjfYd9vDzlG+fHaEqf9OPze/7bEl1lVu3nN9cX5ecFAIATWTv/1REv&#10;HxaZZIQUSE/sgJSPqhvoxsH41IG4n5BJfQ2mi7qKzo/0VAeV3RkXzAtn01Yc3wl1EGu2ZB+GAUfX&#10;KEtUQ/4OVSMaOiyuhnUDQVnZ+vG3owPbV8H1J3XHXBAybtrv3JmNc3pp10u9qoJGxDt5jOHqEyZq&#10;KQZn2fTr2q55joPET1I7vh8lG4zKWCbm6rO2O/JTquLI6DmrfYX7W/+eHo56/fefVxU0/vz5Lf9d&#10;D8s4z7w6dM3p3VP2M1gFBUO5J77TNZZvfhrJuIly09pYbpkDOl0E9eA6v4qmU3mykJdT7mM2ZRAx&#10;z/cdV4sVMu9c556pSBEXw9x4XnUl0scN1EOzDZ703YY66rt5cn/wSGSBpXbPuR2MdpBxkPot/Xjv&#10;eX+WMX713alY9GNc8L0GAPjyyISlo5O/IzLQ260imjkgvyZd1BUsq26tH+nJwkIYXDvnoe36ieMh&#10;P9czYhc0vFgmzuoLHQAbx5Cf2E56h4bNO0Je5PlbqTsnnSFkHMVPfLbtLK3f/PclQp/WFosPTtRy&#10;OoTiaQK1X6VvuOZJEzl7/5naiVEZnffYfK8HzumoOq1GIz0sZR05r/4Mu1JOjX2nwjf1xuM3uS/T&#10;+Kydcu0qpMyZ5b/56jSf6UmOzPAOl697qhUELRHKnnuh3CzkfXF1EaOapX6CuLQKS9u57I/PXyPf&#10;8+o3wj8vhI2L8GPP/TfLPaP8t69IWCCiiA55e+wfX0T0cZvbn6T/nB1j7ZJNG4MDAMCTswz+NiH7&#10;JwoXbpB5p0ljTFcwaRKQOAQqg9zEJjuW+1ZURvv57ZkHBgVnTrCwMndgwDXKxjE09V06zZYUFfm9&#10;vALiQK05EaPA98B+SdpMTDHm2k6cjOcpxoLTIj/+TqyTFC8QpXXd29f5Vc3G/nTiM1xE6mKbmX/d&#10;jmuKAzk//ihNB+F6v2MCQdWZPyaQeDGo9K0b3Ei8JrgMltMhZS3W7zHHV6m8tXYifc4mkkF7LgVz&#10;bWAg4uXRmMTDSe8zXEN9/HfO89wK9bMMsUJjMzaKEU7LIjvrfm1WG+uHETYej3eQ5/X+3PtnjODH&#10;L41v3AHxvtT39Y7tU8L73F7AVDLXV1bGOgAA8AIsosWZ0Rb5IPxGK/YWB3P73qcq/sGBUXDg5DY/&#10;akLuu3+g8HSbihcntG7V1UX3EduYH0hanrdmej5jaRfumbj3KrWwSap3SCXpK8rtu23u+i8wOFye&#10;R3WlccjzfvK9qv3vrEm4n0QHQeratGklVhHDCRrZJLMj726OeUXXGVEbtj70bVb/HdpJxUEy/z4j&#10;6jcjtrPB+/OT7ILwMCCQWMSR3vFH65zSLw6csyG6DJU1xZ8/P292/mS1clhgUm9bqr3WnkLFcUO0&#10;Exzhz8TmuxWcyPm4YzEZ8yebvF9cb/Lutr8Nw/1XjrtX5fwVK4gVySKFI33AMyHtKm1b23HRvLHR&#10;IRsTIEzCxoDIDm3yxTNpnee//So0x5GDUWylunbXy3/bg+8TjAuYNDtpTAwAABchA0Q3KI4RB2dF&#10;W8j5Ql7+OBi/yUB8O0gO9z/6YZwtblidcWLzxQ1HmISpKzlVi87tyeWYTckxcUW5g9O84AQrmZ/U&#10;emdAWH130jskfUL6PvSU8wnFDe+4MwyITxIyogNzmaBP7X+7LOzbdP3keePs+efnv+VlO9qvLpEM&#10;rWfsbKJTUpzyhdVpWxtzhmh4Z3Xju+GE28ZGtI+iJRKMTICrAsHAe+37yNreLV6Yy48rsfQBhkjJ&#10;nvPmyHXk21cq9wxz53YRnOd9ox5Nafyw2MQ+5I6c/s3y4ugqup84LvPCaaO/FKfysUU7hjYjjrUv&#10;KVZokRS3ECmi9Vx/7FveFDZc+zjQ98Oexrf27cj7/uzUx8sf7yN9sh+H5ecaF0ly+nwmij2B7wIA&#10;4EuyGSzmA8WuQVrNomhxz2gLhypcTK2D3H5+m/lh7PtQnyRuxH03+ursTdrDjdqCo7BapCt/eA++&#10;/TmnbXUAHSy8T+EZ3qHu1vJ3RJPcVNzqcR6Gd6nb4Vljf31jfV5tXty95Pml7+P3f/z8911ZDjpy&#10;U8x96eSVW/UJ4ua6U5yh7hwmMWXS9WbQFB46yhnfs+L54r1X+lc5Rz52qJ1vY66NRZNFAav5dytx&#10;2OXHtky+EcHyf9N+0/rtLAtjj3QFviyWydLgxYUt0Xn7pA7cppN68iKXR+LfgQd/s+Rd+fktzjHy&#10;Mh7BJmyIDT3T8sKgPvHzmcjnn2HudcIctNf0yOalz6pEwfh+K46F8/NurjEUWSHnrn0TJo9Hvyr+&#10;fVfqN7dNO/FtRb5vUWxNv2vxWxbajVj8b1208ynQ0jFBEHOXdhmvF9vlxd/J6jduQIiQelfb98d7&#10;z/iuRahjS5S0YkHAvriuAQC+NPmgMTidByfKNVuFC+nsbxZtEVkchmetHuu1yU5Bs0NO7CRxw+wQ&#10;TuxCB2kLVdAYGJy1EIeaSQSSf5eJ8t3eJ42h5x/FrQsnY2nf2NcXzE2VIuXwqZTebNcvWeiD46Qn&#10;TIoWB2JqSXqPMGE/En22OpPSydWECYirm7RO/ASqUEcT31F5JheLDA7pE2z995DjTMN4nw9bkbiK&#10;L/pzd+XPj8lZ3nVpPx3Cq+8T/HjJOy8ucv5jdQtOx+hQ0pw9se+LfVKawqjgkJzN0o/syp+Yv49p&#10;fcgVLOPo/u/8hRYFtH7HcQlpM7b+0pmpj5ZvnHq+5xQzFkftbt4p/e6Doiri/DQ4n+PYSMZCwel8&#10;wnw1jC2VZxusU4iPGNrgw77Xr0Czz76/rRH7k9t0jh+jl8as/ZuGhzG/+k2x9Kc9+D6qFk3btGlp&#10;BwEAvjTL4PHUKIvE/OTrlptyp2wcGGudTKoPZWPyuKJQJnlhpcUS7ZEfr1mYfHV+/Gv0iRvzxRVH&#10;4hg01kO0x20srgkaFqeZBf+uWpwAcfX/c4gYJVYnYut+d7audkpWOOXnryFtTxN0h/rH8DwmRRRF&#10;h1C/iBH6nrgS9YSJ+PI98e+Bm/zXJs5ti9+M3NEYVzymq9iio3EVmjbXNr07k/uxjn7U5MCyYnBa&#10;+AnjrL7JsrfH5MiUEvJ+SL2b3tOwWnGz58+DHGfY81qyMrtHHAmrbPM2nBO+g/X2KKlj/DcvP/7R&#10;rN+sHkFwuS/Xj4W0haHvz6NyosWInbBa2ff5i+he75/qNtX51PFd8NdW+s2aM9Ddd/77R7PMN+Nz&#10;ysdUl/a5UaRYIttMURSPQBvLZDYkQBjGCEPn/eqENpXX5fOaH4NPFXdz3PtWaosj15V+RTmX+3v+&#10;2xl09ud5mZ5uUQIAwOXMc8pZLXGa3TjawrGpm0VAaDi8zBYHzInzcKAOFqe+uVwhpdDEj2P/x9o9&#10;+/5BSIswsC+uti1YyJc8T+ypoQoag5PL6AQwOWLFvINypJ3dnWQ1jKEeGuYHkOsK3TiZXibUXe2r&#10;YEHEmNj2vKPWsCdHcn0vdD52g+7FwbxEsuRlvcyi8zr/u2I+NDy/l1GWftzy7Cb236He2468SdeU&#10;iWmzjkPYfWeblDqM3+z43U7TLHiB76RxDYZdYDtRZJuGxPQur7ZEPOfv0tnsxy7Wd1J+t4zZzhrL&#10;LH1H18Kh1fmUn+8Iof+ylsHXTWNOcMb4u8X1c03NspRPmlBxUps6m/D+V8YPP7+NfMOb45JJY4Ov&#10;QrUuF7/AGZkuLjPfB53QJkpjx5GxuO8j9+dyz0ATiGcgImjrfaqbKl4DAHx55g8kk5UteZTBTQeK&#10;ZeFiRt2s9REnj2fVhZy352MZHaoTBx794sY5H2ip576JYJzsnLvSRBE0XPvIf6exOAGW+7K0zxiN&#10;0eccfGaSQWPHsz/bQj8QVvjPfP/d+WxC3poGbub1Z+P7Y5mcB4dHfh8nWRB4dn9v26NW507rO21C&#10;w7xrunfUeD25Zuq4De0idYZN+lZj2Bc2P25c37VJ6f124+uu93Ur/D/yu7WMvawrrCc7epdxTUWo&#10;sNrMckUeL1gsqeKWtJib+edNIirOpjkHHGyXZQfwet78GNgiY/W83sQ+fktbLbRPabtLH7qKrb4/&#10;deOoEEXq2/1+T4wwZpJrxOi1uPAjRAFuLF0Qkkax7crdsDN8DLKPjH6t/Lct/Li31J+OCYBWOsb5&#10;ewvC+ZnlAwB4KsYGmopoET6M+fnvhHyo88F2beDXbVm6qAdOwOxOzsVkn4H8PEcY+GBPcZZp+EFQ&#10;V1l8eQZWCtfQBQ097dQiYKwim/VZnjKQfFYyodJeh8OWiZgn9QN+cuTadO2e5u7J8SiWvjufYE3t&#10;w/3KLO3vpmv8+Pw1852Te245J8J1Z05uTNeMURQD15R+LTzPoUkyNsGkj9qab0f76LSzLL/eet2k&#10;XHm5sYeaf0ZJyqwY1ZY41Q4LjXNTMJ5F6L/aY+yJfXNExhQHxI2RcfZjBYtkzum//U+xWO6RNL/j&#10;g+0SYWMcff73XPvZeCEkLDjq63+mze/LQsTYBt/+XvJzBbugPTff1bpNXVAFAPCU6APRxYGzX+Vy&#10;84HjfjXYGWkm7iNcWLiDsHCHMkTWtqENiEq2rm7Pz9eDPqBNrrGusOkc3MxPYfTKFJ3j0dG2caol&#10;Dr/VGbddBRjSNo0MpnuRwXzVkRLaws0jMc5AHOXuOYgQuM+XHq3kSP9//vnz/9r8zYkUyTPtmHhM&#10;7b86nP/TJjfmPjuMFXzfE/YAyFM9Xeb4eiZT+pXcURxXVrq6dW04mvRdoX27tp6uuMxXXcZUXC/Q&#10;F6T3srnHeN+xLmLdxPdf7wPCZsKJIz7/DizfgvzZYXPtnOjFqzD1lSc5xhLh2/J9iGXZfNfkPA8T&#10;LBKxIh1PPcmcczZL3xafRey/BseWzTHLYLtszWVmjn9eBe0ddfWY/+6Z8P1G54LBQTEtJ4yVlLbX&#10;PwcO86rp70kP6yI15fpNC4uMvlh/CQAgPOtqFxnwxRDwU6ItnMWBdrLPxYSP8CMxTby2NtUx5wjO&#10;uYpDdmcSPXJGu1wHY9rAqGpD+ac7675hj3cCLM6l1KGkOZM059uTv0tX4+qr/t68RjTGVcgEJhc1&#10;//n5b5v/LkxizBMP7xSdMnlzeCdHzZEQ7eN9Vr/tvxn5+b+qlQQI44b0LyIsfFU2zsZcNA0C+VYs&#10;SYSSjViet6svbSLCvsT4upm671xHr4wRqtfPbNMulX+fYopg8URzzRlsxshBMNoI/sv3pNU3jKfB&#10;kevtzpdYYaxTw91Xtb054ezE9v5M+Lra19Ho87wrnfP7w/6F8A7l5/1X79w8csZ7MkJTiKzbtIVN&#10;AABwkGUQKJPGs6ItnIWIixsJF5t7jysLJ3+ggqPK7sifEKGQswx+7B/u0zYcc6xtrSd6I5QrROvk&#10;54zIgNZ+n5mFSeEDBAxpi7l4OPs9DKu85R1cVnqX6/IrEdpNZYIQhIwL28Qrkb7r3//x89+zdtmc&#10;vPgJkKm/ODx5SxEhVlnxp5jvmwp9t/atOe09v4WlokQQJGIkRIyAiGIEQgScyE4cyYWRGEGyRo98&#10;HUFkGROEMZ9YeC9PGv/Noi0sOMH5vPFN/dqz7esJFvF7sHw3NxGJcb+BEwXMA4skznDYGoS8aQss&#10;nhUZryn1kv/ulfA+hlq7mNM+Sm3a/T3/rYWmUOfswDvYg+tLm2Up2sf7aB0AAEAnMqnLHabDjt+S&#10;KYPuGwy4d6KNxYl0hrDQH7I+vwwyqZc6sD17306mlyPin00Mpa08j5253/78JpOc0L78BNcqHq1t&#10;1Tv3r2uni3ixtsWO+z7N/Dt70nO+KyYh46TIpa+En4z7Og39YNr/vOW/L2GfeIT0dZMmQ21ngmI+&#10;cuQcZ8ulposTNWEirz+AZ0S+1WlqmuhYTcWQVxdCtIUQIdojr69HYOib32Z9B3LM4+imKXOnFxQs&#10;zCLFnd6jAfHB0XbYjkUStdv7x/td3s2rKcz/zOPLZycsXqz7GFyq3MH+0I+/9+d034X8t1ba7Vls&#10;6kKlGl64MS2e2tvEOQcAwJdkmXiFFaCLaHHK4DCJtghRDXcZeO/q4Oj9e6fUH+7+8msd4Rbihntm&#10;XeUITsITN1fbOvrz68+w6x3UGwHjaHu8zqZv1n4nZGDeEDIeNTjdTfqTib9qccVx6Ifz892F6PzZ&#10;vd8/Pn/lv7XQ0Xcdmgylz0I595Na4kDLBQrECYBDLOPxNCqkKILk7+YTWkn0uPD76R1jVUfU2+yx&#10;qx9D7K6j2OsLFjvxL5+HPlzwk2ew/e7552EZQ4wLG61IosGUUab2fuH7dwf0/vTjd/67V8ckEoy2&#10;Z9/u9u/xj8/v+W97MJU5lPuKeY4Xbwzl0cyJRgPvNADAl2Dj5MoHi9oH5pApA/AbDb4XJ/Es4cJk&#10;YUOoiYNEuQ+7Yy6YmzTOnZiNleO8fTciYcVJT7qsin28n1nWlNg+607zmuWropN9eFIndnR4p47v&#10;6PzWHCi76xjsJFHvapZnUp0EyrM6fSK4FSxi2pPJk/7gZFpE54vafomk/fn0Q0tZj004ZSJkdiwl&#10;G2sHh1vVCTPrWVxiWZ/h72PrPEOkALglBgFk3rfhcouLoM4XPUIfXhkvzksR4u5hf/71nl9lUchm&#10;vJJGVTz8O1kZJyeLPKT8je+evH+WOdAhR3DNQTqWEijMkSrtfXxPkGfCj+3ze/c2Uq+vgrRppU68&#10;DUYJiUinzaM+3o+2tfZ7klxrsj+mRPubUrEHLYwDAHgoy6QmTGgWR9dpA8Yw0cgdH43B31UsA+nt&#10;AHpCXQTBZnH0dm7a5xR49zGdWE/DosLAgKSFn6hZBhXBYhuaHEWSstSPHlbcMDdwO39iuYgY5ra0&#10;CoeL4/mC9y9OTIPgogxMC/Zk4oZdWPL94Bn3Fcsg/fniAMivf5UFwSYI1HlZz2TtT7yjJy3XrAG/&#10;7x9qz/lZLVlgkDptOhw2APAaaOJHEHXjBunG8ceNzI8tRPSIYo7c4+CYMv/GFOzQxq5lQeO4Y+8q&#10;7idWVIR5V8YLxsjeYVub/4w5gh1th+3Y3i9hPF9+71/csWp432WuvLSfyXUh71FcHOMs9F3p9c5s&#10;sy3C9yGvk2A/v/WWzf1e91V8/D7Sp6aYhYTojxl4b3qQuWT13a3aKb4aAICHsBk8XjZwTJwhN4y2&#10;cGzqZarjT3EYNwYyybNRPtaqTf9Q3UrciFES5vZ5fmoqx7at5GXY2Wl5VOVZSToaS3sNjvObrJpP&#10;WaMFLPex3MupItYIsR8JYnCjzbp/d3uxzBsIbwSMU/v1GRbu/wKBY52YOEFjl75p+P1cJpKuzq0T&#10;oFuZ9n3eri7N7xkAwIL0jbuojycVPlLBwxDh0XZMRwtjmc5voO5EvWbxjIV8vrkIX6fPOXOTb9z+&#10;O3fz6EFXrmr7GUwX5RDnaPX9G4us8Is68nNtyjwUYXJ3jPNA3aKAFvoX/8z9wpGd+fYQUpUNvkP+&#10;uftotfAO5PdzBvX2PCZElIQS19fkvx1lnc/tr7O31f9wZn8yPtfwkSX5+QAAbk9wBvdFAHSbMlhs&#10;DPYfQVm4GBgUFO5/cRZPcAYtwoLZyTtfVBgWN1wbOHj/OVtH7e6aJTulLCkyUKu8X+76+TFHCdc0&#10;CD3y73510Il1MJPhNhfevfx8Z7GIB0vkjrVdhnQQk/pHKYd30rsyNNpDyZI+PF2Fn6YWS1d9ybuo&#10;bFTrHVU9zy236WlB8kn293/8f/+eX7f2juaOmcc4ZUYs+y6ndTrh+wQAcJRFEE6+JeEb9DyiR+ok&#10;lG+h/17K/VUdebnJXM0kbujf2Z/f8t+dxT2+i/uIimX+eVOhopd2+xlLF+Vwx1XfscHIinzMlVtt&#10;vPVsuPaV399Tmu9vz3fGV9rciLO93NbmR6p1z0vDd2HxC80uT5fYsivb0LsNAPAQdp3YkIVBo3Tk&#10;ibPppk6RjaNx9iA7TlwujjaR6/Sp8vcRNyY6byNDZYkDthOc3jKoLTybWc/BTx4tgk6MxDh3YHoF&#10;Q8/ZWTqQ7Az1lmvGlff5CkMfeTHQl6xppWY8k9jHhfJ0lMULXFf0X1J/G/E4L8uALd+hdSVbFFP8&#10;/ST7u/iJ0+663//xcydoLOdeV8bN+2acYg1HzknPFADgESzf4mcUPZTvUNP8t04dr/r73x8z01Es&#10;Y4yHChbpvJNv3KnCRmtuORBZIXOiWnkPRJjcCRln5vf2CnbifNlRbBsDG3z7d0Pvk85oYzK3ESGl&#10;NRcvmDKP8WJSmMukc5pocV6jzGWX8tTe4ZKxiTgAPAO7zqto2WrOmw8c1cH21IF2tr/HjerBr2YT&#10;J6Ht43XCoGTI0RzTHRmcyr2sKxV6nv/cDc69gzm/xvgkMzqtbSJGqN+To1EeyVCbq5r0eYrlvxs1&#10;Lx7IQHTSM5E6sLaH0IfJO+fa0aQyHCERmic9w34LE5GJz/kMC99jqacg2sRv8gusOgUAmMkm0iM4&#10;hMJ85jlEj6q570EQ26vffnuERj6HWkSiqfOokm2/b88w57wL3nlb28vPpZUZm9f4sVF+vvWZjTg+&#10;zxRi7kD5Wfh3dmnT0i/l6fcWUdb3UeZ+Kvprgs8mdYinTvBoabq30bH3GX6EwpxZ2kSnn0AEtOK9&#10;9Z/Pyvx5aaftxJEDfTdRGwBwV3Yd1s5iiLNfxZwf/2gWp+5pK4TiwGDNJ/lMg2lx5JtSDwU7YVDi&#10;6P6gnyxu2J2+i03ZrFgfkH6857/T2AsYlmd63obSd6e77Z9uQcCQqJC5k3L3npjuNVnVOfP6ZzE9&#10;gsNgA33DCRa/O1mKrbDy6hmeHQDAM7FEDT5jlIfR3DhW7jVGmYpDNd28PaYgbowlhm0b0f+VxIpF&#10;JMoX223nrmv9D0Q+RML4t9Zu30bnV76d7M4Xn++QAOGFjcq4y81jBsv7SNRnINEnx+dk0p4Uy383&#10;wtIXRuG3pz+Y6Edw96O3i7F9Naqi3IH3zcoj5jQn2NtI3QMAnIbSUdksKL6L4h9Whubnn8EyCFw+&#10;rmesEgoRF6lwMWHAcSdkgFtdCZNYdHyeUAchBLewakUxP6GcNkBKkbbVK7aEicbIKqfSfbt2nf92&#10;2+Z72nsQMV44GqMXec6bgaS1LkdsdUZL/3hiXyKTwKaQEfbkOKkMVyLvxGjotN3Cpoq7v0+0SppG&#10;BAsAgNvxFQSP46Z822IU+wt+20wixVGB6ICj9SxhQxbRVOeTY6vem+V9olXiXqTJ78FFsjznWFze&#10;Xy8IqPPYvflNpme88yURbWQebhDPht+3XrbC0bN9T8bESwCA6ew7qAnmO+OuzVtlUBhXC6XRFkcH&#10;ghtLVr3eMFVUyjpI3kycpg3kusSNOCiZdO2UvnJIWbyYcIK44QiDadf2egYU5g2nDY7SsHl0b5sP&#10;q/8npi/6CviIlzQFhbTFmIZib34gv4RwL/3IxasLZTLZEjKeeJ+UjYh9WvRdwfyzVidPfaZ8b8J3&#10;8BmfCQAAlPk6gkfh23bhGOhMNuOPs0SKbhtL6RRpLgQZnF9653BtDvfz29B5DeXNj7kbvg94vnJb&#10;SRaJlZ9Tct8j7SBFrc8jaZtr0RqhzPkxVyPfFNcXuf41WuyXUov7AzoLacQ236CagDPDJjxfAIBh&#10;dp3SJbas4AkDwtmDwmx/ixsPtLcD57B6vDU4mJyOqStiYvK1UxYxoa89TN/cPJKIay0RIjdVWGgO&#10;nros2f/ggW17tzotDqzS/Ky5yWQ/bF7WEDphi6vv+jvi/v7z291XgD1UsGiaj2jZ/z2313bqAADA&#10;PHaCx7pQQvm+3MHCQpkX+bYt4w65Fz9OfaxIMWAHN8sO91yeYw46Jl2dts6bH2OhOm86WBdno73b&#10;7v3Pf/cKeEe7ZBNovT9DEUERaWf7c463r9bm9OHcR8p8J5Zv0BJp03xevUY6KgC4nuoA5NamOJNu&#10;PNhWhYsZzrvo1J5032GwuxuEqZY41PPzHKVr5cdqy/4E+flmMCa4xI0Nj66OeJyAcanjOUZ3JQ7i&#10;vDxfEYuQcZbQOMK9BYvclBQZEjmmfGNewKkDAAD3Y119e8PoDj8vCGPs++2puBlzaGLFw8YdcRyR&#10;jSXS8YRzMkbbOBvzc23OeyjdS1UocDbqIG4IJu7f82NatJ3Ori7OmfeN4sucl/PzX3cZo5+JHz/X&#10;npfYsLDhnrX6Pv/4/J7/1oo/p6HMB965uyL9jqnP6bFj/RMAwBDPunJocUAZ0lpdxXZQesZ+H0WT&#10;lVR5eUaQyUGPuOEd9+fsuREjJbpEgZNTU41HbxgsiTCSENLrHKjy3NeVNle127bF+nDv1UV1cQcs&#10;QsbVq4ekjcQw6KcQLJwhTgAAwHNy2zlaXIQS52InzMPuJ1YYRYoJYwvvHK45Go85Dv34Mj/naqNz&#10;yrpgMlbmttN5LL3VGYTntivjjDbxTLQErmHhTPZw0XwCH+9H6rjdxtZy36WtzcYoSNnthesKAJ6M&#10;W68cKlk+0J4seizO3zi4njawDoPkUPbB+p62kmBV77XBg2bniQn9QstiPmz+wECnhgwA/ASr5xll&#10;9vEu7emkMmrcVsBoWRQ4Tmhjd8DdV1PIkHf8BAFRi66IwuxtUzIgWAAAwNejIHYcGItOsjAH28y/&#10;8qgE9/9TscKX/wFixXUixQhhjlF5pm6vw7F0RrJwpubAPJDaqXreUWHjpPRWMymJUCP3+wrUhY2x&#10;/WF8u9X8Esc3Xu8QNr6f6Vt4NJPFDdJRAcB92Q2mxxzwD7CwEl4TPVLTVwVNGGRne30YnW+LiKJ+&#10;yFV7SXHDMfSxPTFVlmOpoy7R5diqkh6iiFF3mNcspOhJJ36uPqUNZ/tj5CaiaLLPhqT3OdpnnNvG&#10;rmJ5Lq13y7XfwbabixWPcx70miJYXBy9BAAA8Ews87PD46xntsL44QkXPbhyN57fwVQ+tfnUoADR&#10;PO9Ymc9wks+iXK6vK2o4Gs/sfaQdnC0e1cu8sVMXTj6SxK9hqYeGjfUjAAAP5XkFj1k2JlxYkHN1&#10;fWSccDO2iidHnKO9jntxfs+5fk5YwdQZJRGc4SeVyeEFoPy62zLMag81FhHDXD/rJHBJJTCx7dbw&#10;10pWG+7KVrEnEjfs4lLYQ6UiZDyvWOEscTik4nJYFZnfKwAAAIyzLjJJ5mW7b/Pd7XXEih7a877x&#10;9EsiQNTaghuLDpzbCxuVBTuDqWnqc6zrnaf+PvNyKOaeX7Kocrc4LC4Ei1FMMaopj2zKo6m9v2Hd&#10;6D43baztrnPhu1J7ZiPPy9/7/lzu7/lvR+laQBl9Pk8yF+3BIKrabfCdBwC4HS8reEj5f37bDExO&#10;7Lj95KRjI+2JH9shcWNi5EiO1EV/eXyZ3GBy8nMSp/X+Wt4mDrhyvJP7r79XJxGLJcLbxYNbC+vE&#10;23Iv0fz7l5/rkSQipC3Sy00e46Qmn7jECYvlPA+1zOmQCRZ3a2sAAABfERk3blNA3Wc+5tIfTV4Y&#10;9sw0hY0DDsOwSGz6uZsO0YE5kWsLVWfzoAgzgp+nKGV4CpO5xLKILb+3mbjnUYquGGoDRZFkLPKj&#10;RvO9y03mez+/Sd91w/n1CN6vUXnn+ox0VADw+izOvFcRPbRVEtk+H0c+ePKhaa76jjY/ZU8YWOgD&#10;Fd3OEzei2NJXnukrLLywsL/OGfdtf/5x5f9ffz/S3q5mSECLz9P1I5MHtxqbiIkl0qT1PJ7VlFWS&#10;0l/jdAAAAHgFlgVod4jq8PM/73y9aFx3V8rO3KWuhsQHR9N5O+B8dlTLPLhvhykK5OQx6UPfiXMs&#10;7INTjhA/Qrkd9AsRIbpIbavuOvnvj9K9kDS30Id5YSDxBbk5VGqyACyzGJ0TF7x11tUs/Ds3S9i4&#10;PqIKAOA2yCA7CZ8OKyScc+15RY9omfixfPTysNSCCNIZJulCUv+YOXDpur63U/NQhlVHHamXooVo&#10;m8Fy+RVEe4f2rI/3MrCqDebFnlPEqNEtbqy2D7uO71J4n1TLQ77dsTFywgsXN0/x1GPKnilxlRGC&#10;BQAAwJdGxkV3ieqQ64Zx3cmR8RaWxS15lG06XvRjrGTMOJYyquwcXupmSHxw1M89tmeFnxfV5ofO&#10;wdk/H3VlqbU/1zbyY2bg72d/veR+JAJi+9zz38wwWWSUjN2D+Tn+gWvOXwDpCPNjZe768bv3WnKu&#10;4nywXySxkogbhWtfZXF/2CiQXCP2NsXEXrtAfAQAeDrWlUWp6PHkkR5FCwMZ/2FdnLZ9HxsZ/Ewd&#10;uKzihtHZGzfwPuljLAOQEWd4XO3fWTda/Y+uGokTyNCG2+3XrXg6sS7vQncb+/KmRFeQDgoAAAAO&#10;4hc/3EDoSBewHBQ6NgtbgkgR7q8iUgzYQGRFWyQ4JmzIPebnW2xshXVzlfdAPTgaIsxQWWv4+Ud+&#10;nXCtxl6Ny0KquDhzWYkfVu2v7UtM/hZX8Cer9K1jdmnDyULQMAfoezcH5sE1Sm1r5DlVn/2B9m8l&#10;WTzZ5184106NtnG0xMRuG3z3AQC+LLvBxCas+pVWXQ/ZdnV2x8BJY/nYm+t0vsCSIx/i2qC6bM1B&#10;Qlg1onzkP97z32osK+C6hKl1M+kjz+pZWdtYXi9fxQpiBdEVAAAA8CDWRWbBmWoe1062bOHXxlF8&#10;hkgxYgMO2KZIMBhV4XDPrnHuoZXwYcyuzJO8ueeRH9OiLfCMlVXDtyPl/E821l7eS6sz3i+gnOJ4&#10;dvOT3flHn30ramDgvRpl41d6rLAb7Jxom0h57h0jSPK/NyxklsivAwAAgzSFj4d/qB5hSXjrMkEI&#10;abLiapKY2ifmf4yOVa/od6SBchMKN/k4L5SyXzzIypakdPKDKm2gG+3nt82148oZWWEi0QZ9ZTg5&#10;suVs5P7zMP34roWJZmgvbsC0hm8/csJ5qQWhIr5nUayQOupbpQUAAABwB24jdNzRBhywTWFjcL8K&#10;R/Pcp6TOGousaM7DJjjktTnsWQ7jKxGhqfqcN/bmfp+fo4cgRCjzuO1c2Uq9PY29VzORPi+d68b5&#10;bm7pvhpp5I5/NsfSrJ8gbshz1MrjfBSjm4qHbBP5tQAA4CRU4UOcsK+a6uqhpu+HkIbiRut09nrn&#10;umzqXR4MT7GY6zT/u8XCaotKlMhRFqEh30ci1nM+ENuvcgsiRDL42gkR2iD2q1hBqCCqAgAAAL4o&#10;G6Hj9vOnbO+xuLArLjxJxnObMfV6f5V7G4usaIsPY0KBQxzetTIPOozDoqX9+fw5v48IEDKXq5TV&#10;PaP8GAtBMMnOZ4vAfybs4sZ4e3L4yBplPvzj83v+Wwvt9j9H1LoLu/4yv9eSnZCeWn2PRUj1/oqw&#10;SLH4ThbthZ4XAMBLoIkfi/L+pSM/rrBlz5F1AzU/YUoiTcKkxD+Pmz0HHxWyEQ0W4SC19F6W1Rxb&#10;SwUGRIYJtt9Ue5nYpmIbQgUAAACAmWzBmBvDPmC8uo/MPkpzBfNgZIWctzqHGXdEtxyTI2JB0xE9&#10;KJbUV+2397zICRFFU8r2LNjEjfH25NCd8eNpvIpRA1t7mx2tcAdkztm3b+i0evD9WX7+7abvrf6j&#10;YoejggAA4AHsBJC4Ej5f/T72ccAwTLXKyjtECgAAAICHInOjNT2p1YE3y3zEeBgT5mXroenQH3QY&#10;N6MqnJNwcPVzVSw4RYgZjFpp7q9hT5mltbERAedZaTujx/cqUZ9RssJ/BEP7l2u8chSATZByNtbH&#10;5JTEpPw9aYq5RZtTTgAAuDFLmqA0NdAmB+OSCiuEcz9ipROGXWEh8kQTJ+KmkGmqJwQKAAAAgKdk&#10;l4ZFca6dZnKtkBZ3QOQIKY0qaW/HnHnumGo9DDp022LBx/tQPdTEEqmDfie3r1slvVEw98zyY1L8&#10;ve6Pc/ef//bVaQoFg1EratqibIX/CKG8OzFKsbeR9+tZMEVuDIqRKfKuKNfR3jHfXyuRTxYb7LcA&#10;AOCFWcSQNCokFUS2e4Mk0SGIItgZlgkSfoC0iBKbqIk0ZzHCBAAAAAAEp2Zw7F8bzeEdv29R5LCM&#10;TeuRCnLOsb0lRCiozNcGHdHtCJOxSJD6Oe2RFSl1cacsGJWdri5ypF9geQXqwsbH75EUQSUxK1/h&#10;P0JnVMDLihuG93WKsKGLs2UBsB0BVDCEDQAAmMmy8V0qjGQpszbiiP+orns97PZ2UD5e2E0tj4jI&#10;RAhNiBDBLBEjECQAAAAA4ER20RxXzTkykSMvV6TufBcbEgpKTmNvY6mdHHUH95hg0oxaGTinoyxQ&#10;OPv5LZ2DhOiOettw85oY8e3Mta2BZ5Mi8+k4L0rn0bml86iD1xyh2k4Hno8XHuacq0Sn89y/qy8o&#10;XLXroSzyWVCFk8am79KPaMe1zAm9B8oKAABwKotQEsWSXDBJI0qWVftePNkLKEFE0TbNjo74VFjZ&#10;CCy5KR/V0yy/drLR+VrGtfxRUFjuTd38fNlgXOoqHySnA+VcdAjCA+IDAAAAADwzMqaNIoefI1Sc&#10;fRNNxuhhT47Mcdp0Og6sUDalixp0DtYFk89/jZy34TQfWk1uWKke96o8Ptdb52nKfCyZj87KfODr&#10;qisy6Ch+nq2UZSBNmDwb9XmP79OhMeg8X+t1YlkeSVOMPFDvav02RA2H4f3UzfUHSnorAAAAAAAA&#10;AACAL4OIHHED8speDJPNO07dtZ3QYkgZ1et0bDoNB9NbOcoObmdjgkldLBlzuraduS9ico8/v8lC&#10;tZMEjhDNor4frp7z39co7cUg55qQgionvN/q9ZoWBCSp37iYMl0YGBcHahYXDCZpk/OyXUXzXRiM&#10;klH7GIOoEWmKuiUb6BMBAAAAAAAAAABekhgZHqKcxxyhXSZiRjn9UrQBp2N5Rfx6zhHHYFMwGUib&#10;1YwuGbh/R10seUFzYtVJqZRKYtbIyvnSuUYFLAvyXlvetbMtF0ouirapRkQNRNw41He2Q9RwBMFl&#10;pK99q6X3AwAAAAAAAAAA+JL4VdZXihwVG3Ds1x2ZY+d0WAST/JgWrXMORYCIWGJ1ZEva3+/bFL0h&#10;zbFP6bvdG7IWXZOf15uLdPApgvO0wOnK/5BiOblmsU6K5o6RfUD6HdUlKnthdDmxHf5chfobaDs9&#10;LCnoHv0+pxajbdyzP1HgqIl8Q+KUJmoMCFO+PWjnatlYZBgAAAAAAAAAAMCX4eEix0B0Rc2R6RzL&#10;o07BeuqYsfM2yjq4mrwharg8/QdWfG/2hUxtonNa0hfFdldIA6Xbx7uIJ51tRsOdQ7/2x3v+2xb1&#10;yJyxtjPCJv3crD1WjpoXsv440iZLNOr9vbfN6hE3H79Hyi7vTPX9r5irr86yAwAAAAAAAAAAfEke&#10;sidHjCYwOvHqjkxn46udfURBfr70vH0iRLOsnav4w/4NFeGlr3x3IaTscY74wr3t7K137wsNXSDq&#10;X5nvEJGmKCKMt8mjiHM97ouRRM6E6A5X53uTNhstbAw/GmWz1oGLHJoabeOQtqPWe//7UBIh3N/z&#10;31qpi6UVGxB8AQAAAAAAAAAAvjyLyOEdm/2OuR6LK7rDhuN5WVKa+2AMbhxuOG/3Cmp/zpJA1LeK&#10;X19JPpZq545I5JB5I+zjQoFen/3O8Eij7fw64hy/E6tQIiJgX98QRMz8nKPUUrL1to9aSrLe9z6l&#10;2i5q5q7beQ8AAAAAAAAAAACQcFn+/jQnf8HBLA7ImjN1cKVzcy+MAYesF4a01eTObJEBfkV6fuzn&#10;vyzHPhuSAsvXWUEMCuaEggNOXz0yZyzdkKMpivkyD7XLOyPPqzfaZmI96M+x/10tC5DjbcJhrhPV&#10;Pt577wMAAAAAAAAAAAAUZLV22Hz6XJFDxIA3SZmTORabqV060ztFmiLEgCO96uxulNM7W3fH/Mp/&#10;92oE4UqJpjj+PByllfmj53OEZ6VGDiT2duQad2aJtlHFgZ1NqYficxyIYCq9pyPncpQEl26bKAIB&#10;AAAAAAAAAACAOO8uS1W1ETjCNfPfBOtL75RSd6b//NbrYCyvAq+XU3eKfvzOf/fKNMUr1yY6n4dD&#10;FYsGVvjneCe77hzf2EkbaN8BV7e+7ZbEwWjjolSkGF3VEAs1yv2JLaIqxd3X/jyH7O1V2wsAAAAA&#10;AAAAAMBDieloTo/ikHM753HNcdq/wbejmUpoqsM0lDNxmgYRRL2vXufqKxDSG+0d17FOBoSIojP8&#10;z8+3/Le9NNtPNHf9VxY3/HNr9AHHhA2/r4YiGI68oxXxsaeMuhi5lMvVh9+APf+3ph2rKwAAAAAA&#10;AAAAADCwpqRxaXl0R/251h9Z4ag70svRFTUaju7g6KzVUf+K8VdBVr6Xn0d3vRSd4QPnKmGIMonX&#10;/C3ixo+Pv+XneHZsAs/H+6iwU3yOA6KGoxil5TbuNrQLtSyKuOrOVbxWy1xbObB5OQAAAAAAAAAA&#10;ABi5LIojt8Gc9D3RFRZqK8HtJse7fRveRLBx6bicyR4nH38TESmaSwPkzO2BIvughP92/xZTholj&#10;9ee3IKi8eye8E1aiyTX9//eRBbLSXK7pNnMfdEaPUHseI4KAvv/Fx++Rc5Uwp6OK5urXtVf3PAei&#10;jO5K7dl5GxMfHWpfMihq+OelC4s1IVNE0N0xTvysP0O78JXZYJ8GAAAAAAAAAAAAB7hU4BBHcd3B&#10;mONXgVcc0gOO07Zz9wnNO2W90NFZxz2ElFF6Wxl4FsWV8gPnauGd3pW2VLJQt4uAJWLHX39XxauS&#10;RVHrwav7W21/JI2YQ28TP7/lv7NQf+f3Qqb8XhElejYXt6XpUsxFj1SEFgAAAAAAAAAAADgRcb7G&#10;yAHFSTjHPt7FMdyxwjk40ovl6XUqeqepFiHwUvYmjvcTnOhFx/iPz+/5b1v4VfnKuZR0QbMYFjdm&#10;2hJxkwglF0XcFJ+f2F40sKAKAgPtIeI3+dajNZYomspG6CNtR/qZkXbx4/NXj4ACAAAAAAAAAAAA&#10;JxDTVPmV9EfTNWm27mFgcbw3HbGdTkyzqBGdz95CWijld8MWUkr5tFN+A+No8bpLSqr8WJP56I0B&#10;R3WJssjU/xy8I7nQvk7et+DSKCW7ued+6t4e9UiIUZFQe4Yf76PPr1XGih3aZF76vWpfUzHSUQEA&#10;AAAAAAAAANyHUx3AcQ+DiiO36eTsSFcUIjX251is7Zxf9seQevn425KSyO1xEffYiOb+5iymLHLH&#10;DTh75ZrxOXjntyIsFMylyRlMLaShi0Lt/Qs0iimofLnNz/UI/rnIRuguSikIWEp5rrXpglSkLEw5&#10;608bpfcLY+0hUo3WUKzWf/QyvM9GiJDKzwcAAAAAAAAAAAAPRBzrfjWz4tg+aFHgUFLxVFf1iwPV&#10;5kwsO9HHV5Y/gk00jd0B+6bVbS9BWMnP/a+Rc9cd7PbnOhsRkeKG7gXBKtS9biLChQ3gjwglTpA6&#10;QdwoPcORFFSld+qIkNaTJq63vBryPjnz7VG9H5s5UfQxbRYAAAAAAAAAAAAaiNP3LIEjrlRPHOX+&#10;WqXV221nrN9PYXfcoRXld2B5DuqK+dyOO131euxPXRSpp/z5+O3aQX7MM7JE26RRIbv7LdrUKICy&#10;mNT/PpSfX3/UR4qlfmp1EkWKJaIq7hkUxSYRSV1/UupTDhjpqAAAAAAAAAAAAO5N4jRsOiIHbBE4&#10;RtNQ+XQ2u2MO5eC/I9ZncEQoKG3wPboyv5lezNmLOonXlGKlKKTUwl40k+qhJEb2RtyEKCpFGGin&#10;civh7nF/PtXeNiLFKXvfDNvbzLRYAAAAAAAAAAAAcBKLo9bgXO82dXV5ND0KQXOYa797FSQioLkv&#10;wHhqp6ITuyIqtfDn3D+nzKZGK9yJZZNqyzszSdgopaDqrePyZuHjQle97T6T6X0SAAAAAAAAAAAA&#10;3JS+legz7Oe3uCF3KTd+70r0Z8WniaoJBWMr6f0qeuV5/vj8nv+2B6Ow4Z36A+V+BmyClNjb0Too&#10;RtwMOOFL75rsCdK5V41J2Bk2iXZx0Ryu/b7FPVBkz5TQb8gzCGUWsSmmDTsi1E4SogAAAAAAAAAA&#10;AOBClo2tNYf4RTa6cvxZaQoFA9EV5ZX57X1NWjTLm1zrpcWNpiAl9nakvn1d7845JGoUo3c6I4IM&#10;Ys7u/BuRwqei8iKF2+A9ChWdwkoNo+ikGemoAAAAAAAAAAAAnhFZ/fwQgePj90zn5rNQFwo+fo9E&#10;rugr1vs3mS5hdhy73zgn9sA93B2JiClFQCz289uosFESInpEiIgXuvQ9OiwbhpcElsVcxEfYV2e2&#10;SDFC6L+Ud6BlH+9fTVgFAAAAAAAAAAB4KUTgkE28ndN972Cdax+/xTEaV3A7c6llRp3CMTWNc7K6&#10;9DTuvN4ZLyltcsuvnZ/vTMRpXBAJRjYNLznbZzpsmxvD781vKO+exeAzvSNNgWcg2sYxU9RwSDnz&#10;sonVozVKbUkEgBtHNtTFwoaRjgoAAAAAAAAAAOD5EWe/dbPkM8yv+vepbFwZcpOoErGdI3jIvKPa&#10;O+LdvZ+8+rzidH7vvXZpk+mRPRRaeNGrFAVQMXlmP795oSMTs5wQFS0IW0WbfD8jVIWNH5+/Rpz/&#10;EgmitOWaAFEjiCSFyKuf3/J69M91f/2R9vhIyu9V015243sAAAAAAAAAAIAvx2PSUz3YYiqlAQe1&#10;hbLTuT9tlI+iUB3S1VX5RwjO435xY5rF/Rv83g1LVEhn3Y1SdZ4PRGsUIzUORNu0yujFMK0NBnHm&#10;icQMx5JKL78Xq4kg1R8pBQAAAAAAAAAAADdFnIYPd2Y/xN7cfc928pZS/fQKKX4PhaJz+vuZqXVE&#10;SHDO8UdF9Oj2Jk77E9OK+TovpTsaEKYKosaIQBIpC2d1OyKkzGaXVi6mlPObkMeIrX29HbEX3vQe&#10;AAAAAAAAAADgy7I4swecpsfMOTDlmrJCXxyQTnCI6Yy0VEbRIbo64N2+Gs4h2usMFXEjr4tRSqvK&#10;R65RTEHl7IBjvIe1TUSHs1KW682nFDtB2BHRoJCGqvcZls91LP1TNVpDsSPXsiJCRXxHrxIqes2J&#10;gSdFOQEAAAAAAAAAAMADOS96w6dOWsSJE5ytMV3NQKTBlPz7JUf2SAqc0rmWc3Y62Wcgz80JTcnG&#10;7XFPjSAseUd20yTyIu6nUrzHqjkntbv25HZUirZxZc5/W6McbdMf9ZFij9b4+J0fa0XeoyhUJM86&#10;1I1/dncQKkaMTcQBAAAAAAAAAABel+nRG9ERfcCp24NETnhne9txPiH/ftGR/ePze/5bC9VoDb8H&#10;xSURG2cjYklwnq9RN/n9Fm2KIBUpi0n9ERYlYfCIICVtTC1f+Ro7kaIaTfEIoaIQrRUjtWL5U1Gt&#10;X7hMbWqbAQAAAAAAAAAAgBsiDmdZZT/D6ekd8mfukZDiHaHiBG06g4+u5FYdraOihqzKL+3zMKe8&#10;d6VLUAubwOfnGCGIBtoz/NUrxhVFKSfudQokEf8eKudU7VEihbO48XsQK7S0coN1kBLEmfZ7nVsQ&#10;MWeUAQAAAAAAAAAAAG5Ml7PZZrJq+grn4iJutBy9BxzkugjRv8o/4spscNq+7MpzWaHvHdd7oSG3&#10;SQKPnoKqP21USBWltLWP3+49yn/fwkcC5ee60mJExblCRS9+LxvtvTPZ21XiKgAAAAAAAAAAADyQ&#10;LmezzU7bADonpKWqlNvv/5EfZ0F1iA+s8k8J5W0JG9Oc+ndEUg/ZVuW/Ha0DfTPuAVGjFPURnlX+&#10;+xa7cxy2GMmhpH5y4uUDhYpelvahikgt+3g/khIMAAAAAAAAAAAAnoyDK6W3FlIJnb16up3a6eN9&#10;xDmupxz6+H30fiRio1reYHHfkoGyPwPGtnZI2PB1nZ+zX9Rw6O1BzvduPZ9vq/nxmlVEiiya4hmE&#10;ihHCviwt4Us3V1fGZwIAAAAAAAAAAAAvQLKB75hTcWPn77vREjZGNg7XHeLHNoeOSHm1SBDNorhx&#10;Yv09Cr+xeEksiPbz26iwoT/DQVGjuPG4rX1V7zPuC/Ek0RRnIkJNz/tRMvfeDEZpAQAAAAAAAAAA&#10;wJMiK8KnpaY6V9zwwkZpf5D+aI3iqvqBdEMlwmr0nrr1qb1OqsNH0UxHNVjnM0UNR1k4K0drhNRV&#10;+r259+GLiBhRrBDB1EWb+Gf+h2//sr/HQLopg71wKjcAAAAAAAAAAACoIA54SYWjOA677DxxQ99D&#10;wV+z93plkaRfIKnRscfE1vzv/SbPsso/SUvkzukspCdqWV6mR1Cvg4/33ufnmC1q+JRZBed7JryI&#10;mFEQQSyRHc/CIlZI27tQrOgxojYAAAAAAAAAAAC+Lsa9EGw2WdzwjmRdeOlNGxVW2KtRFL3nsiBO&#10;4Wkpv0ZMxKZf6T4OMSpkpohToyxK7UUDC7qo8fmv0TZXEyq8+b0vdDFs7B4excMiKzaWtEn/v8eu&#10;yV4bAAAAAAAAAAAAXxcRN7yT87gTfqK4UXGMv+W/bVHeB2FutEbK3JRfU+301Fd10aCc4qlEUdQ4&#10;IEqFiKXdOev28fus9tJDUagQEWuScGC2ZCP0dBP0EGmUlz0iZT/yfhC1AQAAAAAAAAAA8LWZGmEg&#10;qZQ+/pZfo4ewyfC+LD8+v+e/bRFSUOlO3gtW3S8OXHH0F1b/P8bexAl9Quqq4vMbECPO2BelLrwo&#10;NtDurCwpxG4jVDjLIn6iYBFTo01qM8Np26JNFFIBAAAAAAAAAADgCVkiDKY4313qozFxwzudtTJ8&#10;vPc6VJsO7APO8RHEkRud1y5qQiJJpHzOefzdbD59UHB4K/dlNxE38nIeJTjl82t113dZIDkWaWOO&#10;1hgQNBaRIgoVi0ghqa38s7tcqHDWECvCHi75/ZxNiBgbi9pw7eCF9jcBAAAAAAAAAACAAZIV1IOO&#10;xsQGV1OrQsSPz1+96Ysc4sBWHeNrGfNjno1cLBl4dm8jz6lEMUKmUyQo74vy8XtUNHOU0lrtzLVf&#10;V7dRoEhFinR/ioeIFNGSNFBhT5AzIivO5HDUxuT2CwAAAAAAAAAAAE+IrDh/kLihr/T/+D0iajjK&#10;e2sk5Tuw8v+OLI7iwsbre5u36r0iRnRH2+ht4ZgYpZftTlYQKkS4elxUxdkUn7XFnCDygu8xAAAA&#10;AAAAAAAAdDJN3OhwOuoixMfvHmEkxV1Tjf7Y2tuR1f93ZtkU3hJNYHxGLVQHtYu26Ty3lD0/j9hY&#10;Cipz6qmptk/9tIuoeFGhIkf6E3evct9pZJGhbdrsjY3EAQAAAAAAAAAAYKa48V32k6g4pEvpgY6I&#10;Dj4lUkPY6BBenhEvEDTqQOznt6N1UBSmOqNtQiorZY+VgY3HiwJJr0kkhR5N4Rz1T5T6aTbLniLb&#10;VF1xH5hZwkXb3PPobGsAAAAAAAAAAADwgkwTNyorqouiRqcTO8ckbMSyOQf1izqlbfsXHBM2dAGh&#10;X9RwqFEf/nzmaA1bhAYiRY3bCBZm+3h/5fcYAAAAAAAAAAAAOjhT3KhsND28j0KKzakfyuaiSgYc&#10;8XfHFLVxoL51YWpM1PDnUtqDE7oKwlhKeV8Rt+H4az7fHnYpoS4TLGJaLp+Sa0nH5SxuzL5JUZUf&#10;b7ZdHwMAAAAAAAAAAABflEXcKKQIMluymbg7p36+/o2mS5ic+ut1f0vkgqzcfx0HuCVyZdQZrIoa&#10;bk+Ngefn20OpnOVoDbUMsRyD+7M8E4tYUYqusAl7ByxJ0ZXvITLSDo72M6SkAgAAAAAAAAAAgIg4&#10;Ku0REGUL4oa+MtutrB/fV0NjMNpEUhT5Vf5JeqIn3Oy5vYl6WTSooQoKTkwYdCp7h3ZeNm+58CIi&#10;iPpMP36P3MvdWNJAlSIr/KbkJ0VXRAtRFnLN5F0YFCyshL6hkI7MYHFPnxPLCAAAAAAAAAAAAE+E&#10;Tx0j6WIOiBsVh+yBlEglRIwYEzcm2OIcDg7isKrdOV5dXV7ghG9FbLiy5Me0UEWNwfRTDh+tUUgj&#10;FRzV/h70tjNbDJtNMarC7+9xchqo3LaboG/Eu5sId2HPFr092IyUVAAAAAAAAAAAALCyrqie7Yj9&#10;eD8rdZBfAS8bSr/NL/ch83t7nHTfDi9slFL79Edr6KLGMXGhFq1Rto/3/DxXcS+hIpqSEkr2rvCR&#10;Rvk93Bmp36PRYUnaOwAAAAAAAAAAAIDOvSus9vPb2Q5Y74z+6+9rWp+8DA+zN3FEn7BaviwafPzu&#10;dfyWRY3+qI9INVpDs8lRPeJEj6mf4ibWi1AhIsGDhApnmViRp0Y7ob3chQkpqVyU1B9n9ykAAAAA&#10;AAAAAADwRExIF7O1yQ7rFiJyOEe22F//uaY7EsHG3Zd3alvt+EbNIm7k5TxCeS+Kz3/1XitEfuyd&#10;+z8+v+e/7aEsvPRfpy5S5NEUyr2cbiE1WR5Z8cJihTyPuFeIT2OXPwNfD4oAMSFq4/tZgiEAAAAA&#10;AAAAAAA8KVP3rrhY2DiLxakuQok4bXscs2+9URQ1iqJBZ137qAotndX4vhqOjhX5PmXXrUSKaNs9&#10;Kxax4ok3nLeyEZHWfVD6o1sK7bHYfvuM/TYAAAAAAAAAAABgRZyaR1dVRyus2n52JLLFp74y1NHH&#10;e28kRYmZERYlAWK0rEEo2Zft4ZZFVHwxoSJlmmjRsh+fv7T6lPZremcMxn4bAAAAAAAAAAAAkOL3&#10;XZiy38bUaIU7IU5xWX2uRT1kNkHgqURYdG+4XV4137/xuGNq+rKmpdEUXyP1U4uNYBEjYDbRL3kd&#10;nmg/Pn/l5XPUUqiNmQhWfxyJLgIAAAAAAAAAAIAXY8pm4i++2a93JruV7w3n8YQ60MWDAVGjuGre&#10;paDqS+9zuH0sIkW2P8UXjKbQEMHC3X+6n0WMsvBRKPV2N2L+nXV7zGyjWmJZav1CJXJorqgR7eNd&#10;0pkdfLcAAAAAAAAAAADghTBHJNTtpfPhh7RUdaftQWFDdyT3ixoO/VzOfn7Lf1uiILL4FfR+HxLl&#10;/L7MrLDPIiyuEizE5Bl9d9cSQWAgwsVHDu2ffymFmR5p9PG7KZJYzW0m7u6l4x4AAAAAAAAAAADg&#10;hTFHJLTtTVZ/v6Dz0e970XDOFjZStqDvhTEmajgn+v5ccr7fzsmc/z7FOaK1dpA6tH1d5OcuO71f&#10;iSWi4SEpoZL0XEqkRV7WI2htvdR2fJvJyppFdUwRN164fwEAAAAAAAAAAIABJjkexaHpV/R//O3V&#10;HJDlPSuc9ad4iqiiRiXdT43SSvtwzqLwokZgKJtD+3aSn9seBXJHimLFJdEV0a4TLVpo7acUgeP3&#10;6cnvRW8PIri1op7a9tKRYQAAAAAAAAAAANDJpJRUwcQRvHfSHkjV9GgawsbghtyamDQWqeEol3Ev&#10;vITnvXfYFwQQrawlh/ej2aWByiMrLhErnN1HsGhRTCdVKKcmcuVtLMVHduzb0IAhbgAAAAAAAAAA&#10;AIBHVl9r0QPTTZy9dvMbHTtHtHcQx70DnMPaOYkLjtfZ1JyyI2mY9PN9vI/ej08RlTumg/mV8m/F&#10;f5dUQ3/9Z37OyP64ssP7DDZCRR5VcUkaqNyeR7CwEESNrP7KApvWdt39579LqbbPfkPcAAAAAAAA&#10;AAAAAI9pk+xbmThj3+Imyfn9zKK6x4bb2LjTma2fy0VVjEdAlKM16lYTZUJqq+0xg2myctSIikV8&#10;uVqocJaIFVE8e3LBwoKaTqryjPepqmzt9gTRFHEDAAAAAAAAAAAAfLqY4GT+pTgS727i6DzDAe03&#10;5NYc7TanbkrJwXvESTuyGr4WoeHQHN6tY2qMlPG4bcWKV4iumImaTqrwjHtTVaVo15lkbCgOAAAA&#10;AAAAAAAA0zcSX21dia/bknJKOZfdpq/i9g5dvT56r1WMqijsa2FF3fy7ZJXV+BFNfHHtIv+dhb0z&#10;/IiF1GRRrIhCRUxL9mJixSYFV75PyFIX3rmfH9tCa9OlZ9ybqiqlKGosG7Qr/9ZniBsAAAAAAAAA&#10;AAAQHPCjIoNLzdTp8E+RqJGYosg57L0jV4mWKJhzdk9MS1USI0or20toERDexjYej+xTA5XNcp19&#10;KrKP35bjcmzPTBEqvkoKqJZosaursvW2xf0zLm8E7yNtsmsaxDGHJlykZZ0mosZ0dAPtFAAAAAAA&#10;AAAAAF4E74Q/4HB0DupJTkYROiQVlCuPxeH78X5EWEkRp64q8Pz8lv+2hruHUuTCaFnV/S/K9pYf&#10;n3NkVX5Kud18/BbBYlK7uDNF0UJtSwfNKDI4iumkCs9EFeOM0UWa4Ka19WnihhNUETcAAAAAAAAA&#10;AAC+Nj5SIXeCmm1+Sii3gt9HcLSdw05YObjSX5zAysr2HkdyREvtFMuZ/9aCqQ6CWZ6D6sA2iCEp&#10;ujAyfo93pChYDERZTDLzM1Kfz4/PX/nvIlqkkqUtObT3phZFFdJV7YSQboviRiH6BAAAAAAAAAAA&#10;AF6cQ1Ebfr+MaVEbEXOZJlxbdbQOiBo+2kQpo0SW9Dlge4Umy/m1/TlKey2UUIWRgbp6FLlg4etE&#10;IoT83i+5IDDFko3NlU3NJVLJiyc7kcCZVWRw9D4f7R2rCRORYkRIox2KsNEh1tVN0ptNTUcHAAAA&#10;AAAAAAAAT8ThqI0TnIum/T8ORmyoERYVR3AJvz9Bof6MkQwhckS5Xy+MeOHEvhI/RRNvWk7oHK2u&#10;znjuI+SCxXURFnXRIi9niVIqtB7hSd+8u5xKTRNSLG0ipFvLU5k1RQ2H1oYm2PSoMQAAAAAAAAAA&#10;AHgCzBESqn28O4dufs6jmMpkFA00VCfrgKjhUM8V66bh8NUd0ltHsXcm95dVFUuMYkjK3gle3q9h&#10;FhuxYt1g/iLBwpkiWrjyTL7v0eiHFK391Zz96vUM9+UFvKyefnz+sog4ajTJPGNTcQAAAAAAAAAA&#10;gK+IKUKiZBNSQuV4J2pN2BjfPFxzBFuEAo3SavtYL/nvHcV9PZS9FDThwyIkjYohKaowMrDRuEOE&#10;Ci0V1KVihTNFsBiIsphBoX5/95RDjcYpRHqo1zMKXbowYWsL+rGh37Dup9Myv2k7qakAAAAAAAAA&#10;AAC+EqYIiZK5zXwHRYYS3jFfK8/Pbz0O4MhMUcNRLuM2WsOvzNd/W6o77fcWx+2oGJJScEbvhJcS&#10;6/1eIVY4ywQL2Vz6r7/HKIuRtnImavSDUSiI7CMvyumkjghdWnsyH6u1o+RYEZVkr5P9vfQb+24A&#10;AAAAAAAAAAB8Oe4UtVGP2HCpenQxoIZ6PqODVkPd92Ito9uQ2kUiFP69vLLesXf02lbya/fY6+jV&#10;NkKvlTWlEIlywO4TYTEL1dnfKxrt3tNyOin1esZ2f0QI9Hv3tO9TInkqG6gPGPtuAAAAAAAAAAAA&#10;fBX8yuy9Y9xoUzcRH0nxVEN10LqoioIzuEUtAqNltXry591tEm5yJKtiSOf9qamNClEAKbsyV60Q&#10;XfHkgoUFzdnf44QvRF4U00kVoi1M74/avk889pCwuje/74ah7QIAAAAAAAAAAMATIyl7hp2L43te&#10;aGgO4OU6vc56XdT4XRMYWtSjNXRrpYPSVtY752z+uxwvhmTXM4ohkSCobIWRisM8Um0rIS3Qq4sV&#10;VjRnvzUSxqG1j9pz1t4h6zuqC1zWY5X7bLR9h1beYxZSU3XUMQAAAAAAAAAAADwhssJ7NCXMpHRU&#10;Pg1VHn3gHZW9YkTJWWoRDEqEVEA9dbRLv5OjiS8Wh6zq7P7z57f8dzUKUQBFh7lDv27/te+IpEZK&#10;Njn3zyZubi7O8l+yx4vh+UT27cWlU7NHE6iRF5V2pYoLxvLuy3rwWIMgUn7np5iP3ujsOwAAAAAA&#10;AAAAAOBJqO9t0bQpue01J7+z3nMHZ+k+qsJtdj4YQaDvb1AyWyqovTPYfNyunqwO6IjmMG+trteu&#10;W3Oy3wkRLSSK5K+/+02rZYPzIFrs7qliH+8WR7neXmz7pUS097H2Luzbky2dmBq144413KdDPdbY&#10;HrV7nG8/v8lz76h7AAAAAAAAAAAAeBKG01H9+Px1JBLCoTnanbWc7TklJ+1I1EdE21S7Yk1Hv+r0&#10;NqR/cuyd130RAA7Nmdyqm/11bU7zs1GjLPzm7QOiRdtqwkJEjYT58+M9/10NNSVUQSzQ27ytXaht&#10;sefY3XXbbSmitcNYTyGCzEXMzHmGrk2EFGl5OQAAAAAAAAAAAOCJ8eKC5mw02IF0VBJhsXOujqWN&#10;KkQVNDcw1vCOW+VcBTM5vfVUTqeKISl7gaIeJTLrur2IYOH2ftGiLPLyXGQWp7j6fBvpvXL2z6h8&#10;bfX5GCNDvACTCwcdosbuuuVy5qj9TPaOyrN3z12pjwP25gSwWpsHAAAAAAAAAACAJ2LZRHzn7DSY&#10;S/NkcOznFFd9D4gaqlNZrG/jcX3F/XIutW5MzmAl8sNSZz611u6aTTEkJdRz7sSuRhGo1+100ufk&#10;ERaLYOFX1P/al3GGhf0x4qp9d91sc3P572LEktHZr+3r0iGo6e9C+doFYaL6TCOFZ/vrbEHEoQkV&#10;pffAtxf33ihCyLCxuTgAAAAAAAAAAMBL4Z2IuXPVYAPpqHRH7qCoUTiXnM+Yzkp19obyRIf8/hq2&#10;1fFqaiGDI3hUDEkpCD5VYURLDWatx5QgEr3tHeGzTDb2ds/krSRaWFGFCfPz3Tvee56TKhZUhAa1&#10;rRpFJ709HBBEThI1UkQIOyN6g83FAQAAAAAAAAAAnh/vuNw7aU3WmY5Kc1KOiBoOv/JfKZMhWkM9&#10;NnMSq1EcBkeyLrhYneWKGNLphB0RRrTn33td7dn2W0G0cJFFhvrrQXXYG56vQ7vXnvpSr10RGlRh&#10;wlhWTbAyH6uX0yRq6O9Buy2m6MLiFPMCh+E+AAAAAAAAAAAA4KaUU/I07c3qqFSdwQMRAQ5xeBbK&#10;WzpncLTuogi09DSaI7l03pRRMcSxd+DW98LQUIWRhvP26HW1Ot1bQbAYiLKYgfZ8WxEtDt1Zb3P0&#10;R9RrV9qIJlRZ012pESmVa6UUylmMKEnR66lT/Onc72bQ/P4bHc8PAAAAAAAAAAAAboKs6laEh6YZ&#10;01Fp57YcV6K4YXgWrRGcoztnv1y/4LzXzm1xyGor488WQyK6I7keJaIKPR2bhGvPdLmucxZXrv1I&#10;NKHAIs6p9dWo45yC0FAUKdS2aCirQ4vCqV0rRRU13LtluFe9LdreoYha9tPMPdOf31y9Wu4PAAAA&#10;AAAAAAAAbsJZ6ahKTk53rfy3VmrRGiEi4PveAb1aqayOfVlt0Qta3VkcuboDua9uRoQR/brtiAWH&#10;ej1/TZPT/JEMPyc9JVMxdZSGeu2KSNH7+xT1WIPI5tDbhu1e5X1X3k1LHTvUFHH++n7zbxflEzah&#10;Lwtrg+Y3m5cNxhE4AAAAAAAAAAAAnoTZ6aiKokbD6d5Cc9parJZuprAa3+TM3d+jUQzRVuMrabFq&#10;aE7oViTMaMSCQzvWKog8mr0j3JZCSqvj3jasRQ3VnvW+rHZxQD3W+nz1iBLTvXrBK3+HbOVWr+ue&#10;T6WOQpTZH4N9Vtlc/SFwAAAAAAAAAAAAPAfD6ahciprMcVoUNeS3bWdyiUa0hmotx6rquDZETRwS&#10;Q3b1bHOyp4wII6qDvVE/kSPHPhK1LVr3ilAd7u22kbK7dkNk6/19inpso01E1Hu1ihp+k+/8XWi2&#10;abVNNYS5FPcMQ7nf9tc/aEHgyK8JAAAAAAAAAAAAN2JWOirVkRwsF0B62QsCNWs7oLXUNxZHsC6G&#10;tCMX1FQ9HftaRPb1YHEi58/EFlniOHLsI1HTZhmd9dq70NN+9feg/Jx6f5+iH2sXnjSRzFpPhTRd&#10;xXLrgmA9RVwLSVE1NT3Vx+/8GgAAAAAAAAAAAHBTDqWjCk7UonPxwOpnVRAomm1D5/1q8bIzNkVz&#10;ApvEEM0BbHQeR9R6aAgjuiPZFlly5NhHo4tPbbHLsW8btmcc0dMyldtloZ6Lv09R20SPqKEIONZ2&#10;qbbpwnskEWH7305tS8f330DQAAAAAAAAAAAAeDqOpqMqHzuegkoTEopmcMiqjuCGOBBRHd6G+9Kc&#10;utbNnCOqE7lxv7pzvx1Z4jhy7KPR9gKxRluokQ+GZxxRn1PFga+KINZUWdqxBWFBoyBqmARIvX3s&#10;r124RrXdHkUEDheNVeyPckPQAAAAAAAAAAAAeFq8U1ZxRB60Xie+QxMDamZxXOtO57az/pgYsq9P&#10;62r6iFYXrTo94tzX9luwHvtoRutbT+e0d9TXUJ39FSe+3h7LIkhK4VhzeVWRzri/hXqf7tohqsX/&#10;ey64+N/k5zqTReDYPdfHlAcAAAAAAAAAAABOwju1NafkoP34/G5ZfR7RnabOPn6XVmCbHNeaOGBw&#10;1h/bpyF3qPbvTTHiqFed1o1jIkeOfTT79mFz9KuRD8aoiYgmJNXaidrOK79PUY813qtjX09toSyi&#10;X7ttV7Yh99zcM3X1IQKQi/raCJMIGgAAAAAAAAAAAC/FgX02FHPO1rZ44NA28k6FgOKKeoPzWXXW&#10;G5zAqhhicACreyYYIzxS9g7otjCi1lHjGEexfg3HPpojZVcd9UaBIVJIl1aMBNLalfWaanmN9+rY&#10;tymbwOfQr22wH59/uGNFaHCCg+GdTRGhwh3rIjD++dfffV/x85u/F/fc3btmEWMRNAAAAAAAAAAA&#10;AF4S77zcRwmMWX2zZjXFk5ISZ3rUhMGxqtWBZdV5wflbdHJrqPXSEEZUMcWa1kiLWDAe+2jUsjfq&#10;KqI+K2O7imjtpLZPhZbmq/WeRArlNUWW6OLPBaJG0SQC69fOzCJFjyFoAAAAAAAAAAAAvDTiKNZX&#10;oHdaOVpDd+7qgoPmUM2FD43pYohhRbx2X6U6KKHundAot1ZHVjHlyLGPRi17o64i2rOqCRIaeiRQ&#10;+Xn3iiApapTHnx/v2juTcz9R4ypD0AAAAAAAAAAAAPgyzElH9fNbmkaqtHdHTaTQBJa4QXEN3RHb&#10;XhV/JOpBdXIbIjxSNOd1K/WVtreD2WGtOPetxz4ara6sgowmMPTed29KpyPX1J6TtV0WRQ1j29Ta&#10;9fUmURzuHt4krdWfH/8hKalceqtoLlWV+1+Xrsp4bwAAAAAAAAAAAPBCiNNYcdx22ZJWRvk351ht&#10;REDsr2+LmpgrhrQd5brj2FbWFNXx3XDQak7n1jGRI8c+Gs3RbxUJ1Ps2tI+I/rzrdade01hede8Z&#10;a1TKQFkjhfdhVw5XvnTvCymvvIPSnp0Q8b1ovl7ewn4Zq2DhRApDJAoAAAAAAAAAAADAgk+HtHe0&#10;H7f2KvNDUROaGGLZJHzQUa6muzKWNWXvfG6XWz3GKKaoxzaudxe0dmkVJvb3bdtEPlIUCirn2LfJ&#10;jvIqIp1Z1ND2HjGKGtpx3j5+tyKIAAAAAAAAAAAAAB7GnHRU0Wy57gurxG1RE3lZjRtI66vpy47q&#10;yGhZU1QRp1HukWMiR469A6pIYHDU64JEn5ijCwXlc+jXtJXXoQk4Z4saWv3KcYgZAAAAAAAAAAAA&#10;8AzMEjasUQRayh3LynZ1s22DwKA7nvUNzHO0lfSWCI8UVRhpOK7VYwz36lDrqXG9u1B8VgVRIUV3&#10;8tuec0Stu8o59PK2hYXIIVFDyprfb/3amrg3EnkEAAAAAAAAAAAA8FC8E11xsNrN5HB3aI5Vk9Na&#10;2UDaIjCoKaSMjuPRsqao5W6sij+0SbhyPSfO5L+7I6Uok5KokFIQJLoc9qqYVLm+LmrYRBiH/s61&#10;N7539IoaWoSGExjz3wEAAAAAAAAAAAA8BeL8VyITjPZmidSYnkKq4MBNUR3VBsdx0WFtuM8UzXHd&#10;ikwZOSZy5NhHc0SYUJ+zUbyKqOeoXL8YHWIVNRShwSpA6XW1fydUoeiJ2gQAAAAAAAAAAABAleF0&#10;VD8+/2g5/I9FTYwJDJpQY3HoqmWtOLhLqOVuOL1HjolojnLrsY9GFRWM7UPbDN56bKQQ5VI8hx4t&#10;cfBZGaMnLKKGWidP1B4AAAAAAAAAAAAATIhzV3G4Nu3H5/damiTNadxKxeRQBYaKszlFuw+LU1d1&#10;sHek2XKMRKaox1T2dUg5cuwdUJ3wxsgFTbyyHhtRr1955qqwUElXlaO2TcP74FCvLeYidZzlYks4&#10;v1E0AQAAAAAAAAAAAHgqvNN0n8qoac6pW3DMPiSFVO7kNzqdNSd5TbDRUB3PDTFm5JjIEfHnDmjt&#10;zVrn6rGFdlhCO0dNGFHbpbF96enN7PerthODWc/fg7sXVx4nWoZIrz+8YPPx7t8/J7DkIsvHb/k3&#10;L+y8Wd5nAAAAAAAAAAAAgCaF1ettU9JR7Z24J6eQ0hy/Rie/uoreIMCkaJEpNSe5Qz2mEi2QojrZ&#10;jcfegZ0A1VHn6vPqdOBrokbtHHp921KUPUrUCGLCIiTIe/rjr/8U+/PjP9z1N+b+FiyIFatgsRMq&#10;xi2/PwAAAAAAAAAAAIBhhvfZcBuIB6e0GkVgdADvHda2fQs0gcCSfkd3ONsEmBTVSd4QY1QBx+jo&#10;PnLso9HqyvqcHfs20q7rHPUclfp7qKihXvs5Lb83AAAAAAAAAAAAgMN4gUBzPLfs490JCZrD2JJy&#10;ppRCKv+dhlZei6P7iACTot1zy0k/mqLLceTYR+EjDkor/m11XhQIOu9dfV6VczgBIv+9NRKoWGar&#10;qDEaQXW6hbRSPpLDpZ/6vtiSjmr9fX5fAAAAAAAAAAAAANMY3mejYBYHriowGB3Heye1beV/YRV8&#10;VxonVYxpbNqtO7ptZXYcOfZsZN+F//nXf1/SGBnSF+XnKHG03hz6ORqihiYsGNum3j7q14uUjt2b&#10;7GXhhQTT71sWzufEM5e2yqWlcs/U7adRadcavVFPAAAAAAAAAAAAAMMcSEe1MZOooaWQMmwArTp+&#10;rREeE9I4qWJMI/IgONa3jn5jmUvH9jqbjzAiXOhWr6ccX9f5dSaJGpVzSARSXnarqKGW2SZqaO1z&#10;tY/fsj9GQTRwfxdzQoR7Vs7cBt/O4n9HocKZ++2FbQgAAAAAAAAAAADgFERs2EVC9JlFnNAiQyyO&#10;X3UjZaPDeUYap5FoD/UYY5nVYzvFgRYiWjgnt3OAHxYuFPvx+b23nh2FZ90l6KiiUEMYUcUF6/Ma&#10;FDU0kW8pqyG1GgAAAAAAAAAAAMCXxTvS96JDh1Wd/I796nnbht2a8/fSTcIVh3cr2kMrs2XfEYd+&#10;7Md765o5Ilqk0RZxLwTFAT9mWQojJ5BUhAMLMwQdfW+PhqihtX2rqKEJMQ1RQ79PW7sGAAAAAAAA&#10;AAAAgOgE1/YWMJlzGped7urqeWM6Js3hbFnJrqaNMl4zZSTaQy1zpX5StGND2b8vex/ESItTRQtn&#10;q3AhqZCCcNETOdGD7uwfETV25xgRNf7If6ehX6/cRvR7/PxXr9gGAAAAAAAAAAAAAM7pOrzPRjma&#10;oODIbUZ3OPapseoO6oh6TePq+0gx2qNx/X2Zy07uHE1EOdeuFS5q7Ot64Jlpz72xsftVooYuGvaJ&#10;NgAAAAAAAAAAAACQ4VMgKY7elrn9D5QUOk7syH9bEkBSRFTIBRbjHguaA1krW41ShEnt+qNCSEQT&#10;RI7bfYSLEqX77n5mmqjReGbata3XLYoaWfvWrmEV9gAAAAAAAAAAAACggXfWDggbztweC0k6HS36&#10;QFvJnqM6jI0r99VrGtJWpRQc5NXrqxtHd6S90sSYtmX7W8Q0VTdOaSQptFz9KnuWpPeVH9dCfWYu&#10;iuhiUUOeQ/X++u8NAAAAAAAAAAAAABqMp6P6fHOr1dVoB+OG3eqm2ca0QPtoCbd63hYtEVGv39jw&#10;W3WqN4SQnFDniaO9IFrcLNpCI4oXy94f5n0/xpz+av03UjyposafH/+R/06jKGo0zCLqzUDq3+2/&#10;4tqKew4uSkcidf76u5j7/+7vNxfBAAAAAAAAAAAAAMyIc19x/NpMcWAbIxe0SBFLtEVRSOkUANTr&#10;N9JmjQghr4A4zcVh/td/rpuW5/VgM2uUhIZe//cTNWIkh9TboJiwCBZBNNrWfd7+O8yLmJKqLL8m&#10;AAAAAAAAAAAAwFNwKB1VbsbIBdXZbIi2UB3NxmumqNdvrLDX6qglhDwL4kB3wkV31EXNQhSKc/Ib&#10;nm0LNX1X5dnre6BcIGqo9vFbBAURFaRut+b/7urrYJ3bLL9XAAAAAAAAAAAAgKfjQDqqxOp7HDjE&#10;2by7ji3aQl+t37cps+7sbm/4PSKE3IlzhAtn4rD/7sULl/ronNRZ00QNoxClp7t6fsvvEwAAAAAA&#10;AAAAAOBpOZaOyllbHFBXwFec0ykzoiX8ht+761fTZukO8va9XomkLIqpos4QLvz9S+qiR+zTsBfC&#10;6u1Gf2b29qJtSP8YC1Eeof7lucb9V5zFPTRCmipJVeXeEy80bd7l/B4BAAAAAAAAAAAAnp7D6aga&#10;G34fibbInbTOeqMl1BX4Fee4Y9ZeHkfZCBez9lnYWBJ1IQ7zc6IuetGeu7Pa3hBHRI1CG93aj8/v&#10;IiIsG3PL8/gjvDtOfIjPxqeXym2TgsoJKCJEnLJZvGW/GgAAAAAAAAAAAICnZjgd1Y/PXzXHsSaY&#10;1H4f0Z3U/dES7lr59VsbfqtCSGOT6lHSDaLDqvz5wsWDoy4shDRlf+zLv95HfkyK3l7abc0fl19r&#10;vaaIDpPEBgAAAAAAAAAAAACYyKF0VG7VueIs185nibbwaaMyx74TUDodzCOiir5y3wkq9eNyJNIi&#10;39tiumjhTBEuJq78n4nUySrihLrI7ye3uqDhGBU1tGPkOOMG4wAAAAAAAAAAAADwQI6lo/r5LRUs&#10;dEezLdpCjZZopI3SGBFVyhEDH+8xTZP73SY91KmihbMsVdRNIy4iG/FC2tNYnVjFBb2t1UUN7fdn&#10;ReQAAAAAAAAAAAAAwIkMp6Nyjv/gSB7ZpDuip42y7cUR0R3dbVHlMZtGr9EWd9vjosYs8WKpgyjc&#10;NJ5Rjv6sy6KG1rZre3YAAAAAAAAAAAAAwM3xaZhGozacMKA4t43RFtp1Sw7qEmoKK8OG3+eJGs+T&#10;Jipnt2G5IgrYLdTDRPFGRA2lTHmb8ZFIeXmcoMHm2gAAAAAAAAAAAABPjziBi+mYRqy+SXdkJG1U&#10;zmgKKx91kJfbYiHSwKXhcqKFEwEmOOyvItvv4o9jURdLnawizol1UYjsWdJX+UgOXazqjQoBAAAA&#10;AAAAAAAAgJszno4qM4uooKYSaqeNytE3/LalsEo2sg5OfSU91BNFWqQsm5fHqIsZ4oVvG2sEyoV1&#10;UnjOiZXvzbpnBwAAAAAAAAAAAAA8GQfTUQX7eG9tcK3uxWFIG5WjlfWrOLFPirrYp8/qfCazkPuT&#10;9njsns5MOyVljGm7/vnX35dnIc/DtU1pn2/L/3dimUT4uKiWv/5+983gAQAAAAAAAAAAAG6PrPI/&#10;GLWR73OQM5o2KkdLN3SmE/tqNk7zTdTFvs77LNmwe9KeF6Ms97jZiDwv7wHbpAsLYkIUFKK56+fm&#10;/i71/vE3qSNX/4c3Si9YFgWT1xEAAAAAAAAAAAAANJBV8sq+Fzb7eK8JG4X9EUxpoyJ6Cqv+fTke&#10;zS7i4vAm3dGUqIsHRwVs0mKdIQ68gOV1BgAAAAAAAAAAAABGZBNxJcWTzT7eS6mgtHOWflsiiBqZ&#10;U7x/X46z2URbTE0VFe0+UReRRahZo0sG71WO86LMIobkv3kdy+sRAAAAAAAAAAAAAAY4lI7KOdsz&#10;oUGLAOlNG+UFl921fj3Cob8IFy6t0czNuRdToi4ecJ85WZTJgdRY4f6krbj0ULowpYlh15mykXxM&#10;YxVTVrlIlNSW1GFekFnahtL+83sFAAAAAAAAAAAAgAP4fTBGncpr1IZEWCgCScmRXULdl+PPj/f8&#10;dzM4P9rCWSZcyObTj4+6cGzEi8P7XiTRFx3356+dnyvYj8/v8VxiuaAQNvFe9tXw4oLf0DvY8m+5&#10;WGEsXy9pKq783wAAAAAAAAAAAABgEoeiNvwqd+XYj9+9+z3oTu76Xh4lVNFi2t4WqSkRFyc6znvZ&#10;ihduE/aD4kVMi3VwPw9tQ3hnI88aAAAAAAAAAAAAAL4Yson4cNSGYgNpo4rXd6v2w94S7nfLyn0R&#10;EEJ6qCXaYGakRbRsj4uDDv0z2GzYfShtVLjfLHVU77Ms4cqpPqMfn3/kvwUAAAAAAAAAAAAAKCJi&#10;wbGojcT6N/jW9iW4xrK9FSY78mexiT45vGF3et8/v0XR6Mx7LkZn3EwgAgAAAAAAAAAAAIAnYlbU&#10;Rtxzw8p5ooayIfQNoy0im5RRU/b6SFJkXSBe5PhImrxMUq5T9ksBAAAAAAAAAAAAgC+GpDM6GrXh&#10;0kZ1CAf6nhoWK4gWFzvve1iiLv7519+X/T4OCRdpPVwTeVHDXbcqjJFuCgAAAAAAAAAAAABmczhq&#10;w4kMvcLGZkNv2c/il3f6//wmm3FHh33HeR9BIV3UwaiLpU7WPT4eKF5E1nuV+2wJYW/58QAAAAAA&#10;AAAAAAAAU5gQtfHmIhLy874C5wkXzhLxwp3/BuKFQ+453m/3vX78vrsYBQAAAAAAAAAAAAAvwLGo&#10;DXHQd0Vt3IXThYu434WLQnFps24gXDiW+5a0YO65SzmVe+gxt4H8XIFLyumENxF+/vp7eEYxpZd7&#10;Tu9ekJO6Xs1HAIUoILeJeYgEcue48Z4rAAAAAAAAAAAAANDBoagNt8/GZKf2DHabc29SYE0wfy6/&#10;54dzmt8k6sKRijZzNia3WJpWzAkKXlQIdf+HiAvB4t982eQ3XqxYhIr83FPNix1hn5a87gAAAAAA&#10;AAAAAADgCTgWteGdxVc6iXfRFkvkwUyn+P32usjZ1sGR+1/u1YkSyr+/puX1CQAAAAAAAAAAAABP&#10;xKGojYkpqTaiRYy2OOS0L1kmXNwoXVTKVPHCR0UsESab6/zPv/77/phHW4gCWVNPefFlE+GRH9O2&#10;9L4BAAAAAAAAAAAA4Enxju0DURvpZtgFgaMoWgw6qKsW0yLdOOLCsY8+OSJeOPOCTc/eHvXryb/5&#10;tFJT0kYt+2HIHiQbYWngGe324VjKmF8XQQMAAAAAAAAAAADg5Qh7MqhO4T5LNnEecn63LHOM32yP&#10;i5yzxItFSMqiLyw4QWB/3mg/v1nqctngOzV3n87if7vfGM41E1+Gv/4ehbP83wEAAAAAAAAAAADg&#10;RRBH9KGUVDMsph86vpr/Sk4VLyYKN75s+bUkwuWP/LcAAAAAAAAAAAAAALdnwkbiFXtO0SIi4oUr&#10;77S9P84RL3LcOfVyfryfcT0AAAAAAAAAAAAAgEsJjvsJKak+385y1p/BEnUxTbhwdo14kePFDLc3&#10;Rl6ez3+5qI389wAAAAAAAAAAAAAAT4tPqfTXfx5KSSWO/P69H85kly4qboSdl73bHiNe5NTEDGfu&#10;vvNjAAAAAAAAAAAAAABeguMpqT7enXjg9u3Iz30WO+FCnPwzoi7kfm4hXqT4+5VNsqsC1N0EJgAA&#10;AAAAAAAAAACAUzickurH53fZR2OSALARLlzZZgsXPnrjTQQZt5fGhaJMDbnvgU3JneiRnwsAAAAA&#10;AAAAAAAA4GVxjv0gblQjAhr2JuKGIWpgF3GxpIqyOfKblm5c7q5xg6iLiNz7ujG5iww5UOcfv68S&#10;ZaTc8bktzy4zd183EooAAAAAAAAAAAAA4IU5npIqWBQVxOR8E6MtoiXpooKYchfhwrERL6QOZt9/&#10;MBFu/vpPSZnlrufqwYlUxrqQcrrfp9ExbjP1jdA0Wu4kKsY9I1c+Y7kAAAAAAAAAAAAAAEx4caO8&#10;KfV1dm/hwrFEL0Qx4CzxYtiiKJFb/rtLbU3/dbPnCQAAAAAAAAAAAABPyuH9Nkx2f+HCkaWNOihe&#10;+HvOHfvu/4+f80lNonp+fsvrGwAAAAAAAAAAAACgmyQK4cDeD6n9/HbnFfrTxQs5/uc3i2Djr5ef&#10;42pbojkkdZSkzooprtw9pOb+Jhuby2+cMDUkgOX1AAAAAAAAAAAAAABwCIki8E7+QQe/s4/f4gi/&#10;wUbS2z0vZuz5kewf0RAvNOp7mXy8L+d1ZZbNz//6+yIqyHMJe5dEcaFkca8Tv2+Gj46Je3F0lrmE&#10;P58vX7huURDLjwUAAAAAAAAAAAAAmMaUzcRj6qULxA0RL5wIEB3sXnzYl8lsx8QLjaLT34kOE85/&#10;B7bPwN9f/hsAAAAAAAAAAAAAgFOYspn4JHFj2az7n3/9PUQgOPHiSNTFkn5ppniRE+pQuf7nW/7b&#10;V8Ldd/43AAAAAAAAAAAAAIDTmbKZeLppdkHgWISLuVEXq3hh2PNiFu4apegMV4b89wAAAAAAAAAA&#10;AAAAMAkRHGaIG4t9/Banvzj+48bV+W96LIgXcQ+Ji8SLHBEzikLMx3v+ewAAAAAAAAAAAAAAOAkX&#10;ZeE33i457s82EUPcxtQPFS9ywibramSGt5/f8mMAAAAAAAAAAAAAAOACfJooSRFVceQfsWS/i0rK&#10;qkcgwk5MkWUTd156/wwAAAAAAAAAAAAAgKdABIep4sZ9Ihok5Za7vyXt1kiKrI/fdxJkAAAAAAAA&#10;AAAAAAC+PNPEDb/Pxh9Xbqa9ES/+/PnNR1+MCBiafbyfdS9S7nRzdZeOywswf/j7+Hzbmvvbz28S&#10;/eLsn3/9/W5RMAAAAAAAAAAAAAAAlzFN3PB7Z/zhzpdfY5RzxYuahU3ME3FhERZkX5C//r6YpLX6&#10;+Nvy36lQ4c1FjMwvt39evmzumhPrHQAAAAAAAAAAAADg1swTN8TenIM/v0YJJW2UZd+LgmUbk/tz&#10;zrin+5vcZxA5Too2AQAAAAAAAAAAAAC4DVPFjTSaIEY6+HP7CIbD1wibkwcnvhNHdvfzv/76L/vj&#10;voz5uiFdFQAAAAAAAAAAAAC8MmvapyNRE5MsiCN+XwldvNCwCRof70FgmSCypJaksIpRI3FPDHcP&#10;/+uv/yIW99lwFv8W99yQ9FZ//aek3jpQvrxeAAAAAAAAAAAAAABeEnGyL2mh9g7zuRYiL5x44Zz/&#10;RvFCwx2/P3+wH5/fa+mZFmFBolbCnhnpvhn5nhrud1GsOFBmC75sQewwPJP8eAAAAAAAAAAAAACA&#10;l0ciCU4RNz7eZ6dH8tEN+XVEzPgj/+2zs0bUuDRf283I898CAAAAAAAAAAAAAHw5XKSAd6IrwkG3&#10;fbxLZMYkYUNNl/Xj89fZERR3IN1sPf83AAAAAAAAAAAAAIAvjUu9JPs9ZBECQ+b3jPjDOebz61hw&#10;qZ925/zz819OMMl/CwAAAAAAAAAAAAAAXxS/54Ts8TC0kbVib7JvhDG6opRualb0BwAAAAAAAAAA&#10;AAAAvBhp+qNcYBgyt6F32DQ8v5Yj7CWxP84JGkZBBAAAAAAAAAAAAAAAvjhz990QewvRIH+o+2Yk&#10;VhJBAAAAAAAAAAAAAAAAisi+G06ImJeaqmEf73kZrsRFiKSW/zsAAAAAAAAAAAAAANyc6ampivbx&#10;HlNWiR3cV0PEiX9+/jfZN8SX/w/ZHF3u4+PdizWNjdL9b1x0yZs7Vsrn9gwhogQAAAAAAAAAAAAA&#10;4N741FQ/v+2c/6fax+9VXBAx4vvO1n9rCxVz7c2JJSJ0/PPzv+X1BQAAAAAAAAAAAAAAD0aiH9w+&#10;GY09Mr6gyf4hRHIAAAAAAAAAAAAAANwMn+LpEdEbI5ZEfPhUWm4z9NXWyI9Ze4h4geNgGi0AAAAA&#10;AAAAAAAAAJjMEr1x+t4buaXpqUI6qD8//kP25XB7agxu+u3ECLknl1oq3teQ4CEiyh/5+QEAAAAA&#10;AAAAAAAA4AY4McBHb8ze3+LjtwgWB8SKoywbj0uEh+3+8nMAAAAAAAAAAAAAAMDNkGgJJwDMj964&#10;xd4VS/qtH59/lASO/BgAAAAAAAAAAAAAALg5J24u/hajN/JrXokm4OS/AQAAAAAAAAAAAACAJ2K7&#10;ubge3TBmci4vcDx4c25XhvxvAAAAAAAAAAAAAADwxGjRDXPMCRw/v8km3w/aewMAAAAAAAAAAAAA&#10;AF6UJT3VbIHDne/H5x/u/Pk1AQAAAAAAAAAAAAAADuEEiLD59tz9NxA4AAAAAAAAAAAAAADgDM7b&#10;f2MrcJCiCgAAAAAAAAAAAAAApuE2/5b9N/78fNsJFEftx+cv2YPDbTL+z8//ll8bAAAAAAAAAAAA&#10;AABgiPM2GF/sze3v4a6TXzvn/w8AmDC9uEKWLQAAAABJRU5ErkJgglBLAwQKAAAAAAAAACEAARb0&#10;iw15AQANeQEAFAAAAGRycy9tZWRpYS9pbWFnZTIuc3ZnPHN2ZyB3aWR0aD0iNzk0IiBoZWlnaHQ9&#10;IjE3MSIgeG1sbnM9Imh0dHA6Ly93d3cudzMub3JnLzIwMDAvc3ZnIiB4bWxuczp4bGluaz0iaHR0&#10;cDovL3d3dy53My5vcmcvMTk5OS94bGluayIgeG1sOnNwYWNlPSJwcmVzZXJ2ZSIgb3ZlcmZsb3c9&#10;ImhpZGRlbiI+PGRlZnM+PGNsaXBQYXRoIGlkPSJjbGlwMCI+PHJlY3QgeD0iMzgwIiB5PSI0MzAi&#10;IHdpZHRoPSI3OTQiIGhlaWdodD0iMTcxIi8+PC9jbGlwUGF0aD48L2RlZnM+PGcgY2xpcC1wYXRo&#10;PSJ1cmwoI2NsaXAwKSIgdHJhbnNmb3JtPSJ0cmFuc2xhdGUoLTM4MCAtNDMwKSI+PHBhdGggZD0i&#10;TTU0NS4xNjcgNDQ1LjA4MUM1MjcuMjg4IDQ0Ni41NzEgNTA5LjUwMSA0NDcuMjcgNDkxLjU5NSA0&#10;NDcuMTUxTDQ5MS41OTUgNDQ3LjE1MUM0NzMuNjQ5IDQ0Ny4wNDUgNDU1LjYyMiA0NDYuMTM2IDQz&#10;Ny41MjkgNDQ0LjY1OSA0MTkuNDM3IDQ0My4wOSA0MDEuMjkgNDQwLjk1NCAzODMuMTQ0IDQzOC40&#10;NjEgMzgyLjEwNSA0MzguMzAzIDM4MS4wNjYgNDM4LjE0NSAzODAuMDI3IDQzOEwzODAuMDI3IDQ0&#10;MC45MTRDMzgwLjg2NiA0NDEuMjcgMzgxLjM5OSA0NDIuMTUzIDM4MS4yNjYgNDQzLjEwM0wzODEu&#10;MTU5IDQ0My44MTVDMzgxLjA3OSA0NDQuMzQyIDM4MC44MTMgNDQ0Ljc5MSAzODAuNCA0NDUuMDU0&#10;IDM4MC4yOCA0NDUuMTMzIDM4MC4xNiA0NDUuMTg2IDM4MC4wMjcgNDQ1LjIyNkwzODAuMDI3IDQ0&#10;OC4yMzJDMzgwLjI2NiA0NDguNjggMzgwLjM4NiA0NDkuMTk1IDM4MC4zMDYgNDQ5LjY5NkwzODAu&#10;MjI3IDQ1MC4yMUMzODAuMiA0NTAuNDIxIDM4MC4xMDcgNDUwLjYxOSAzODAuMDEzIDQ1MC43OUwz&#10;ODAuMDEzIDQ3Mi42MTMgMzgyLjQzOCA0NTUuNTVDMzgyLjUxOCA0NTUuMDIzIDM4Mi43NzEgNDU0&#10;LjYwMSAzODMuMTcxIDQ1NC4zNzcgMzgzLjQzNyA0NTQuMjE4IDM4My43NTcgNDU0LjE2NiAzODQu&#10;MDc3IDQ1NC4yMDUgMzg0LjIzNyA0NTQuMjMyIDM4NC4zODMgNDU0LjI3MSAzODQuNTQzIDQ1NC4z&#10;MzcgMzkyLjAwNCA0NTcuMzk2IDM5OS41MDUgNDYwLjU0OCA0MDcuMDczIDQ2My40MjIgNDEwLjg1&#10;NiA0NjQuODg2IDQxNC42NCA0NjYuMzg5IDQxOC40NTEgNDY3LjgxM0w0MjkuOTM1IDQ3Mi4wMDZD&#10;NDMwLjU0OCA0NzIuMjMgNDMwLjY1NSA0NzIuNDE1IDQzMC42NTUgNDcyLjQ1NCA0MzAuNjU1IDQ3&#10;Mi40OTQgNDMwLjUwOCA0NzIuNjY1IDQyOS44NjkgNDcyLjc1OEw0MTcuNzMxIDQ3NC43MjJDNDEz&#10;LjY4MSA0NzUuMzQyIDQwOS42MTcgNDc1Ljg4MyA0MDUuNTQxIDQ3Ni40NzYgMzk3LjM3MyA0Nzcu&#10;Njg5IDM4OS4yMiA0NzguNjEyIDM4MC45OTkgNDc5LjYyNyAzODAuNjI2IDQ3OS42NjcgMzgwLjI5&#10;MyA0NzkuNjE0IDM4MC4wMTMgNDc5LjQ2OUwzODAuMDEzIDQ4MS43NjRDMzgwLjI4IDQ4MS42MzIg&#10;MzgwLjU2IDQ4MS41NTMgMzgwLjgzOSA0ODEuNTEzTDM5My44OTYgNDc5LjkzMUMzOTYuMDY4IDQ3&#10;OS42OCAzOTguMjM5IDQ3OS4zOSA0MDAuNDExIDQ3OS4wNzRMNDA2LjkxMyA0NzguMTY0IDQxMy40&#10;MDEgNDc3LjI1NCA0MTYuNjM5IDQ3Ni43OTMgNDE5Ljg3NiA0NzYuMjc4IDQzMi43NiA0NzQuMTk1&#10;QzQzMy4zNTkgNDc0LjEwMyA0MzQuMTQ1IDQ3NC4xMDMgNDM0LjkxOCA0NzQuMTY5IDQzNS42OTEg&#10;NDc0LjIyMSA0MzYuNDY0IDQ3NC4zNjYgNDM3LjAzNiA0NzQuNTUxIDQ1My42OSA0ODAuMzkyIDQ3&#10;MC42NzcgNDg1LjY1MyA0ODguMDc3IDQ5MC4zMjEgNDg5LjIxIDQ5MC42MjQgNDkwLjE1NiA0OTEu&#10;NzQ1IDQ5MC4xNTYgNDkyLjc4NyA0OTAuMTU2IDQ5My4yNDggNDg5Ljk2OSA0OTMuNjMxIDQ4OS42&#10;MzYgNDkzLjg2OCA0ODkuMjYzIDQ5NC4xNDUgNDg4LjcxNyA0OTQuMjExIDQ4OC4xNTcgNDk0LjA1&#10;M0w0ODEuNjQyIDQ5Mi4yNDYgNDc1LjE2NyA0OTAuMzA4QzQ3MC44NjQgNDg5LjAxNiA0NjYuNTc0&#10;IDQ4Ny43NjMgNDYyLjMzNyA0ODYuMzM5IDQ1OC4wODcgNDg0Ljk0MSA0NTMuODUgNDgzLjYxIDQ0&#10;OS42NTQgNDgyLjE3Mkw0MzcuMTE2IDQ3Ny43NjhDNDM1LjkzMSA0NzcuMzQ2IDQzNC45MTggNDc2&#10;Ljk5IDQzNC44NTEgNDc2Ljk3NyA0MzQuODI1IDQ3Ni45NzcgNDM0Ljc4NSA0NzYuOTUxIDQzNC40&#10;NjUgNDc3LjAwMyA0MzQuMTQ1IDQ3Ny4wNDMgNDMzLjUzMiA0NzcuMTM1IDQzMi4zODcgNDc3LjMz&#10;M0w0MTkuNDIzIDQ3OS42MjcgNDE2LjE3MiA0ODAuMTk0IDQxMi45MjIgNDgwLjcwOSA0MDYuNDA3&#10;IDQ4MS43MjQgMzk5Ljg2NSA0ODIuNzM5IDM5Ni41ODcgNDgzLjI0IDM5My4zMSA0ODMuNjg5IDM4&#10;MC4xNzMgNDg1LjQ2OUMzODAuMTczIDQ4NS40NjkgMzgwLjA2NyA0ODUuNDY5IDM4MC4wMTMgNDg1&#10;LjQ2OUwzODAuMDEzIDQ4Ny4zNTQgMzkzLjE3NyA0ODUuNTc0QzM5NS4zNjIgNDg1LjI4NCAzOTcu&#10;NTQ3IDQ4NC45NjggMzk5Ljc0NSA0ODQuNjEyTDQwNi4zIDQ4My41OTYgNDEyLjgyOCA0ODIuNTgx&#10;IDQxNi4wNzkgNDgyLjA2NyA0MTkuMzQzIDQ4MS41IDQzMi4zMzMgNDc5LjIwNkM0MzIuOTQ2IDQ3&#10;OS4xIDQzMy43MzIgNDc5LjA4NyA0MzQuNTE4IDQ3OS4xNTMgNDM1LjI5MSA0NzkuMjA2IDQzNi4w&#10;NTEgNDc5LjM1MSA0MzYuNjEgNDc5LjU0OCA0NTMuMzU3IDQ4NS41ODcgNDcwLjQ2NCA0OTEuMDYg&#10;NDg4LjAxMSA0OTUuOTEyIDQ4OS4xNTcgNDk2LjIyOCA0OTAuMTAzIDQ5Ny4zMSA0OTAuMTAzIDQ5&#10;OC4yNzIgNDkwLjEwMyA0OTguNjgxIDQ4OS45MjkgNDk5LjAxMSA0ODkuNjIzIDQ5OS4yMzUgNDg5&#10;LjIzNyA0OTkuNTEyIDQ4OC42NzcgNDk5LjU3OCA0ODguMDc3IDQ5OS40MDZMNDgxLjUwOSA0OTcu&#10;NiA0NzQuOTgxIDQ5NS42NjFDNDcwLjYzNyA0OTQuMzY5IDQ2Ni4zMjEgNDkzLjExNyA0NjIuMDQ0&#10;IDQ5MS42OTIgNDU3Ljc2NyA0OTAuMjk1IDQ1My41MDQgNDg4Ljk2MyA0NDkuMjY3IDQ4Ny41MTNM&#10;NDM2LjYzNyA0ODMuMTA5QzQzNS40NTEgNDgyLjY4NyA0MzQuNDI1IDQ4Mi4zMzEgNDM0LjM1OCA0&#10;ODIuMzA0IDQzNC4zMzIgNDgyLjMwNCA0MzQuMjkyIDQ4Mi4yOTEgNDMzLjk3MiA0ODIuMzMxIDQz&#10;My42NTIgNDgyLjM3IDQzMy4wMzkgNDgyLjQ2MiA0MzEuODk0IDQ4Mi42Nkw0MTguODY0IDQ4NC45&#10;NDEgNDE1LjU4NiA0ODUuNTA4IDQxMi4zMjIgNDg2LjAyMyA0MDUuNzY3IDQ4Ny4wMzggMzk5LjE4&#10;NSA0ODguMDUzIDM5NS44OTUgNDg4LjU1NCAzOTIuNjA0IDQ4OS4wMDMgMzgwIDQ5MC43MDQgMzgw&#10;IDQ5NC4zOTZDMzk3LjM3MyA0OTYuNzI5IDQxNC44NTMgNDk4Ljc2IDQzMi40NjcgNTAwLjI5IDQ1&#10;MS43MzIgNTAxLjg3MiA0NzEuMTU3IDUwMi44NjEgNDkwLjY4OSA1MDIuOTkzTDQ5Mi4wODggNTAy&#10;Ljk5M0M0OTIuMDg4IDUwMi45OTMgNDkyLjA4OCA1MDIuOTkzIDQ5Mi4wODggNTAyLjk5MyA1MTEu&#10;NSA1MDMuMDg1IDUzMS4wMzEgNTAyLjMwNyA1NTAuMzIzIDUwMC42NzIgNTY5LjYwMiA0OTkuMDM3&#10;IDU4OC41ODcgNDk2LjU5OCA2MDcgNDk0LjE5OEw1OTkuNjMyIDQzOC43NzhDNTgxLjA0NyA0NDEu&#10;MjA0IDU2My4wMiA0NDMuNDk4IDU0NS4xMjcgNDQ1LjAxNVpNNDQxLjg1OSA0OTguMjE5IDQzMy4w&#10;NTMgNDk3LjU3MyA0MjQuMjg2IDQ5Ni43NTZDNDIzLjk5MyA0OTYuNzI5IDQyMy44MDcgNDk2Ljcw&#10;MyA0MjMuNjg3IDQ5Ni42NjQgNDIzLjgwNyA0OTYuNjI0IDQyMy45OTMgNDk2LjU4NCA0MjQuMjcz&#10;IDQ5Ni41MzJMNDMwLjkzNCA0OTUuMzg1QzQzMi4xNiA0OTUuMTg3IDQzNC4xMTkgNDk1LjM0NSA0&#10;MzUuMzA0IDQ5NS43NEw0NDEuODk5IDQ5OC4wMjJDNDQyLjE2NiA0OTguMTE0IDQ0Mi4zMzkgNDk4&#10;LjE4IDQ0Mi40NDYgNDk4LjI0NiA0NDIuMzI2IDQ5OC4yNDYgNDQyLjEyNiA0OTguMjQ2IDQ0MS44&#10;NDYgNDk4LjIzM1pNNDYxLjYzMSA0OTkuNDMzIDQ1Mi4yNjUgNDk4Ljk0NUM0NTEuNjI1IDQ5OC45&#10;MDUgNDUwLjc5OSA0OTguOCA0NDkuOTg3IDQ5OC42NTUgNDQ5LjE3NCA0OTguNDgzIDQ0OC4zNjEg&#10;NDk4LjI4NSA0NDcuNzYyIDQ5OC4wNzRMNDMzLjQ5MiA0OTMuMTQzQzQzMy40OTIgNDkzLjE0MyA0&#10;MzMuNDc5IDQ5My4xNDMgNDMzLjQ1MyA0OTMuMTQzIDQzMy4zNDYgNDkzLjE0MyA0MzIuOTMzIDQ5&#10;My4xNjkgNDMwLjk4OCA0OTMuNDk5TDQxOC42MSA0OTUuNjM1QzQxNy4zNTggNDk1Ljg0NiA0MTUu&#10;MzA2IDQ5NS45MzggNDE0LjA0MSA0OTUuNzkzTDQwMy43ODIgNDk0LjYyQzQwMy40ODkgNDk0LjU5&#10;MyA0MDMuMzAyIDQ5NC41NTQgNDAzLjE4MiA0OTQuNTE0IDQwMy4zMDIgNDk0LjQ3NSA0MDMuNDg5&#10;IDQ5NC40MzUgNDAzLjc2OSA0OTQuMzk2IDQwOC4yODUgNDkzLjY4NCA0MTIuNzc1IDQ5My4wNjQg&#10;NDE3LjI3OCA0OTIuMjg2TDQzMC43NDggNDg5Ljk1MkM0MzEuOTc0IDQ4OS43NDEgNDMzLjkwNiA0&#10;ODkuOTI2IDQzNS4wOTEgNDkwLjMyMUw0NDguMjk1IDQ5NC44OTdDNDUyLjcxOCA0OTYuNDEzIDQ1&#10;Ny4xOTQgNDk3Ljc4NCA0NjEuNjcxIDQ5OS4yMzUgNDYxLjkzNyA0OTkuMzE0IDQ2Mi4xMTEgNDk5&#10;LjM5MyA0NjIuMjMxIDQ5OS40NDYgNDYyLjExMSA0OTkuNDQ2IDQ2MS45MTEgNDk5LjQ0NiA0NjEu&#10;NjMxIDQ5OS40NDZaTTQ4Mi44MjggNTAwLjE3MUM0NzkuMjQ0IDUwMC4xMDUgNDc1LjY3NCA0OTku&#10;OTYgNDcyLjA5IDQ5OS44NTUgNDcwLjgxMSA0OTkuODE1IDQ2OC43NzIgNDk5LjQ4NSA0NjcuNTQ3&#10;IDQ5OS4xMjkgNDYxLjc1MSA0OTcuMzIzIDQ1NS45OTUgNDk1LjQ1IDQ1MC4yOCA0OTMuNjA0TDQz&#10;My4yOTMgNDg3LjY5N0M0MzMuMjkzIDQ4Ny42OTcgNDMzLjI3OSA0ODcuNjk3IDQzMy4yNTMgNDg3&#10;LjY5NyA0MzMuMTQ2IDQ4Ny42OTcgNDMyLjczMyA0ODcuNzEgNDMwLjgwMSA0ODguMDUzTDQxNC41&#10;MDcgNDkwLjg2MiAzOTguMTMzIDQ5My4zNjdDMzk2Ljg4IDQ5My41NTIgMzk0LjgyOSA0OTMuNjA0&#10;IDM5My41OSA0OTMuNDJMMzg0LjY5IDQ5Mi4yNDZDMzg0LjM5NyA0OTIuMjA3IDM4NC4yMSA0OTIu&#10;MTY3IDM4NC4wOSA0OTIuMTQxIDM4NC4yMSA0OTIuMTAxIDM4NC4zOTcgNDkyLjA3NSAzODQuNjc2&#10;IDQ5Mi4wMzUgMzg4LjYzMyA0OTEuNDk1IDM5Mi41NzcgNDkwLjk5NCAzOTYuNTM0IDQ5MC40MjdM&#10;NDA4LjM2NSA0ODguNjJDNDE2LjIxMiA0ODcuNDczIDQyNC4wODYgNDg1Ljk5NiA0MzEuODY3IDQ4&#10;NC42NjQgNDMzLjA3OSA0ODQuNDY3IDQzNS4wMjUgNDg0LjYxMiA0MzYuMTg0IDQ4NS4wMDcgNDUx&#10;LjQxMiA0OTAuNDUzIDQ2Ni45NDcgNDk1LjQ1IDQ4Mi44NTUgNDk5Ljk5OSA0ODMuMTIxIDUwMC4w&#10;NzkgNDgzLjMwOCA1MDAuMTMxIDQ4My40MTQgNTAwLjE4NCA0ODMuMjk0IDUwMC4xOTcgNDgzLjA5&#10;NSA1MDAuMjEgNDgyLjgxNSA1MDAuMjFaTTQyNy43MSA0NDYuNTcxQzQzMS4xNDggNDQ2Ljg4NyA0&#10;MzQuNTk4IDQ0Ny4yNDMgNDM4LjAzNiA0NDcuNTJMNDQ4LjM0OCA0NDguMjg1QzQ0OC42MTQgNDQ4&#10;LjMxMSA0NDguODAxIDQ0OC4zMzggNDQ4LjkyMSA0NDguMzY0IDQ0OC44MTQgNDQ4LjQwNCA0NDgu&#10;NjQxIDQ0OC40NTYgNDQ4LjM3NCA0NDguNTA5TDQ0MC4wMjEgNDUwLjI1QzQzOC44NjIgNDUwLjQ4&#10;NyA0MzYuOTk3IDQ1MC4zODEgNDM1Ljg5MSA0NDkuOTMzTDQyNy42ODQgNDQ2Ljc4MkM0MjcuNDMg&#10;NDQ2LjY4OSA0MjcuMjcxIDQ0Ni42MSA0MjcuMTY0IDQ0Ni41NTggNDI3LjI4NCA0NDYuNTU4IDQy&#10;Ny40NTcgNDQ2LjU1OCA0MjcuNzI0IDQ0Ni41ODRaTTQwOS4xNjQgNDQ0LjYwNiA0MTcuOTQ0IDQ0&#10;NS42MDhDNDE5LjE0MyA0NDUuNzUzIDQyMS4wMjIgNDQ2LjIwMiA0MjIuMTQxIDQ0Ni42MzcgNDI3&#10;LjI1NyA0NDguNjAxIDQzMi40IDQ1MC42MDYgNDM3LjU4MyA0NTIuNTQ0IDQzNy42MjMgNDUyLjU3&#10;IDQzNy43NDMgNDUyLjYxIDQzOS45NjggNDUyLjE0OEw0NTMuNzMgNDQ5LjI3NEM0NTQuOTAzIDQ0&#10;OC45OTcgNDU2LjgyMSA0NDguODM5IDQ1OC4wMDcgNDQ4Ljg5MUw0NjcuNzA2IDQ0OS40MDZDNDY3&#10;Ljk3MyA0NDkuNDE5IDQ2OC4xNTkgNDQ5LjQ0NSA0NjguMjY2IDQ0OS40NzIgNDY4LjE1OSA0NDku&#10;NTExIDQ2Ny45ODYgNDQ5LjU2NCA0NjcuNzIgNDQ5LjYzTDQ1NC4wMzcgNDUyLjc5NEM0NDkuNDQg&#10;NDUzLjc5NyA0NDQuODMgNDU0LjcyIDQ0MC4xOTQgNDU1LjY4MiA0MzkuMDIyIDQ1NS45MTkgNDM3&#10;LjE1NiA0NTUuODAxIDQzNi4wMzcgNDU1LjM3OUw0MjIuNTE0IDQ1MC4xOTcgNDE5LjE1NyA0NDgu&#10;OTA1IDQxNS43OTkgNDQ3LjU0NiA0MDkuMTExIDQ0NC44M0M0MDguODcxIDQ0NC43MjUgNDA4Ljcx&#10;MSA0NDQuNjQ2IDQwOC42MDUgNDQ0LjU5MyA0MDguNzI1IDQ0NC41OTMgNDA4Ljg5OCA0NDQuNTkz&#10;IDQwOS4xNjQgNDQ0LjYzMlpNMzg5LjM1MyA0NDIuMTI3IDM5OS4zNzIgNDQzLjQ1OUM0MDAuNTcx&#10;IDQ0My42MyA0MDIuNDUgNDQ0LjExOCA0MDMuNTY5IDQ0NC41NjZMNDE5LjU4MyA0NTEuMDU0IDQz&#10;NS43NzEgNDU3LjIzOEM0MzYuOTQzIDQ1Ny42ODYgNDM4LjkxNSA0NTcuODA1IDQ0MC4xNTQgNDU3&#10;LjU1NSA0NTEuMjc5IDQ1NS4zMjYgNDYyLjI3MSA0NTIuOSA0NzMuMDg5IDQ1MC4xNyA0NzQuMjQ4&#10;IDQ0OS44OCA0NzYuMTUzIDQ0OS42NjkgNDc3LjMzOSA0NDkuNjk2IDQ4MC4xNSA0NDkuNzc1IDQ4&#10;Mi45NzUgNDQ5Ljg5NCA0ODUuNzg2IDQ0OS44OTQgNDg2LjA1MiA0NDkuODk0IDQ4Ni4yMzkgNDQ5&#10;LjkwNyA0ODYuMzQ2IDQ0OS45MzMgNDg2LjIzOSA0NDkuOTg2IDQ4Ni4wNjYgNDUwLjAzOSA0ODUu&#10;ODEzIDQ1MC4xMThMNDgyLjk2MSA0NTAuOTA5IDQ4MC4wOTcgNDUxLjY0NyA0NzQuMzQxIDQ1My4x&#10;MTEgNDY4LjU0NiA0NTQuNTc0IDQ2Mi43MjMgNDU1LjkxOUM0NTguODMzIDQ1Ni43OSA0NTQuOTE2&#10;IDQ1Ny43MzkgNDUwLjk4NiA0NTguNTU3TDQzOS4xNDIgNDYwLjk4M0M0MzcuOTY5IDQ2MS4yMDcg&#10;NDM2LjA3NyA0NjEuMTE1IDQzNC45NDUgNDYwLjY2NiA0MjcuMjMxIDQ1Ny43IDQxOS41NyA0NTQu&#10;ODkxIDQxMS45NjIgNDUxLjc0TDQwMC41OTggNDQ3LjEyNCAzODkuMzEzIDQ0Mi4zMTJDMzg5LjA3&#10;MyA0NDIuMjA2IDM4OC45MTMgNDQyLjEyNyAzODguODA3IDQ0Mi4wNjEgMzg4LjkyNiA0NDIuMDYx&#10;IDM4OS4xIDQ0Mi4wNjEgMzg5LjM2NiA0NDIuMTAxWk00OTAuMjIzIDQ4Ni45NzJDNDkwLjIyMyA0&#10;ODcuNTEzIDQ5MC4wMDkgNDg3Ljk0OCA0ODkuNjM2IDQ4OC4yMjUgNDg5LjI2MyA0ODguNTAyIDQ4&#10;OC43NyA0ODguNTgxIDQ4OC4yMjQgNDg4LjQzNkw0ODIuMDk1IDQ4Ni44MDEgNDc2LjAwNyA0ODUu&#10;MDM0IDQ2OS45NDUgNDgzLjI2NyA0NjYuOTM0IDQ4Mi4zODMgNDYzLjkyMyA0ODEuNDM0IDQ1MS45&#10;NzIgNDc3LjY1IDQ0MC4xNDEgNDczLjYyOEM0MzkuNTI4IDQ3My40MTcgNDM5LjQwOCA0NzMuMjMy&#10;IDQzOS40MjEgNDczLjE5MyA0MzkuNDIxIDQ3My4xNTMgNDM5LjU2OCA0NzIuOTgyIDQ0MC4yMDcg&#10;NDcyLjg2M0w0NTIuNDM4IDQ3MC41OTUgNDY0LjU3NSA0NjguMDc3IDQ2Ny41ODYgNDY3LjQ0NCA0&#10;NzAuNTk4IDQ2Ni43NTggNDc2LjU5MyA0NjUuMzc0IDQ4Mi41NjIgNDYzLjk4OSA0ODguNTA0IDQ2&#10;Mi40NzNDNDg4LjY2NCA0NjIuNDMzIDQ4OC44MzcgNDYyLjQwNyA0ODguOTgzIDQ2Mi40MDcgNDg5&#10;LjMwMyA0NjIuNDA3IDQ4OS42MSA0NjIuNTEyIDQ4OS44NDkgNDYyLjY5NyA0OTAuMjA5IDQ2Mi45&#10;NzQgNDkwLjM5NiA0NjMuNDIyIDQ5MC4zOTYgNDYzLjk2M0w0OTAuMjIzIDQ4Ni45NTlaTTQ4OC40&#10;MjQgNDYwLjU3NEM0NzEuNzMgNDY0LjgyIDQ1NC42MzYgNDY4LjQ4NiA0MzcuMzE2IDQ3MS41MTgg&#10;NDM2LjExNyA0NzEuNzQyIDQzNC4xOTkgNDcxLjU5NyA0MzMuMDUzIDQ3MS4xNjJMNDIwLjg3NSA0&#10;NjYuNzE5IDQxNy44NTEgNDY1LjYxMSA0MTQuODI3IDQ2NC40MzggNDA4LjgwNSA0NjIuMTA0IDQw&#10;Mi44MDkgNDU5Ljc3QzQwMC44MTEgNDU5LjAwNSAzOTguODI2IDQ1OC4yMTQgMzk2LjgyNyA0NTcu&#10;MzgzTDM4NC45NDMgNDUyLjQ5MUMzODMuODc3IDQ1Mi4wNTYgMzgzLjE0NCA0NTAuNzY0IDM4My4z&#10;MTggNDQ5LjYzTDM4My4zMTggNDQ5LjU2NEMzODMuMzk3IDQ0OS4wMzYgMzgzLjY2NCA0NDguNjE1&#10;IDM4NC4wNSA0NDguMzkgMzg0LjMxNyA0NDguMjQ1IDM4NC42MSA0NDguMTkzIDM4NC45MyA0NDgu&#10;MjMyIDM4NS4wODkgNDQ4LjI1OCAzODUuMjQ5IDQ0OC4yOTggMzg1LjQwOSA0NDguMzY0TDM5Ny40&#10;MTMgNDUzLjQ2N0MzOTkuNDI1IDQ1NC4zMzcgNDAxLjQzNyA0NTUuMTU1IDQwMy40NDkgNDU1Ljk1&#10;OUw0MDkuNTExIDQ1OC4zOThDNDE3LjU5OCA0NjEuNzIxIDQyNS43NjUgNDY0Ljc1NCA0MzMuOTg1&#10;IDQ2Ny44NjYgNDM1LjE0NSA0NjguMzE0IDQzNi4xNTcgNDY4LjY3IDQzNi4yMSA0NjguNjgzIDQz&#10;Ni4yMzcgNDY4LjY4MyA0MzYuMjc3IDQ2OC43MSA0MzYuNTk3IDQ2OC42NTcgNDM2LjkxNyA0Njgu&#10;NjE3IDQzNy41MTYgNDY4LjUxMiA0MzguNjQ5IDQ2OC4yODhMNDUxLjMxOSA0NjUuNzNDNDU1LjUy&#10;OSA0NjQuODIgNDU5LjcxMiA0NjMuODU3IDQ2My44NjkgNDYyLjkyMSA0NjguMDM5IDQ2Mi4wMTEg&#10;NDcyLjE4MyA0NjAuOTMgNDc2LjMgNDU5LjkwMkw0ODIuNDY4IDQ1OC4zNDYgNDg4LjU5NyA0NTYu&#10;NjU4QzQ4OS4xMTcgNDU2LjUxMyA0ODkuNTk2IDQ1Ni41OTIgNDg5Ljk1NiA0NTYuODY5IDQ5MC4y&#10;ODkgNDU3LjEzMyA0OTAuNDYyIDQ1Ny41NTUgNDkwLjQ2MiA0NTguMDQyIDQ5MC40NjIgNDU5LjE1&#10;IDQ4OS41NTYgNDYwLjI4NCA0ODguNDUxIDQ2MC41NzRaTTQ4OC40OTEgNDU0Ljc1OSA0ODIuMzg4&#10;IDQ1Ni40MzQgNDc2LjI0NyA0NTcuOTlDNDcyLjE0MyA0NTkuMDE4IDQ2OC4wMTMgNDYwLjA5OSA0&#10;NjMuODU2IDQ2MS4wMDkgNDU5LjY5OSA0NjEuOTQ1IDQ1NS41MjkgNDYyLjkyMSA0NTEuMzMyIDQ2&#10;My44MThMNDM4LjcwMiA0NjYuMzc2QzQzNy41MTYgNDY2LjYxMyA0MzUuNjExIDQ2Ni41MDggNDM0&#10;LjQ3OCA0NjYuMDU5IDQyNi4yMzEgNDYyLjkyMSA0MTguMDUxIDQ1OS45MDIgNDA5LjkzNyA0NTYu&#10;NTUyTDQwMy44NjIgNDU0LjFDNDAxLjgzNyA0NTMuMjgyIDM5OS44MjUgNDUyLjQ3OCAzOTcuODEz&#10;IDQ1MS42MDhMMzg1Ljc4MiA0NDYuNDc4QzM4NC43NDMgNDQ2LjA0MyAzODMuOTg0IDQ0NC44NTcg&#10;Mzg0LjEzIDQ0My44OTQgMzg0LjE4MyA0NDMuNDk4IDM4NC4zODMgNDQzLjE4MiAzODQuNzAzIDQ0&#10;Mi45OTcgMzg0Ljk1NiA0NDIuODUyIDM4NS4yNzYgNDQyLjggMzg1LjYwOSA0NDIuODM5IDM4NS43&#10;OTYgNDQyLjg2NiAzODUuOTgyIDQ0Mi45MTggMzg2LjE2OSA0NDIuOTk3TDM5OC42NTIgNDQ4LjMy&#10;NEM0MDIuODIzIDQ1MC4xMDUgNDA3LjAxOSA0NTEuNzQgNDExLjIxNiA0NTMuNDU0TDQxNy41NDUg&#10;NDU1Ljk5OUM0MTkuNjUgNDU2Ljg1NiA0MjEuNzY4IDQ1Ny42MzQgNDIzLjkgNDU4LjQ1MSA0Mjgu&#10;MTM3IDQ2MC4wNiA0MzIuNCA0NjEuNzA4IDQzNi42NzcgNDYzLjI5IDQzNi43MDMgNDYzLjI5IDQz&#10;Ni43NDMgNDYzLjMxNyA0MzcuMDYzIDQ2My4yNjQgNDM3LjM4MyA0NjMuMjI0IDQzNy45ODIgNDYz&#10;LjExOSA0MzkuMTAyIDQ2Mi44ODJMNDUxLjY3OSA0NjAuMzFDNDU1Ljg0OSA0NTkuNCA0NjAuMDA2&#10;IDQ1OC40MjUgNDY0LjEzNiA0NTcuNDg5IDQ2OC4yNjYgNDU2LjU3OSA0NzIuMzgzIDQ1NS40OTgg&#10;NDc2LjQ2IDQ1NC40NjlMNDgyLjU3NSA0NTIuOTEzIDQ4OC42NSA0NTEuMjI1QzQ4OS4xOTcgNDUx&#10;LjA2NyA0ODkuNzE2IDQ1MS4xNDYgNDkwLjA3NiA0NTEuNDIzIDQ5MC4zNTYgNDUxLjY0NyA0OTAu&#10;NTAyIDQ1MS45NzcgNDkwLjUwMiA0NTIuMzg2IDQ5MC41MDIgNDUzLjM2MSA0ODkuNTgzIDQ1NC40&#10;MjkgNDg4LjUxNyA0NTQuNzJaTTU4MS4xMTMgNDQ0LjA1MiA1OTYuNzk0IDQ0Mi4wNDhDNTk3Ljky&#10;NyA0NDEuOTAzIDU5OC45NTMgNDQyLjY5NCA1OTkuMTEzIDQ0My44MTVMNTk5LjIwNiA0NDQuNTI3&#10;QzU5OS4yNzMgNDQ1LjA1NCA1OTkuMTM5IDQ0NS41NTUgNTk4LjgwNiA0NDUuOTI1IDU5OC40NzMg&#10;NDQ2LjI5NCA1OTcuOTk0IDQ0Ni40OTIgNTk3LjQ0NyA0NDYuNDc4IDU5Ny40MzQgNDQ2LjQ3OCA1&#10;OTYuOTY4IDQ0Ni40NjUgNTk2LjIyMiA0NDYuNDM5IDU5NS40NzUgNDQ2LjQxMyA1OTQuNDUgNDQ2&#10;LjM2IDU5My4zMyA0NDYuMjgxIDU5MS4wNzkgNDQ2LjEyMiA1ODguMzg4IDQ0NS44NDUgNTg2LjY2&#10;OSA0NDUuMzcxIDU4NS41MzYgNDQ1LjA2OCA1ODQuMTY0IDQ0NC43OTEgNTgzLjA3MiA0NDQuNTkz&#10;IDU4Mi41MjUgNDQ0LjUwMSA1ODIuMDQ2IDQ0NC40MjIgNTgxLjY5OSA0NDQuMzU1IDU4MS4zNTMg&#10;NDQ0LjMwMyA1ODEuMTUzIDQ0NC4yNjMgNTgxLjE0IDQ0NC4yNjMgNTgwLjg3MyA0NDQuMjI0IDU4&#10;MC42ODcgNDQ0LjE4NCA1ODAuNTY3IDQ0NC4xNDUgNTgwLjY4NyA0NDQuMTE4IDU4MC44NiA0NDQu&#10;MDc5IDU4MS4xNCA0NDQuMDM5Wk01MjYuMTU1IDQ0OS4xNjhDNTM4LjQzOSA0NDguNTYyIDU1MC43&#10;MSA0NDcuNDk0IDU2My4xIDQ0Ni4xNDkgNTYzLjM2NyA0NDYuMTIyIDU2My41NTMgNDQ2LjEwOSA1&#10;NjMuNjczIDQ0Ni4xMjIgNTYzLjU2NyA0NDYuMTc1IDU2My40MDcgNDQ2LjI2NyA1NjMuMTU0IDQ0&#10;Ni4zNiA1NjMuMTU0IDQ0Ni4zNiA1NjIuOTU0IDQ0Ni40MzkgNTYyLjYzNCA0NDYuNTcxIDU2Mi4z&#10;MjcgNDQ2LjcwMyA1NjEuODg4IDQ0Ni44ODcgNTYxLjM4MiA0NDcuMTExIDU2MC4zODIgNDQ3LjU2&#10;IDU1OS4xMTcgNDQ4LjE0IDU1OC4xMDQgNDQ4LjY5NCA1NTQuOCA0NTAuNSA1NTEuNjgyIDQ1Mi4x&#10;MzUgNTQ0Ljk5NCA0NTIuNzU1IDUzOC4zMTkgNDUzLjIzIDUzNC45NjIgNDUyLjE3NSA1MzEuNDQ0&#10;IDQ1MC44ODIgNTMwLjM2NSA0NTAuNSA1MjkuMDQ2IDQ1MC4xMTggNTI3Ljk5NCA0NDkuODQxIDUy&#10;Ny40NjEgNDQ5LjcwOSA1MjcuMDA4IDQ0OS41OSA1MjYuNjc1IDQ0OS41MTEgNTI2LjM0MiA0NDku&#10;NDMyIDUyNi4xNDIgNDQ5LjM3OSA1MjYuMTQyIDQ0OS4zNzkgNTI1Ljg3NSA0NDkuMzEzIDUyNS43&#10;MTUgNDQ5LjI2MSA1MjUuNTk2IDQ0OS4yMjEgNTI1LjcxNSA0NDkuMTk1IDUyNS44ODkgNDQ5LjE2&#10;OCA1MjYuMTU1IDQ0OS4xNTVaTTQ5Mi44NiA0NTIuMDE3QzQ5Mi44NiA0NTAuODgyIDQ5My43NjYg&#10;NDQ5Ljk3MyA0OTQuODU5IDQ0OS45ODYgNDk5LjM3NiA0NDkuOTk5IDUwMy44NzkgNDQ5Ljg4IDUw&#10;OC4zODIgNDQ5Ljg0MSA1MDguNjQ4IDQ0OS44NDEgNTA4LjgyMiA0NDkuODQxIDUwOC45NDIgNDQ5&#10;Ljg2NyA1MDguODM1IDQ0OS45MiA1MDguNjc1IDQ0OS45ODYgNTA4LjQwOSA0NTAuMDY1IDUwOC40&#10;MDkgNDUwLjA2NSA1MDguMjA5IDQ1MC4xMzEgNTA3Ljg4OSA0NTAuMjIzIDUwNy41NjkgNDUwLjMy&#10;OSA1MDcuMTMgNDUwLjQ3NCA1MDYuNjEgNDUwLjY0NSA1MDUuNTg0IDQ1MC45ODggNTA0LjI5MiA0&#10;NTEuNDQ5IDUwMy4yNTMgNDUxLjkxMSA1MDEuODE0IDQ1Mi41NDQgNDk5LjcyMiA0NTMuMTUgNDk3&#10;Ljk2MyA0NTMuNTk5IDQ5Ny4wODQgNDUzLjgyMyA0OTYuMjk4IDQ1NC4wMDggNDk1LjcyNSA0NTQu&#10;MTI2IDQ5NS4xNTIgNDU0LjI0NSA0OTQuNzkyIDQ1NC4zMTEgNDk0Ljc3OSA0NTQuMzExIDQ5NC4y&#10;NTkgNDU0LjQwMyA0OTMuNzggNDU0LjI4NCA0OTMuNDIgNDUzLjk4MSA0OTMuMDYgNDUzLjY2NSA0&#10;OTIuODYgNDUzLjIwMyA0OTIuODYgNDUyLjY2M0w0OTIuODYgNDUyLjAxN1pNNTM2LjMyMSA0OTgu&#10;OTU4QzUzMC42MDUgNDk5LjI0OCA1MjQuOTE2IDQ5OS42NTcgNTE5LjE4NyA0OTkuODAyTDUxMC42&#10;MiA1MDAuMDkyIDUwMi4wNCA1MDAuMjFDNTAxLjY0IDUwMC4yMSA1MDEuNDE0IDUwMC4xODQgNTAx&#10;LjMwNyA1MDAuMTU4IDUwMS40MDEgNTAwLjA5MiA1MDEuNTg3IDQ5OS45OTkgNTAxLjk3NCA0OTku&#10;ODY4IDUwMS45NzQgNDk5Ljg2OCA1MDIuMjggNDk5Ljc2MiA1MDIuNzg2IDQ5OS41NzggNTAzLjI3&#10;OSA0OTkuMzkzIDUwMy45NzIgNDk5LjEyOSA1MDQuNzQ1IDQ5OC44MjYgNTA2LjU4MyA0OTguMDc0&#10;IDUwOC4zNjkgNDk3LjM0OSA1MTAuNTk0IDQ5Ni43OTUgNTEyLjgwNSA0OTYuMjAyIDUxNS40NTcg&#10;NDk1Ljc2NyA1MTkuMDQxIDQ5NS42MzUgNTIwLjgyNiA0OTUuNTY5IDUyMi4zOTggNDk1LjYwOSA1&#10;MjMuNzg0IDQ5NS43MDEgNTI1LjE4MiA0OTUuNzggNTI2LjQwOCA0OTUuOTI1IDUyNy41NDEgNDk2&#10;LjEzNiA1MjkuNzkyIDQ5Ni41MzIgNTMxLjYzMSA0OTcuMTM4IDUzMy41MjMgNDk3Ljc3MSA1MzQu&#10;MzA5IDQ5OC4wMzUgNTM1LjAxNSA0OTguMjQ2IDUzNS41MjEgNDk4LjM5MSA1MzYuMDQxIDQ5OC41&#10;MzYgNTM2LjM0NyA0OTguNjI4IDUzNi4zNDcgNDk4LjYyOCA1MzYuNzM0IDQ5OC43MzQgNTM2Ljkz&#10;NCA0OTguODEzIDUzNy4wMjcgNDk4Ljg3OSA1MzYuOTIgNDk4LjkxOCA1MzYuNzA3IDQ5OC45NTgg&#10;NTM2LjMwNyA0OTguOTg0Wk01OTQuNjc2IDQ5My4wMjRDNTgzLjY3MSA0OTQuNDM1IDU3Mi41MDYg&#10;NDk1Ljc1NCA1NjEuMjQ4IDQ5Ni45MTQgNTYwLjg0OSA0OTYuOTU0IDU2MC42MzUgNDk2Ljk0IDU2&#10;MC41MTYgNDk2LjkxNCA1NjAuNjA5IDQ5Ni44NDggNTYwLjc4MiA0OTYuNzI5IDU2MS4xNTUgNDk2&#10;LjU3MSA1NjEuMTU1IDQ5Ni41NzEgNTYxLjQ0OCA0OTYuNDM5IDU2MS45MjggNDk2LjIxNSA1NjIu&#10;NDA3IDQ5NS45OTEgNTYzLjA2IDQ5NS42NjEgNTYzLjc4IDQ5NS4yNzkgNTY3LjI3IDQ5My40MzMg&#10;NTcwLjU4OCA0OTEuNzU4IDU3Ny41NjkgNDkwLjkxNSA1ODQuNTc3IDQ5MC4xMSA1ODguMTA4IDQ5&#10;MS4wMiA1OTEuODc4IDQ5Mi4wMDkgNTkyLjY2NCA0OTIuMjIgNTkzLjM1NyA0OTIuMzc4IDU5My44&#10;NjMgNDkyLjQ5NyA1OTQuMzcgNDkyLjYwMiA1OTQuNjc2IDQ5Mi42NjggNTk0LjY4OSA0OTIuNjgx&#10;IDU5NS4wNzYgNDkyLjc2MSA1OTUuMjc2IDQ5Mi44MjYgNTk1LjM2OSA0OTIuODc5IDU5NS4yNjIg&#10;NDkyLjkxOSA1OTUuMDc2IDQ5Mi45ODUgNTk0LjY3NiA0OTMuMDI0Wk02MDUuMTYxIDQ4OS4zNzJD&#10;NjA1LjIyOCA0ODkuOTEyIDYwNS4wODIgNDkwLjQgNjA0Ljc0OCA0OTAuNzY5IDYwNC40MTUgNDkx&#10;LjEzOSA2MDMuOTIyIDQ5MS4zMzYgNjAzLjM3NiA0OTEuMzIzIDYwMy4zNjMgNDkxLjMyMyA2MDIu&#10;ODgzIDQ5MS4zMSA2MDIuMTM3IDQ5MS4yODQgNjAxLjM5MSA0OTEuMjU3IDYwMC4zNTIgNDkxLjIw&#10;NSA1OTkuMjE5IDQ5MS4xMjYgNTk2Ljk0MSA0OTAuOTY3IDU5NC4yMzYgNDkwLjcwNCA1OTIuNDY0&#10;IDQ5MC4yMjkgNTg4LjY1NCA0ODkuMjE0IDU4NC43NjQgNDg4LjIxMSA1NzcuMzI5IDQ4OS4wODIg&#10;NTY5LjkzNSA0ODkuOTc4IDU2Ni4yNzEgNDkxLjgyNCA1NjIuNzY3IDQ5My42OTcgNTU5LjI3NiA0&#10;OTUuNTMgNTU1LjkxOSA0OTcuMTkxIDU0OC43OTEgNDk3LjgzNyA1NDEuNjIzIDQ5OC4zNTEgNTM4&#10;LjAzOSA0OTcuMzEgNTM0LjI1NiA0OTYuMDMxIDUzMi4zNSA0OTUuMzk4IDUzMC40MTggNDk0Ljc2&#10;NSA1MjguMDA3IDQ5NC4zMyA1MjYuODA4IDQ5NC4xMTkgNTI1LjQ4OSA0OTMuOTQ3IDUyMy45OTcg&#10;NDkzLjg2OCA1MjIuNTA1IDQ5My43NjMgNTIwLjgzOSA0OTMuNzIzIDUxOC45NDcgNDkzLjc4OSA1&#10;MTUuMTY0IDQ5My45MDggNTEyLjMyNiA0OTQuNDA5IDUwOS45NTQgNDk1LjAyOCA1MDcuNTk2IDQ5&#10;NS42MjIgNTA1LjcxNyA0OTYuNCA1MDMuODUyIDQ5Ny4xNTEgNTAyLjMwNyA0OTcuNzg0IDUwMC4w&#10;NDIgNDk4LjM5MSA0OTguMTUgNDk4LjgzOSA0OTcuMjA0IDQ5OS4wNjMgNDk2LjM1MSA0OTkuMjQ4&#10;IDQ5NS43MzggNDk5LjM2NyA0OTUuMTI1IDQ5OS40ODUgNDk0LjczOSA0OTkuNTUxIDQ5NC43MjYg&#10;NDk5LjU1MSA0OTQuMTc5IDQ5OS42NTcgNDkzLjY0NyA0OTkuNTI1IDQ5My4yNiA0OTkuMjIyIDQ5&#10;Mi44NzQgNDk4LjkwNSA0OTIuNjYxIDQ5OC40NDQgNDkyLjY2MSA0OTcuOTAzTDQ5Mi42NjEgNDk3&#10;LjM4OUM0OTIuNjYxIDQ5Ni4yNDIgNDkzLjYzMyA0OTUuMTQ3IDQ5NC44MDYgNDk0LjkzNiA0OTQu&#10;ODE5IDQ5NC45MzYgNDk1LjI0NSA0OTQuODU3IDQ5NS45MjUgNDk0LjcyNSA0OTYuNjA0IDQ5NC42&#10;MDcgNDk3LjUzNyA0OTQuMzk2IDQ5OC41NjMgNDk0LjE0NSA1MDAuNjE1IDQ5My42NTcgNTAzLjA1&#10;MyA0OTMuMDExIDUwNC42MTIgNDkyLjM2NSA1MDYuNDM3IDQ5MS42MTMgNTA4LjE5NSA0OTAuODg4&#10;IDUxMC4zOTQgNDkwLjMzNCA1MTIuNTkyIDQ4OS43NDEgNTE1LjIwMyA0ODkuMzA2IDUxOC43NDcg&#10;NDg5LjE3NCA1MjAuNTE5IDQ4OS4xMDggNTIyLjA2NSA0ODkuMTQ4IDUyMy40NSA0ODkuMjQgNTI0&#10;LjgzNiA0ODkuMzE5IDUyNi4wNDkgNDg5LjQ2NCA1MjcuMTY4IDQ4OS42NzUgNTI5LjM5MyA0OTAu&#10;MDg0IDUzMS4yMTggNDkwLjY5IDUzMy4wOTYgNDkxLjMxIDUzNi44OCA0OTIuNjAyIDU0MC44MTEg&#10;NDkzLjc3NiA1NDguMzc4IDQ5My4yMzUgNTU1LjkwNiA0OTIuNTUgNTU5LjU4MyA0OTAuNzMgNTYz&#10;LjA3MyA0ODguODU3IDU2Ni41MzggNDg3LjAxMSA1NjkuODE1IDQ4NS4zMzcgNTc2Ljc1NiA0ODQu&#10;NTA2IDU4My43MjQgNDgzLjcwMiA1ODcuMjQyIDQ4NC42MTIgNTkxLjAxMiA0ODUuNjE0IDU5Mi44&#10;MTEgNDg2LjA4OSA1OTUuNzAyIDQ4Ni4zNzkgNTk4LjE2NyA0ODYuNTM3IDU5OS4zOTMgNDg2LjYx&#10;NiA2MDAuNTEyIDQ4Ni42NjkgNjAxLjMzOCA0ODYuNzA4IDYwMi4xNjQgNDg2LjczNSA2MDIuNjcg&#10;NDg2Ljc0OCA2MDIuNjk3IDQ4Ni43NjEgNjAzLjg1NiA0ODYuNzg3IDYwNC45MjIgNDg3LjczNyA2&#10;MDUuMDgyIDQ4OC44NzFMNjA1LjE0OCA0ODkuMzg1Wk02MDQuMzA5IDQ4Mi45NjNDNjA0LjM3NSA0&#10;ODMuNTA0IDYwNC4yMjkgNDgzLjk5MiA2MDMuODk2IDQ4NC4zNjEgNjAzLjU2MyA0ODQuNzMgNjAz&#10;LjA3IDQ4NC45MjggNjAyLjUyMyA0ODQuOTE1IDYwMi41MSA0ODQuOTE1IDYwMi4wMyA0ODQuOTAy&#10;IDYwMS4yODQgNDg0Ljg3NSA2MDAuNTM4IDQ4NC44NDkgNTk5LjQ5OSA0ODQuNzk2IDU5OC4zNjcg&#10;NDg0LjcxNyA1OTYuMDg4IDQ4NC41NTkgNTkzLjM5NyA0ODQuMjk1IDU5MS42MjUgNDgzLjgyMSA1&#10;ODcuODI4IDQ4Mi44MDUgNTgzLjkzOCA0ODEuODAzIDU3Ni41NTcgNDgyLjY2IDU2OS4yMDIgNDgz&#10;LjU1NyA1NjUuNTc4IDQ4NS4zOSA1NjIuMDg4IDQ4Ny4yNjIgNTU4LjYyNCA0ODkuMDgyIDU1NS4z&#10;MDYgNDkwLjc0MyA1NDguMjMyIDQ5MS4zODkgNTQxLjEzIDQ5MS45MDQgNTM3LjU4NiA0OTAuODQ5&#10;IDUzMy44MjkgNDg5LjU4MyA1MzEuOTM3IDQ4OC45NSA1MzAuMDMyIDQ4OC4zMTcgNTI3LjY0NyA0&#10;ODcuODgyIDUyNi40NjIgNDg3LjY3MSA1MjUuMTU2IDQ4Ny40OTkgNTIzLjY3NyA0ODcuNDIgNTIy&#10;LjE5OCA0ODcuMzE1IDUyMC41NTkgNDg3LjI3NSA1MTguNjgxIDQ4Ny4zNDEgNTE0LjkzNyA0ODcu&#10;NDYgNTEyLjEyNiA0ODcuOTYxIDUwOS43OTQgNDg4LjU4MSA1MDcuNDYzIDQ4OS4xNzQgNTA1LjU5&#10;NyA0ODkuOTM5IDUwMy43NTkgNDkwLjcwNCA1MDIuMjI3IDQ5MS4zMzYgNDk5Ljk4OCA0OTEuOTQz&#10;IDQ5OC4xMjMgNDkyLjM5MSA0OTcuMTkgNDkyLjYxNSA0OTYuMzUxIDQ5Mi44IDQ5NS43MzggNDky&#10;LjkxOSA0OTUuMTI1IDQ5My4wMzcgNDk0Ljc1MiA0OTMuMTAzIDQ5NC43MzkgNDkzLjEwMyA0OTQu&#10;MTkzIDQ5My4xOTYgNDkzLjY3MyA0OTMuMDc3IDQ5My4yODcgNDkyLjc3NCA0OTIuOTAxIDQ5Mi40&#10;NTcgNDkyLjY4NyA0OTEuOTk2IDQ5Mi42ODcgNDkxLjQ1NUw0OTIuNjg3IDQ5MC45NDFDNDkyLjY4&#10;NyA0ODkuNzk0IDQ5My42NDcgNDg4LjY5OSA0OTQuODA2IDQ4OC40ODggNDk0LjgxOSA0ODguNDg4&#10;IDQ5NS4yNDUgNDg4LjQwOSA0OTUuOTEyIDQ4OC4yNzcgNDk2LjU3OCA0ODguMTU5IDQ5Ny41MSA0&#10;ODcuOTQ4IDQ5OC41MjMgNDg3LjY5NyA1MDAuNTQ4IDQ4Ny4yMDkgNTAyLjk1OSA0ODYuNTYzIDUw&#10;NC41MTggNDg1LjkxNyA1MDYuMzE3IDQ4NS4xNjUgNTA4LjA3NiA0ODQuNDQgNTEwLjI0NyA0ODMu&#10;ODg3IDUxMi40MTkgNDgzLjI5MyA1MTUuMDE3IDQ4Mi44NTggNTE4LjUyMSA0ODIuNzM5IDUyMC4y&#10;NjYgNDgyLjY3MyA1MjEuNzk4IDQ4Mi43MTMgNTIzLjE3MSA0ODIuODE4IDUyNC41NDMgNDgyLjg5&#10;OCA1MjUuNzQyIDQ4My4wNDMgNTI2Ljg0OCA0ODMuMjU0IDUyOS4wNiA0ODMuNjYyIDUzMC44NTgg&#10;NDg0LjI2OSA1MzIuNzEgNDg0Ljg4OSA1MzYuNDU0IDQ4Ni4xODEgNTQwLjM1OCA0ODcuMzY4IDU0&#10;Ny44NDUgNDg2LjgxNCA1NTUuMzA2IDQ4Ni4xMjggNTU4Ljk0MyA0ODQuMzIyIDU2Mi40MDcgNDgy&#10;LjQ0OSA1NjUuODQ1IDQ4MC42MDMgNTY5LjA5NiA0NzguOTQyIDU3NS45OTcgNDc4LjA5OCA1ODIu&#10;OTI1IDQ3Ny4yOTQgNTg2LjQ0MiA0NzguMjAzIDU5MC4xODYgNDc5LjIwNiA1OTEuOTcxIDQ3OS42&#10;OCA1OTQuODYzIDQ3OS45NyA1OTcuMzE0IDQ4MC4xMjggNTk4LjU0IDQ4MC4yMDggNTk5LjY1OSA0&#10;ODAuMjYgNjAwLjQ4NSA0ODAuMyA2MDEuMzExIDQ4MC4zMjYgNjAxLjgxNyA0ODAuMzQgNjAxLjg0&#10;NCA0ODAuMzUzIDYwMy4wMDMgNDgwLjM3OSA2MDQuMDY5IDQ4MS4zMjggNjA0LjIxNSA0ODIuNDYy&#10;TDYwNC4yODIgNDgyLjk3N1pNNjAzLjQ1NiA0NzYuNTU1QzYwMy41MjMgNDc3LjA5NiA2MDMuMzc2&#10;IDQ3Ny41ODQgNjAzLjA0MyA0NzcuOTUzIDYwMi43MSA0NzguMzIyIDYwMi4yMyA0NzguNTIgNjAx&#10;LjY4NCA0NzguNTA3IDYwMS42NzEgNDc4LjUwNyA2MDEuMTkxIDQ3OC40OTMgNjAwLjQ0NSA0Nzgu&#10;NDY3IDU5OS42OTkgNDc4LjQ0MSA1OTguNjYgNDc4LjM4OCA1OTcuNTI3IDQ3OC4zMDkgNTk1LjI2&#10;MiA0NzguMTUxIDU5Mi41NTggNDc3Ljg4NyA1OTAuNzk5IDQ3Ny40MTIgNTg3LjAxNSA0NzYuMzk3&#10;IDU4My4xMzggNDc1LjM5NSA1NzUuNzk3IDQ3Ni4yMzkgNTY4LjQ2OSA0NzcuMTIyIDU2NC44OTkg&#10;NDc4Ljk1NSA1NjEuNDM1IDQ4MC44MjcgNTU3Ljk5NyA0ODIuNjQ3IDU1NC43MDcgNDg0LjMwOSA1&#10;NDcuNjk5IDQ4NC45NDEgNTQwLjY2NCA0ODUuNDQyIDUzNy4xNiA0ODQuNDAxIDUzMy40NDMgNDgz&#10;LjEyMiA1MzEuNTc4IDQ4Mi40ODkgNTI5LjY3MiA0ODEuODU2IDUyNy4zMjggNDgxLjQyMSA1MjYu&#10;MTU1IDQ4MS4yMSA1MjQuODYzIDQ4MS4wMzggNTIzLjM5NyA0ODAuOTU5IDUyMS45MzIgNDgwLjg1&#10;NCA1MjAuMzA2IDQ4MC44MDEgNTE4LjQ1NCA0ODAuODY3IDUxNC43NSA0ODAuOTg2IDUxMS45NjYg&#10;NDgxLjQ4NyA1MDkuNjQ4IDQ4Mi4xMDYgNTA3LjMyOSA0ODIuNyA1MDUuNDkxIDQ4My40NjUgNTAz&#10;LjY3OSA0ODQuMjI5IDUwMi4xNiA0ODQuODYyIDQ5OS45NDggNDg1LjQ2OSA0OTguMDk2IDQ4NS45&#10;MTcgNDk3LjE3NyA0ODYuMTQxIDQ5Ni4zMzggNDg2LjMyNiA0OTUuNzM4IDQ4Ni40NDUgNDk1LjEy&#10;NSA0ODYuNTYzIDQ5NC43NTIgNDg2LjYyOSA0OTQuNzM5IDQ4Ni42MjkgNDk0LjIwNiA0ODYuNzIx&#10;IDQ5My42ODcgNDg2LjYwMyA0OTMuMyA0ODYuMyA0OTIuOTE0IDQ4NS45ODMgNDkyLjcxNCA0ODUu&#10;NTIyIDQ5Mi43MTQgNDg0Ljk4MUw0OTIuNzE0IDQ4NC40NjdDNDkyLjcxNCA0ODMuMzIgNDkzLjY2&#10;IDQ4Mi4yMjUgNDk0LjgxOSA0ODIuMDE0IDQ5NC44MzIgNDgyLjAxNCA0OTUuMjQ1IDQ4MS45MzUg&#10;NDk1LjkxMiA0ODEuODAzIDQ5Ni41NzggNDgxLjY4NSA0OTcuNDg0IDQ4MS40NzQgNDk4LjQ5NiA0&#10;ODEuMjIzIDUwMC41MDggNDgwLjczNSA1MDIuODkzIDQ4MC4wODkgNTA0LjQyNSA0NzkuNDQzIDUw&#10;Ni4yMSA0NzguNjkxIDUwNy45NDIgNDc3Ljk2NiA1MTAuMDg3IDQ3Ny40MTIgNTEyLjIzMiA0NzYu&#10;ODE5IDUxNC44MDQgNDc2LjM4NCA1MTguMjY4IDQ3Ni4yNjUgNTIwIDQ3Ni4xOTkgNTIxLjUxOSA0&#10;NzYuMjM5IDUyMi44NjQgNDc2LjM0NCA1MjQuMjIzIDQ3Ni40MzcgNTI1LjQwOSA0NzYuNTY4IDUy&#10;Ni41MDEgNDc2Ljc3OSA1MjguNjg3IDQ3Ny4xODggNTMwLjQ3MiA0NzcuNzk1IDUzMi4zMSA0Nzgu&#10;NDE0IDUzNi4wMjggNDc5LjcwNyA1MzkuODc4IDQ4MC44OTMgNTQ3LjI4NiA0ODAuMzUzIDU1NC42&#10;OCA0NzkuNjggNTU4LjI5MSA0NzcuODYxIDU2MS43MjggNDc2LjAwMSA1NjUuMTM5IDQ3NC4xNTUg&#10;NTY4LjM1IDQ3Mi40OTQgNTc1LjIyNCA0NzEuNjYzIDU4Mi4xMTIgNDcwLjg3MiA1ODUuNjE2IDQ3&#10;MS43ODIgNTg5LjM0NyA0NzIuNzg0IDU5MS4xMTkgNDczLjI1OSA1OTQuMDEgNDczLjU0OSA1OTYu&#10;NDYxIDQ3My43MDcgNTk3LjY4NyA0NzMuNzg2IDU5OC44MDYgNDczLjgzOSA1OTkuNjE5IDQ3My44&#10;NzkgNjAwLjQzMiA0NzMuOTA1IDYwMC45NTEgNDczLjkzMSA2MDAuOTc4IDQ3My45MzEgNjAyLjEz&#10;NyA0NzMuOTU4IDYwMy4yMDMgNDc0LjkwNyA2MDMuMzQ5IDQ3Ni4wNDFMNjAzLjQxNiA0NzYuNTU1&#10;Wk02MDIuNjAzIDQ3MC4xNDdDNjAyLjY3IDQ3MC42NzQgNjAyLjUyMyA0NzEuMTc1IDYwMi4xOSA0&#10;NzEuNTQ1IDYwMS44NTcgNDcxLjkxNCA2MDEuMzY0IDQ3Mi4xMTIgNjAwLjgzMSA0NzIuMDk4IDYw&#10;MC44MTggNDcyLjA5OCA2MDAuMzUyIDQ3Mi4wODUgNTk5LjU5MiA0NzIuMDU5IDU5OC44NDYgNDcy&#10;LjAzMyA1OTcuODIgNDcxLjk4IDU5Ni42NzUgNDcxLjkwMSA1OTQuNDEgNDcxLjc0MiA1OTEuNzA1&#10;IDQ3MS40NzkgNTg5Ljk2IDQ3MS4wMDQgNTg2LjE4OSA0NjkuOTg5IDU4Mi4zMTIgNDY4Ljk4NyA1&#10;NzUuMDI0IDQ2OS44MyA1NjcuNzM3IDQ3MC43MTQgNTY0LjE5MyA0NzIuNTQ3IDU2MC43NTUgNDc0&#10;LjQwNiA1NTcuMzQ1IDQ3Ni4yMjYgNTU0LjA5NCA0NzcuODc0IDU0Ny4xNTIgNDc4LjUwNyA1NDAu&#10;MTk4IDQ3OS4wMDggNTM2LjcwNyA0NzcuOTUzIDUzMy4wNDMgNDc2LjY3NCA1MzEuMTkxIDQ3Ni4w&#10;NDEgNTI5LjMxMyA0NzUuMzk1IDUyNi45OTQgNDc0Ljk2IDUyNS44MzUgNDc0LjczNiA1MjQuNTU2&#10;IDQ3NC41NzcgNTIzLjExNyA0NzQuNDg1IDUyMS42NzkgNDc0LjM4IDUyMC4wNjYgNDc0LjMyNyA1&#10;MTguMjI4IDQ3NC4zOTMgNTE0LjU2NCA0NzQuNTExIDUxMS44MDYgNDc1LjAxMiA1MDkuNTI4IDQ3&#10;NS42MTkgNTA3LjIzNiA0NzYuMjEyIDUwNS40MjQgNDc2Ljk3NyA1MDMuNjI2IDQ3Ny43NDIgNTAy&#10;LjEzMyA0NzguMzc1IDQ5OS45MzUgNDc4Ljk4MSA0OTguMTEgNDc5LjQzIDQ5Ny4xOSA0NzkuNjU0&#10;IDQ5Ni4zNzggNDc5LjgzOCA0OTUuNzc4IDQ3OS45NTcgNDk1LjE3OSA0ODAuMDc2IDQ5NC44MDYg&#10;NDgwLjE0MiA0OTQuNzkyIDQ4MC4xNDIgNDk0LjI1OSA0ODAuMjM0IDQ5My43NTMgNDgwLjExNSA0&#10;OTMuMzY3IDQ3OS44MTIgNDkyLjk5NCA0NzkuNDk2IDQ5Mi43ODEgNDc5LjAzNCA0OTIuNzgxIDQ3&#10;OC40OTNMNDkyLjc4MSA0NzcuOTc5QzQ5Mi43ODEgNDc2LjgzMiA0OTMuNzI3IDQ3NS43MzggNDk0&#10;Ljg1OSA0NzUuNTI3IDQ5NC44NzIgNDc1LjUyNyA0OTUuMjg1IDQ3NS40NDggNDk1Ljk1MSA0NzUu&#10;MzE2IDQ5Ni42MDQgNDc1LjE5NyA0OTcuNTEgNDc0Ljk4NiA0OTguNTA5IDQ3NC43MzYgNTAwLjQ5&#10;NSA0NzQuMjQ4IDUwMi44NTMgNDczLjYwMiA1MDQuMzcyIDQ3Mi45NTUgNTA2LjE0NCA0NzIuMjA0&#10;IDUwNy44NDkgNDcxLjQ3OSA1MDkuOTY3IDQ3MC45MjUgNTEyLjA5OSA0NzAuMzMyIDUxNC42MyA0&#10;NjkuODk2IDUxOC4wNTUgNDY5Ljc3OCA1MTkuNzczIDQ2OS43MjUgNTIxLjI2NiA0NjkuNzUxIDUy&#10;Mi42MTEgNDY5Ljg1NyA1MjMuOTU3IDQ2OS45MzYgNTI1LjEyOSA0NzAuMDk0IDUyNi4yMDggNDcw&#10;LjI5MiA1MjguMzY3IDQ3MC43MDEgNTMwLjEzOSA0NzEuMzA3IDUzMS45NTEgNDcxLjk0IDUzNS42&#10;MjggNDczLjI0NiA1MzkuNDUyIDQ3NC40MTkgNTQ2Ljc3OSA0NzMuODkyIDU1NC4xMDcgNDczLjIx&#10;OSA1NTcuNjc4IDQ3MS40MTMgNTYxLjA4OCA0NjkuNTU0IDU2NC40NzIgNDY3LjcyMSA1NjcuNjU3&#10;IDQ2Ni4wNTkgNTc0LjQ5MiA0NjUuMjI5IDU4MS4zMjYgNDY0LjQzOCA1ODQuODQ0IDQ2NS4zNDcg&#10;NTg4LjU2MSA0NjYuMzQ5IDU5MC4zMzMgNDY2LjgyNCA1OTMuMjExIDQ2Ny4xMTQgNTk1LjY2MiA0&#10;NjcuMjg2IDU5Ni44ODggNDY3LjM2NSA1OTguMDA3IDQ2Ny40MzEgNTk4LjgyIDQ2Ny40NTcgNTk5&#10;LjYzMiA0NjcuNDgzIDYwMC4xNTIgNDY3LjUxIDYwMC4xNjUgNDY3LjUxIDYwMS4zMjQgNDY3LjUz&#10;NiA2MDIuMzkgNDY4LjQ4NiA2MDIuNTM3IDQ2OS42Mkw2MDIuNjAzIDQ3MC4xMzRaTTYwMS43NTEg&#10;NDYzLjczOUM2MDEuODE3IDQ2NC4yNjYgNjAxLjY3MSA0NjQuNzY3IDYwMS4zMzggNDY1LjEzNiA2&#10;MDEuMDA1IDQ2NS41MDYgNjAwLjUxMiA0NjUuNzAzIDU5OS45NzkgNDY1LjY5IDU5OS45NjUgNDY1&#10;LjY5IDU5OS40OTkgNDY1LjY3NyA1OTguNzQgNDY1LjY1MSA1OTcuOTk0IDQ2NS42MjQgNTk2Ljk2&#10;OCA0NjUuNTcxIDU5NS44MzUgNDY1LjQ5MiA1OTMuNTcgNDY1LjMzNCA1OTAuODc5IDQ2NS4wNyA1&#10;ODkuMTM0IDQ2NC41OTYgNTg1LjM3NyA0NjMuNTggNTgxLjUgNDYyLjU3OCA1NzQuMjY1IDQ2My40&#10;MDkgNTY3LjAxNyA0NjQuMjkyIDU2My41MTMgNDY2LjExMiA1NjAuMTAyIDQ2Ny45NzEgNTU2Ljcx&#10;OCA0NjkuNzkxIDU1My41MDggNDcxLjQzOSA1NDYuNjIgNDcyLjA1OSA1MzkuNzMxIDQ3Mi41NDcg&#10;NTM2LjI4MSA0NzEuNTA1IDUzMi42NDMgNDcwLjIxMyA1MzAuODE4IDQ2OS41OCA1MjguOTUzIDQ2&#10;OC45MzQgNTI2LjY0OCA0NjguNDk5IDUyNS41MDIgNDY4LjI3NSA1MjQuMjM3IDQ2OC4xMTYgNTIy&#10;LjgxMSA0NjguMDI0IDUyMS4zODUgNDY3LjkxOSA1MTkuNzg3IDQ2Ny44NjYgNTE3Ljk3NSA0Njcu&#10;OTMyIDUxNC4zNTEgNDY4LjA1IDUxMS42MzMgNDY4LjU1MSA1MDkuMzY4IDQ2OS4xNTggNTA3LjEw&#10;MyA0NjkuNzUxIDUwNS4zMDQgNDcwLjUxNiA1MDMuNTE5IDQ3MS4yODEgNTAyLjA0IDQ3MS45MTQg&#10;NDk5Ljg2OCA0NzIuNTIgNDk4LjA1NyA0NzIuOTY5IDQ5Ny4xNTEgNDczLjE5MyA0OTYuMzM4IDQ3&#10;My4zNzcgNDk1Ljc1MiA0NzMuNDk2IDQ5NS4xNTIgNDczLjYxNSA0OTQuNzkyIDQ3My42ODEgNDk0&#10;Ljc3OSA0NzMuNjgxIDQ5NC4yNDYgNDczLjc3MyA0OTMuNzUzIDQ3My42NTQgNDkzLjM2NyA0NzMu&#10;MzUxIDQ5Mi45OTQgNDczLjAzNSA0OTIuNzk0IDQ3Mi41NzMgNDkyLjc5NCA0NzIuMDMzTDQ5Mi43&#10;OTQgNDcxLjUxOEM0OTIuNzk0IDQ3MC4zNzEgNDkzLjcyNyA0NjkuMjYzIDQ5NC44NDYgNDY5LjA2&#10;NiA0OTQuODU5IDQ2OS4wNjYgNDk1LjI3MiA0NjguOTg3IDQ5NS45MjUgNDY4Ljg1NSA0OTYuNTc4&#10;IDQ2OC43MzYgNDk3LjQ3IDQ2OC41MjUgNDk4LjQ1NiA0NjguMjc1IDUwMC40MjggNDY3Ljc4NyA1&#10;MDIuNzYgNDY3LjE0MSA1MDQuMjUyIDQ2Ni40OTQgNTA1Ljk5NyA0NjUuNzQzIDUwNy42ODkgNDY1&#10;LjAxOCA1MDkuNzk0IDQ2NC40NjQgNTExLjg5OSA0NjMuODcgNTE0LjQwNCA0NjMuNDM1IDUxNy44&#10;MDEgNDYzLjMxNyA1MTkuNDk0IDQ2My4yNjQgNTIwLjk3MiA0NjMuMjkgNTIyLjMwNSA0NjMuMzk2&#10;IDUyMy42MjQgNDYzLjQ4OCA1MjQuNzk2IDQ2My42MzMgNTI1Ljg2MiA0NjMuODMxIDUyOC4wMDcg&#10;NDY0LjI0IDUyOS43MzkgNDY0Ljg0NiA1MzEuNTUxIDQ2NS40NzkgNTM1LjE4OCA0NjYuNzg1IDUz&#10;OC45NzIgNDY3Ljk3MSA1NDYuMjMzIDQ2Ny40NDQgNTUzLjQ5NCA0NjYuNzg1IDU1Ny4wMjUgNDY0&#10;Ljk3OCA1NjAuNDA5IDQ2My4xMTkgNTYzLjc4IDQ2MS4yODYgNTY2LjkxMSA0NTkuNjI1IDU3My43&#10;MTkgNDU4LjgwNyA1ODAuNTE0IDQ1OC4wMjkgNTg0LjAxOCA0NTguOTM5IDU4Ny43MjEgNDU5Ljk0&#10;MSA1ODkuNDggNDYwLjQxNiA1OTIuMzU4IDQ2MC43MDYgNTk0LjgwOSA0NjAuODc3IDU5Ni4wMzUg&#10;NDYwLjk1NiA1OTcuMTU0IDQ2MS4wMjIgNTk3Ljk2NyA0NjEuMDQ5IDU5OC43OCA0NjEuMDc1IDU5&#10;OS4yOTkgNDYxLjEwMiA1OTkuMzEyIDQ2MS4xMDIgNjAwLjQ3MiA0NjEuMTI4IDYwMS41MjQgNDYy&#10;LjA3NyA2MDEuNjg0IDQ2My4yMTFMNjAxLjc1MSA0NjMuNzI1Wk02MDAuODk4IDQ1Ny4zM0M2MDAu&#10;OTY1IDQ1Ny44NzEgNjAwLjgxOCA0NTguMzU5IDYwMC40ODUgNDU4LjcyOCA2MDAuMTUyIDQ1OS4w&#10;OTcgNTk5LjY1OSA0NTkuMjk1IDU5OS4xMjYgNDU5LjI4MiA1OTkuMTEzIDQ1OS4yODIgNTk4LjY0&#10;NiA0NTkuMjY5IDU5Ny44ODcgNDU5LjI0MiA1OTcuMTQxIDQ1OS4yMTYgNTk2LjExNSA0NTkuMTYz&#10;IDU5NC45ODMgNDU5LjA4NCA1OTIuNzE4IDQ1OC45MjYgNTkwLjAyNiA0NTguNjYyIDU4OC4yOTQg&#10;NDU4LjE4NyA1ODQuNTY0IDQ1Ny4xNzIgNTgwLjY4NyA0NTYuMTcgNTczLjQ5MiA0NTcuMDAxIDU2&#10;Ni4yODQgNDU3Ljg3MSA1NjIuODIgNDU5LjY5MSA1NTkuNDIzIDQ2MS41NSA1NTYuMDY2IDQ2My4z&#10;NjkgNTUyLjg4MSA0NjUuMDA0IDU0Ni4wNiA0NjUuNjI0IDUzOS4yMzggNDY2LjExMiA1MzUuODE0&#10;IDQ2NS4wNTcgNTMyLjIzIDQ2My43NzggNTMwLjQxOCA0NjMuMTQ1IDUyOC41OCA0NjIuNDk5IDUy&#10;Ni4zMDIgNDYyLjA2NCA1MjUuMTY5IDQ2MS44NCA1MjMuOTE3IDQ2MS42ODIgNTIyLjUwNSA0NjEu&#10;NTg5IDUyMS4wOTIgNDYxLjQ3MSA1MTkuNTIgNDYxLjQzMSA1MTcuNzIxIDQ2MS40OTcgNTE0LjEz&#10;OCA0NjEuNjE2IDUxMS40NDYgNDYyLjEwNCA1MDkuMjA4IDQ2Mi43MjMgNTA2Ljk3IDQ2My4zMTcg&#10;NTA1LjE4NCA0NjQuMDgxIDUwMy40MjYgNDY0Ljg0NiA1MDEuOTYgNDY1LjQ3OSA0OTkuODE1IDQ2&#10;Ni4wODYgNDk4LjAzIDQ2Ni41MzQgNDk3LjEzNyA0NjYuNzU4IDQ5Ni4zMjUgNDY2Ljk0MyA0OTUu&#10;NzM4IDQ2Ny4wNjEgNDk1LjE1MiA0NjcuMTggNDk0Ljc5MiA0NjcuMjQ2IDQ5NC43NzkgNDY3LjI0&#10;NiA0OTQuMjU5IDQ2Ny4zMzggNDkzLjc1MyA0NjcuMjIgNDkzLjM5MyA0NjYuOTE2IDQ5My4wMiA0&#10;NjYuNiA0OTIuODIxIDQ2Ni4xMzggNDkyLjgyMSA0NjUuNTk4TDQ5Mi44MjEgNDY1LjA4NEM0OTIu&#10;ODIxIDQ2My45MzYgNDkzLjc0IDQ2Mi44NDIgNDk0Ljg1OSA0NjIuNjMxIDQ5NC44NzIgNDYyLjYz&#10;MSA0OTUuMjcyIDQ2Mi41NTIgNDk1LjkyNSA0NjIuNDIgNDk2LjU2NCA0NjIuMzAxIDQ5Ny40NTcg&#10;NDYyLjA5IDQ5OC40MyA0NjEuODQgNTAwLjM3NSA0NjEuMzUyIDUwMi42OCA0NjAuNzA2IDUwNC4x&#10;NzIgNDYwLjA2IDUwNS45MDQgNDU5LjMwOCA1MDcuNTY5IDQ1OC41ODMgNTA5LjY0OCA0NTguMDI5&#10;IDUxMS43MjYgNDU3LjQzNiA1MTQuMjA0IDQ1Ny4wMDEgNTE3LjU2MiA0NTYuODgyIDUxOS4yNCA0&#10;NTYuODI5IDUyMC43MDYgNDU2Ljg1NiA1MjIuMDEyIDQ1Ni45NjEgNTIzLjMxNyA0NTcuMDUzIDUy&#10;NC40NzYgNDU3LjE5OSA1MjUuNTQyIDQ1Ny4zOTYgNTI3LjY2MSA0NTcuODA1IDUyOS4zNzkgNDU4&#10;LjQxMiA1MzEuMTY1IDQ1OS4wNDQgNTM0Ljc2MiA0NjAuMzUgNTM4LjUwNiA0NjEuNTM3IDU0NS43&#10;IDQ2MS4wMjIgNTUyLjg5NSA0NjAuMzYzIDU1Ni4zODUgNDU4LjU1NyA1NTkuNzU2IDQ1Ni43MTEg&#10;NTYzLjEgNDU0Ljg3OCA1NjYuMjA0IDQ1My4yMyA1NzIuOTczIDQ1Mi40MTIgNTc5LjcyOCA0NTEu&#10;NjM0IDU4My4yMTggNDUyLjU0NCA1ODYuOTIyIDQ1My41NTkgNTg4LjY4MSA0NTQuMDM0IDU5MS41&#10;NDUgNDU0LjMyNCA1OTMuOTk3IDQ1NC40OTUgNTk1LjIyMiA0NTQuNTc0IDU5Ni4zMjggNDU0LjY0&#10;IDU5Ny4xNTQgNDU0LjY2NyA1OTcuOTY3IDQ1NC42OTMgNTk4LjQ4NyA0NTQuNzIgNTk4LjUgNDU0&#10;LjcyIDU5OS42NTkgNDU0Ljc0NiA2MDAuNzEyIDQ1NS42OTUgNjAwLjg3MSA0NTYuODI5TDYwMC45&#10;MzggNDU3LjM0NFpNNjAwLjA0NSA0NTAuOTIyQzYwMC4xMTIgNDUxLjQ2MyA1OTkuOTY1IDQ1MS45&#10;NTEgNTk5LjY0NiA0NTIuMzIgNTk5LjMxMiA0NTIuNjg5IDU5OC44MzMgNDUyLjg4NyA1OTguMjg3&#10;IDQ1Mi44NzQgNTk4LjI3MyA0NTIuODc0IDU5Ny44MDcgNDUyLjg2IDU5Ny4wNjEgNDUyLjgzNCA1&#10;OTYuMzE1IDQ1Mi44MDggNTk1LjI4OSA0NTIuNzU1IDU5NC4xNTcgNDUyLjY3NiA1OTEuODkyIDQ1&#10;Mi41MTcgNTg5LjIgNDUyLjI1NCA1ODcuNDgyIDQ1MS43NzkgNTgzLjc2NCA0NTAuNzUxIDU3OS44&#10;ODcgNDQ5Ljc0OSA1NzIuNzMzIDQ1MC41NzkgNTY5LjE0OSA0NTEuMDE0IDU2Ni40OTggNDUxLjY4&#10;NyA1NjQuMzI2IDQ1Mi40NzggNTYyLjE1NCA0NTMuMjY5IDU2MC40NDkgNDU0LjIwNSA1NTguNzcg&#10;NDU1LjEyOCA1NTUuNDM5IDQ1Ni45MzUgNTUyLjI5NSA0NTguNTgzIDU0NS41MjcgNDU5LjE5IDUz&#10;OC43NzIgNDU5LjY2NCA1MzUuMzg4IDQ1OC42MDkgNTMxLjgzMSA0NTcuMzMgNTMwLjAzMiA0NTYu&#10;Njk3IDUyOC4yMiA0NTYuMDUxIDUyNS45NjkgNDU1LjYwMyA1MjQuODM2IDQ1NS4zNzkgNTIzLjYx&#10;IDQ1NS4yMjEgNTIyLjIxMSA0NTUuMTI4IDUyMC44MTIgNDU1LjAxIDUxOS4yNTQgNDU0Ljk3IDUx&#10;Ny40ODIgNDU1LjAzNiA1MTMuOTM4IDQ1NS4xNTUgNTExLjI3MyA0NTUuNjQzIDUwOS4wNjEgNDU2&#10;LjI2MiA1MDYuODUgNDU2Ljg1NiA1MDUuMDkxIDQ1Ny42MiA1MDMuMzQ2IDQ1OC4zNzIgNTAxLjg5&#10;NCA0NTkuMDA1IDQ5OS43NzUgNDU5LjYxMSA0OTguMDAzIDQ2MC4wNiA0OTcuMTI0IDQ2MC4yODQg&#10;NDk2LjMyNSA0NjAuNDY5IDQ5NS43MzggNDYwLjU4NyA0OTUuMTUyIDQ2MC43MDYgNDk0Ljc5MiA0&#10;NjAuNzcyIDQ5NC43NzkgNDYwLjc3MiA0OTQuMjU5IDQ2MC44NjQgNDkzLjc2NiA0NjAuNzQ1IDQ5&#10;My40MDcgNDYwLjQ0MiA0OTMuMDQ3IDQ2MC4xMjYgNDkyLjg0NyA0NTkuNjY0IDQ5Mi44NDcgNDU5&#10;LjEyNEw0OTIuODQ3IDQ1OC42MDlDNDkyLjg0NyA0NTcuNDYyIDQ5My43NTMgNDU2LjM2OCA0OTQu&#10;ODU5IDQ1Ni4xNTcgNDk0Ljg3MiA0NTYuMTU3IDQ5NS4yNzIgNDU2LjA3OCA0OTUuOTEyIDQ1NS45&#10;NDYgNDk2LjU1MSA0NTUuODI3IDQ5Ny40MTcgNDU1LjYxNiA0OTguMzkgNDU1LjM2NiA1MDAuMzIx&#10;IDQ1NC44NzggNTAyLjYgNDU0LjIzMiA1MDQuMDY1IDQ1My41ODYgNTA1Ljc3MSA0NTIuODM0IDUw&#10;Ny40MzYgNDUyLjEwOSA1MDkuNDg4IDQ1MS41NTUgNTExLjU0IDQ1MC45NjIgNTEzLjk5MSA0NTAu&#10;NTI3IDUxNy4zMDggNDUwLjQyMSA1MTguOTYxIDQ1MC4zNjggNTIwLjQxMyA0NTAuMzk1IDUyMS43&#10;MTkgNDUwLjUxMyA1MjMuMDExIDQ1MC42MDYgNTI0LjE1NyA0NTAuNzUxIDUyNS4yMDkgNDUwLjk2&#10;MiA1MjcuMzAxIDQ1MS4zNyA1MjkuMDA2IDQ1MS45OSA1MzAuNzc4IDQ1Mi42MSA1MzQuMzM1IDQ1&#10;My45MTUgNTM4LjA1MyA0NTUuMTAyIDU0NS4xNjcgNDU0LjU4OCA1NDguNzI0IDQ1NC4yODQgNTUx&#10;LjM3NiA0NTMuNjM4IDU1My41NDcgNDUyLjg4NyA1NTUuNzE5IDQ1Mi4xMzUgNTU3LjQxMSA0NTEu&#10;MjEyIDU1OS4wOSA0NTAuMjg5IDU2Mi40MDcgNDQ4LjQ1NiA1NjUuNDcyIDQ0Ni44MDggNTcyLjIx&#10;MyA0NDUuOTkxIDU3OC45MjggNDQ1LjIxMyA1ODIuNDE5IDQ0Ni4xMzYgNTg2LjA5NiA0NDcuMTM4&#10;IDU4Ny44NDEgNDQ3LjYxMiA1OTAuNzA2IDQ0Ny45MDIgNTkzLjE1NyA0NDguMDc0IDU5NC4zODMg&#10;NDQ4LjE1MyA1OTUuNDg5IDQ0OC4yMTkgNTk2LjMwMiA0NDguMjQ1IDU5Ny4xMTQgNDQ4LjI3MiA1&#10;OTcuNjIxIDQ0OC4yOTggNTk3LjY0NyA0NDguMjk4IDU5OC43OTMgNDQ4LjMyNCA1OTkuODU5IDQ0&#10;OS4yNzQgNjAwLjAwNSA0NTAuNDA4TDYwMC4wNzIgNDUwLjkyMloiIGZpbGw9IiNDMEM2RDkiIGZp&#10;bGwtcnVsZT0iZXZlbm9kZCIvPjxwYXRoIGQ9Ik03MDIuMDU1IDQ1Ni4zNDFDNjk4LjcyNyA0NTQu&#10;NTg2IDY5NS4zNiA0NTIuNzUxIDY5MS45OCA0NTEuMDYyTDY4MS43MTggNDQ1Ljk3QzY3NC44MjQg&#10;NDQyLjY4NiA2NjcuODEgNDM5LjQwMSA2NjAuNzE2IDQzNi4zMyA2NTkuNDc4IDQzNS43ODUgNjU3&#10;LjU0OSA0MzUuOTMxIDY1Ni40MTcgNDM2LjY0OSA2NDMuNDAxIDQ0NS4wMzkgNjMwLjk1NyA0NTMu&#10;Nzc0IDYxOC43NjUgNDYyLjY0MyA2MTguMjIgNDYzLjA0MiA2MTcuOTUzIDQ2My41MzQgNjE4LjAw&#10;NyA0NjQuMDEyIDYxOC4wNzMgNDY0LjUwNCA2MTguNDQ2IDQ2NC45MDMgNjE5LjA4NSA0NjUuMTU2&#10;IDYzMy4wOTkgNDcwLjcxNCA2NDYuOTI4IDQ3Ni40ODQgNjYwLjIzNyA0ODIuNjY3IDY2MC44MjMg&#10;NDgyLjk0NiA2NjEuNTU1IDQ4My4wMzkgNjYyLjI3MyA0ODIuOTg2IDY2Mi45OTIgNDgyLjkzMyA2&#10;NjMuNzExIDQ4Mi43MiA2NjQuMjQzIDQ4Mi4zNjEgNjcwLjMyNSA0NzguMjEzIDY3Ni41MDEgNDc0&#10;LjI2NCA2ODIuODA5IDQ3MC4yODhMNjkyLjM2NiA0NjQuNDkxQzY5NS41NzMgNDYyLjUzNiA2OTgu&#10;ODIxIDQ2MC43NDIgNzAyLjA5NSA0NTguODU0IDcwMi42OCA0NTguNTIxIDcwMy4wMTMgNDU4LjA2&#10;OSA3MDMgNDU3LjU3NyA3MDMgNDU3LjA4NSA3MDIuNjY3IDQ1Ni42NDYgNzAyLjA2OCA0NTYuMzI3&#10;Wk02OTguNzgxIDQ1OC41NzQgNjk0LjI4MiA0NjEuMTU0IDY4OS44MjMgNDYzLjgyNkM2ODYuODY5&#10;IDQ2NS42MjEgNjgzLjkyNyA0NjcuMzYzIDY4MS4wMjYgNDY5LjE4NSA2NzUuMjEgNDcyLjg2NyA2&#10;NjkuNSA0NzYuNTExIDY2My44ODQgNDgwLjM0IDY2Mi45MzkgNDgwLjk3OCA2NjEuMjc1IDQ4MS4w&#10;OTggNjYwLjIzNyA0ODAuNjE5IDY0Ny45MjYgNDc0LjkyOCA2MzUuMjAyIDQ2OS41NyA2MjIuMzA2&#10;IDQ2NC40MTEgNjIxLjgxMyA0NjQuMjEyIDYyMS41MiA0NjMuOTE5IDYyMS40OCA0NjMuNTg3IDYy&#10;MS40NCA0NjMuMjU0IDYyMS42NTMgNDYyLjg5NiA2MjIuMDc5IDQ2Mi41OSA2MzMuMzM5IDQ1NC40&#10;MzkgNjQ0LjgxMiA0NDYuNDM1IDY1Ni43NzcgNDM4LjY5NyA2NTcuNzg4IDQzOC4wNTkgNjU5LjU3&#10;MiA0MzcuOTI2IDY2MC42NjMgNDM4LjQwNCA2NjcuMTg0IDQ0MS4yMjMgNjczLjYzOSA0NDQuMjU1&#10;IDY3OS45NzUgNDQ3LjI1OSA2ODMuMTU2IDQ0OC43ODggNjg2LjI5NyA0NTAuMzg0IDY4OS40MjQg&#10;NDUxLjk0TDY5NC4wOTYgNDU0LjI5MyA2OTguNzI3IDQ1Ni43MzlDNjk5LjE5MyA0NTYuOTkyIDY5&#10;OS40NTkgNDU3LjMxMSA2OTkuNDU5IDQ1Ny42NDQgNjk5LjQ1OSA0NTcuOTc2IDY5OS4yMiA0NTgu&#10;MzA4IDY5OC43NTQgNDU4LjU3NFoiIGZpbGw9IiNDMEM2RDkiIGZpbGwtcnVsZT0iZXZlbm9kZCIv&#10;PjxwYXRoIGQ9Ik02OTEuMDM4IDQ1Ni41MDdDNjg2LjI2OSA0NTQuMDU5IDY4MS40MzQgNDUxLjU1&#10;NyA2NzYuNTU4IDQ0OS4yNDVMNjY5LjE5OCA0NDUuNzI0IDY2MS43NTggNDQyLjMzOEM2NjAuNTI5&#10;IDQ0MS43OCA2NTguNjA2IDQ0MS45MyA2NTcuNDgzIDQ0Mi42NjQgNjUyLjkxNSA0NDUuNzEgNjQ4&#10;LjQxNCA0NDguNzU2IDY0My45NjUgNDUxLjg1NiA2MzkuNTMxIDQ1NC45OTcgNjM1LjEyMyA0NTgu&#10;MDcgNjMwLjc4MSA0NjEuMjY2IDYzMC4yMiA0NjEuNjc0IDYyOS45NTMgNDYyLjE2NCA2MzAuMDA3&#10;IDQ2Mi42NjcgNjMwLjA2IDQ2My4xNyA2MzAuNDQ4IDQ2My41NzggNjMxLjA3NSA0NjMuODUgNjM2&#10;LjAxOCA0NjUuODc2IDY0MC45MzMgNDY4LjAxMSA2NDUuNzk1IDQ3MC4xMTggNjUwLjY1OCA0NzIu&#10;MjY3IDY1NS40OCA0NzQuNDU2IDY2MC4yNDggNDc2LjY1OSA2NjAuODM2IDQ3Ni45NDUgNjYxLjU4&#10;NCA0NzcuMDQgNjYyLjMxOSA0NzYuOTg2IDY2My4wNTQgNDc2LjkzMSA2NjMuNzc1IDQ3Ni43MTQg&#10;NjY0LjMwOSA0NzYuMzQ2TDY3MC44ODEgNDcxLjkgNjc3LjUzMyA0NjcuNTc2QzY4MS45OTUgNDY0&#10;LjY1MiA2ODYuNTIzIDQ2MS44OTIgNjkxLjExOCA0NTkuMTA0IDY5MS43MDYgNDU4Ljc1IDY5Mi4w&#10;MTMgNDU4LjI3NSA2OTIgNDU3Ljc3MSA2OTEuOTg2IDQ1Ny4yNjggNjkxLjYzOSA0NTYuODIgNjkx&#10;LjAzOCA0NTYuNTA3Wk02ODcuODA1IDQ1OC44NTlDNjg1Ljc3NSA0NjAuMTEgNjgzLjc0NSA0NjEu&#10;MzM0IDY4MS43NDEgNDYyLjU4NUw2NzUuNzQzIDQ2Ni40MzNDNjczLjc1MyA0NjcuNzI1IDY3MS43&#10;NzYgNDY4Ljk5IDY2OS44MjYgNDcwLjI5NUw2NjMuOTc1IDQ3NC4yNTJDNjYzLjAxMyA0NzQuOTA1&#10;IDY2MS4zMyA0NzUuMDI3IDY2MC4yNzUgNDc0LjUzOCA2NTYuMDI3IDQ3Mi41NTIgNjUxLjc0IDQ3&#10;MC42NDkgNjQ3LjQxMiA0NjguNzA0IDY0My4wODQgNDY2LjgyOCA2MzguNzE2IDQ2NC45NTEgNjM0&#10;LjMzNSA0NjMuMTAyIDYzMy44NCA0NjIuODk4IDYzMy41NiA0NjIuNTk5IDYzMy41MiA0NjIuMjU5&#10;IDYzMy40OCA0NjEuOTE5IDYzMy42OTMgNDYxLjU1MiA2MzQuMTM0IDQ2MS4yMzkgNjM4LjAwOCA0&#10;NTguNDUxIDY0MS45MjIgNDU1LjY3NyA2NDUuODc2IDQ1Mi45MDMgNjQ5Ljg0MyA0NTAuMTk3IDY1&#10;My44MjMgNDQ3LjQzNyA2NTcuODcxIDQ0NC43NTggNjU4LjM3OCA0NDQuNDMyIDY1OS4wNzMgNDQ0&#10;LjIyOCA2NTkuNzY4IDQ0NC4xNzMgNjYwLjQ3NiA0NDQuMTE5IDY2MS4xODMgNDQ0LjIxNCA2NjEu&#10;NzMxIDQ0NC40NTlMNjY4LjMzIDQ0Ny40NjRDNjcwLjUyMSA0NDguNDg0IDY3Mi42OTggNDQ5LjU0&#10;NSA2NzQuODc1IDQ1MC41NzhMNjgxLjM1NCA0NTMuNzE5QzY4My41MDQgNDU0Ljc4IDY4NS42NDEg&#10;NDU1Ljg5NSA2ODcuNzY1IDQ1Ni45ODMgNjg4LjIzMyA0NTcuMjI4IDY4OC41IDQ1Ny41NTQgNjg4&#10;LjUxMyA0NTcuODk0IDY4OC41MTMgNDU4LjI0NyA2ODguMjg2IDQ1OC41ODcgNjg3LjgzMiA0NTgu&#10;ODU5WiIgZmlsbD0iI0MwQzZEOSIgZmlsbC1ydWxlPSJldmVub2RkIi8+PHBhdGggZD0iTTY3OS4w&#10;MDIgNDU3LjA5MyA2NzAuNDUyIDQ1My4xNDNDNjY3LjU4NSA0NTEuODI3IDY2NC43MDMgNDUwLjYw&#10;MSA2NjEuNzk1IDQ0OS4zMjQgNjYwLjU3IDQ0OC43ODkgNjU4LjY0NCA0NDguOTMzIDY1Ny41Mjcg&#10;NDQ5LjYzNyA2NTQuODYxIDQ1MS4zMTggNjUyLjIzNSA0NTMuMDUyIDY0OS42MSA0NTQuNzYgNjQ2&#10;Ljk4NCA0NTYuNDU0IDY0NC4zODYgNDU4LjE3NSA2NDEuODAxIDQ1OS45MzUgNjQxLjIzNSA0NjAu&#10;MzEzIDY0MC45NTMgNDYwLjc5NiA2NDEuMDA2IDQ2MS4yNjUgNjQxLjA2IDQ2MS43NDcgNjQxLjQz&#10;NyA0NjIuMTUxIDY0Mi4wNyA0NjIuMzk5IDY0NC45NjUgNDYzLjU1OSA2NDcuODQ2IDQ2NC43NzIg&#10;NjUwLjcwMSA0NjUuOTk3IDY1My41NjggNDY3LjIyMiA2NTYuNDA5IDQ2OC40MjIgNjU5LjIzNyA0&#10;NjkuNjczIDY1OS44MjkgNDY5Ljk0NyA2NjAuNTk3IDQ3MC4wMzggNjYxLjMzNyA0NjkuOTg2IDY2&#10;Mi4wOTEgNDY5LjkzNCA2NjIuODE4IDQ2OS43MjUgNjYzLjM3IDQ2OS4zNzMgNjY1Ljk1NSA0Njcu&#10;NzMxIDY2OC41NjggNDY2LjAyMyA2NzEuMTkzIDQ2NC40MDZMNjc5LjEzNyA0NTkuNTU3QzY3OS43&#10;MTYgNDU5LjIwNSA2ODAuMDI1IDQ1OC43NDkgNjc5Ljk5OSA0NTguMjY2IDY3OS45NzIgNDU3Ljc4&#10;NCA2NzkuNjIxIDQ1Ny4zNjcgNjc5LjAwMiA0NTcuMDhaTTY3NS43ODQgNDU5LjQxNCA2NjkuMzYy&#10;IDQ2My4zMzcgNjYzLjAyIDQ2Ny4zNzlDNjYyLjA1MSA0NjguMDA1IDY2MC4zMjggNDY4LjEzNSA2&#10;NTkuMjUgNDY3LjY1MyA2NTQuNjU5IDQ2NS42MzIgNjUwLjAyNyA0NjMuNjkgNjQ1LjM0MiA0NjEu&#10;NzIxIDY0NC44NTcgNDYxLjUyNiA2NDQuNTYxIDQ2MS4yMjYgNjQ0LjUyMSA0NjAuOSA2NDQuNDgg&#10;NDYwLjU3NCA2NDQuNzA5IDQ2MC4yMjIgNjQ1LjE1MyA0NTkuOTM1IDY0OS4zNTQgNDU3LjE3MSA2&#10;NTMuNTk1IDQ1NC4zODIgNjU3Ljg5IDQ1MS42NDQgNjU4Ljg4NyA0NTEuMDE4IDY2MC42NjQgNDUw&#10;Ljg4OCA2NjEuNzU1IDQ1MS4zNTdMNjY4Ljc1NiA0NTQuNDIxIDY3NS42OSA0NTcuNjE1QzY3Ni4x&#10;NzUgNDU3LjgzNiA2NzYuNDQ0IDQ1OC4xNDkgNjc2LjQ3MSA0NTguNDc1IDY3Ni40ODQgNDU4Ljgw&#10;MSA2NzYuMjU1IDQ1OS4xNCA2NzUuNzk4IDQ1OS40MTRaIiBmaWxsPSIjQzBDNkQ5IiBmaWxsLXJ1&#10;bGU9ImV2ZW5vZGQiLz48cGF0aCBkPSJNMTEyOC42OCA1NTUuNjQ0IDExMjEuMTMgNTQ3LjM1NUMx&#10;MTE2LjIgNTQxLjczMSAxMTExLjM3IDUzNi4xNzQgMTEwNi42OSA1MzAuNDU3IDExMDUuODggNTI5&#10;LjQ2NiAxMTA0LjIgNTI4LjgzNyAxMTAyLjkzIDUyOS4wMzcgMTA4OC40MSA1MzEuMjczIDEwNzMu&#10;NSA1MzIuOTQ3IDEwNTguNDUgNTM0LjM2NyAxMDU3Ljc3IDUzNC40MzQgMTA1Ny4yOSA1MzQuNzE1&#10;IDEwNTcuMDkgNTM1LjE3IDEwNTYuODkgNTM1LjYyNSAxMDU3LjAxIDUzNi4xNzQgMTA1Ny40NCA1&#10;MzYuNzEgMTA2Ni42NyA1NDguNzIxIDEwNzYuMTYgNTYwLjY2NiAxMDg2LjMxIDU3Mi40NDkgMTA4&#10;Ni43NSA1NzIuOTU4IDEwODcuNDMgNTczLjM4NiAxMDg4LjE3IDU3My42NTQgMTA4OC45IDU3My45&#10;MzUgMTA4OS42OSA1NzQuMDU2IDEwOTAuMzUgNTczLjk3NiAxMDk4LjA0IDU3My4wMTIgMTEwNS43&#10;IDU3MS44MDYgMTExMy4yNCA1NzAuNTc0TDExMjQuNTIgNTY4LjUzOUMxMTI4LjI0IDU2Ny44NyAx&#10;MTMyIDU2Ny4wMzkgMTEzNS43IDU2Ni4yNzYgMTEzNi4zNiA1NjYuMTQyIDExMzYuOCA1NjUuNzk0&#10;IDExMzYuOTUgNTY1LjMyNSAxMTM3LjEgNTY0Ljg1NyAxMTM2LjkxIDU2NC4zMjEgMTEzNi40NCA1&#10;NjMuODM5IDExMzMuODMgNTYxLjA5NCAxMTMxLjIyIDU1OC40NTYgMTEyOC42OCA1NTUuNjU3Wk0x&#10;MTMzLjYgNTY0LjI5NEMxMTMzLjUgNTY0LjYxNiAxMTMzLjE2IDU2NC44NTcgMTEzMi42NCA1NjQu&#10;OTY0TDExMjcuNSA1NjYuMDIyIDExMjIuMzUgNTY2Ljk4NkMxMTE4LjkxIDU2Ny42MTUgMTExNS40&#10;MyA1NjguMjcxIDExMTEuOTUgNTY4Ljg0NyAxMTA1IDU2OS45NTggMTA5Ny45NiA1NzEuMDcgMTA5&#10;MC45IDU3MS45NjcgMTA4OS43MSA1NzIuMTI4IDEwODguMDMgNTcxLjQ4NSAxMDg3LjI1IDU3MC41&#10;ODggMTA3Ny45MyA1NTkuNzQyIDEwNjkuMTQgNTQ4Ljc3NSAxMDYwLjYxIDUzNy43MTQgMTA2MC4y&#10;OSA1MzcuMjk5IDEwNjAuMTkgNTM2Ljg4NCAxMDYwLjMyIDUzNi41NzYgMTA2MC40NSA1MzYuMjY4&#10;IDEwNjAuODEgNTM2LjA2NyAxMDYxLjM1IDUzNi4wMTQgMTA3NS4yIDUzNC42NzUgMTA4OC45NCA1&#10;MzMuMDY4IDExMDIuMzcgNTMxLjAzMyAxMTAzLjUgNTMwLjg1OCAxMTA1LjA2IDUzMS40NDggMTEw&#10;NS44IDUzMi4zMTggMTExMC4xMiA1MzcuNjA3IDExMTQuNTcgNTQyLjczNiAxMTE5LjEzIDU0Ny45&#10;MzEgMTEyMS40MSA1NTAuNTE2IDExMjMuNzMgNTUzLjAyIDExMjYuMDggNTU1LjU5MUwxMTI5LjYy&#10;IDU1OS40MzQgMTEzMy4yMiA1NjMuMTk2QzExMzMuNTggNTYzLjU3MSAxMTMzLjcyIDU2My45NiAx&#10;MTMzLjYzIDU2NC4yOTRaIiBmaWxsPSIjQzBDNkQ5IiBmaWxsLXJ1bGU9ImV2ZW5vZGQiLz48cGF0&#10;aCBkPSJNMTExMy44MiA1NDguNTA1IDExMDguNjQgNTQyLjUzNiAxMTAzLjU5IDUzNi40NzJDMTEw&#10;Mi43NiA1MzUuNDggMTEwMS4wNiA1MzQuODM2IDEwOTkuOCA1MzUuMDM3IDEwOTQuNjMgNTM1Ljc4&#10;OCAxMDg5LjQzIDUzNi41MTMgMTA4NC4yMSA1MzcuMTcgMTA3OC45OCA1MzcuNzg3IDEwNzMuNyA1&#10;MzguNDQ0IDEwNjguNDMgNTM4Ljk2NyAxMDY3Ljc1IDUzOS4wMzUgMTA2Ny4yNyA1MzkuMzMgMTA2&#10;Ny4wOSA1MzkuNzg2IDEwNjYuOSA1NDAuMjQyIDEwNjcuMDIgNTQwLjc5MiAxMDY3LjQzIDU0MS4z&#10;MjggMTA3MC43IDU0NS41ODEgMTA3NC4wNyA1NDkuNzI2IDEwNzcuNDUgNTUzLjk1MiAxMDgwLjg1&#10;IDU1OC4xMjQgMTA4NC4zMSA1NjIuMjk2IDEwODcuODQgNTY2LjQ1NCAxMDg4LjI4IDU2Ni45NjQg&#10;MTA4OC45NCA1NjcuMzggMTA4OS42NyA1NjcuNjYyIDEwOTAuMzkgNTY3LjkzIDEwOTEuMTggNTY4&#10;LjA2NCAxMDkxLjg0IDU2Ny45N0wxMDk5Ljg4IDU2Ni44NTcgMTEwNy44NyA1NjUuNTk2QzExMTMu&#10;MTYgNTY0Ljc3NyAxMTE4LjQ2IDU2My43ODUgMTEyMy42OSA1NjIuNzkyIDExMjQuMzUgNTYyLjY3&#10;MSAxMTI0LjggNTYyLjMzNiAxMTI0Ljk1IDU2MS44NjYgMTEyNS4xIDU2MS4zOTcgMTEyNC45MiA1&#10;NjAuODYgMTEyNC40NyA1NjAuMzY0IDExMjAuODUgNTU2LjQzNCAxMTE3LjI5IDU1Mi41NDMgMTEx&#10;My44MyA1NDguNTE5Wk0xMTIxLjYyIDU2MC43NTNDMTEyMS41MiA1NjEuMDc1IDExMjEuMTcgNTYx&#10;LjMwMyAxMTIwLjY1IDU2MS40MSAxMTE4LjMyIDU2MS44NCAxMTE1Ljk4IDU2Mi4yOTYgMTExMy42&#10;NCA1NjIuNjk4TDExMDYuNjEgNTYzLjg1MkMxMTA0LjI1IDU2NC4yMjggMTEwMS44NyA1NjQuNjE2&#10;IDEwOTkuNSA1NjQuOTY1TDEwOTIuMzkgNTY1Ljk1OEMxMDkxLjIyIDU2Ni4xMTkgMTA4OS41NSA1&#10;NjUuNDg4IDEwODguNzcgNTY0LjU5IDEwODUuNjQgNTYwLjkxNCAxMDgyLjU4IDU1Ny4xODUgMTA3&#10;OS41NCA1NTMuNTA5IDEwNzYuNTMgNTQ5Ljc2NiAxMDczLjU1IDU0Ni4wNSAxMDcwLjYxIDU0Mi4z&#10;MjEgMTA3MC4yOCA1NDEuOTA1IDEwNzAuMTcgNTQxLjUwMyAxMDcwLjMgNTQxLjE4MSAxMDcwLjQ0&#10;IDU0MC44NzIgMTA3MC44IDU0MC42NTggMTA3MS4zMiA1NDAuNjA0IDEwNzYuMDEgNTQwLjA5NCAx&#10;MDgwLjY5IDUzOS41MzEgMTA4NS4zNSA1MzguOTY3IDEwOTAuMDIgNTM4LjMzNyAxMDk0LjYzIDUz&#10;Ny43MzMgMTA5OS4yNCA1MzcuMDQ5IDEwOTkuODEgNTM2Ljk1NSAxMTAwLjQ5IDUzNy4wNjIgMTEw&#10;MS4xMSA1MzcuMzA0IDExMDEuNzQgNTM3LjU0NSAxMTAyLjMyIDUzNy45MDggMTEwMi42OCA1Mzgu&#10;MzVMMTEwNy4xOSA1NDMuNzQzQzExMDguNzEgNTQ1LjU0MSAxMTEwLjI1IDU0Ny4yODUgMTExMS43&#10;OSA1NDkuMDU1TDExMTYuNDYgNTU0LjM4MUMxMTE4LjAzIDU1Ni4xMzggMTExOS42MyA1NTcuODY5&#10;IDExMjEuMjQgNTU5LjYyNiAxMTIxLjYgNTYwLjAxNSAxMTIxLjczIDU2MC40MDQgMTEyMS42MiA1&#10;NjAuNzI2WiIgZmlsbD0iI0MwQzZEOSIgZmlsbC1ydWxlPSJldmVub2RkIi8+PHBhdGggZD0iTTEx&#10;MDcuMzcgNTQ5LjYxMkMxMTA1LjM3IDU0Ny4yNzkgMTEwMy40IDU0NC44NTIgMTEwMS40MyA1NDIu&#10;NDkzIDExMDAuNiA1NDEuNDk1IDEwOTguODkgNTQwLjgzNCAxMDk3LjYyIDU0MS4wMzYgMTA5NC42&#10;MSA1NDEuNDk1IDEwOTEuNTggNTQxLjg4NiAxMDg4LjU1IDU0Mi4yOSAxMDg1LjUxIDU0Mi43MDgg&#10;MTA4Mi40NSA1NDMuMDk5IDEwNzkuNCA1NDMuNDM2IDEwNzguNzMgNTQzLjUxNyAxMDc4LjI3IDU0&#10;My44MTQgMTA3OC4wOCA1NDQuMjcyIDEwNzcuOSA1NDQuNzMxIDEwNzguMDMgNTQ1LjI4NCAxMDc4&#10;LjQ1IDU0NS44MjMgMTA4MC4zOCA1NDguMjkgMTA4Mi4zNCA1NTAuNzMxIDEwODQuMzMgNTUzLjE1&#10;NyAxMDg2LjMxIDU1NS41ODQgMTA4OC4yOSA1NTguMDUyIDEwOTAuMzMgNTYwLjQ2NSAxMDkwLjc1&#10;IDU2MC45NzcgMTA5MS40MSA1NjEuMzk1IDEwOTIuMTMgNTYxLjY2NSAxMDkyLjg0IDU2MS45MzUg&#10;MTA5My42MSA1NjIuMDU2IDEwOTQuMjUgNTYxLjk3NSAxMDk3LjM1IDU2MS41MyAxMTAwLjQxIDU2&#10;MS4xMTIgMTEwMy40OSA1NjAuNjE0TDExMTIuNjYgNTU5LjA5QzExMTMuMzIgNTU4Ljk4MiAxMTEz&#10;Ljc4IDU1OC42NTkgMTExMy45NCA1NTguMTg3IDExMTQuMSA1NTcuNzE1IDExMTMuOTQgNTU3LjE3&#10;NSAxMTEzLjQ5IDU1Ni42NjNMMTEwNy40IDU0OS42MjVaTTExMTAuNjQgNTU2Ljk4N0MxMTEwLjUz&#10;IDU1Ny4zMSAxMTEwLjE3IDU1Ny41MzkgMTEwOS42NiA1NTcuNjJMMTEwMi4yMyA1NTguODQ3IDEw&#10;OTQuNzggNTU5LjkyNkMxMDkzLjYyIDU2MC4wODggMTA5MS45OSA1NTkuNDY3IDEwOTEuMjMgNTU4&#10;LjU2NCAxMDg3Ljk2IDU1NC42NDEgMTA4NC43NyA1NTAuNjkgMTA4MS42MSA1NDYuNzUzIDEwODEu&#10;MjggNTQ2LjMzNSAxMDgxLjE3IDU0NS45MzEgMTA4MS4yOSA1NDUuNjA3IDEwODEuNDIgNTQ1LjI4&#10;NCAxMDgxLjc3IDU0NS4wODEgMTA4Mi4zIDU0NS4wMTQgMTA4Ny4yNiA1NDQuMzggMTA5Mi4xOCA1&#10;NDMuNzMzIDEwOTcuMDcgNTQzLjAxOCAxMDk4LjIgNTQyLjg0MyAxMDk5Ljc5IDU0My40NSAxMTAw&#10;LjUzIDU0NC4zNEwxMTA1LjM1IDU1MC4xMjQgMTExMC4yOCA1NTUuODI3QzExMTAuNjIgNTU2LjIz&#10;MiAxMTEwLjc2IDU1Ni42MjMgMTExMC42NSA1NTYuOTQ2WiIgZmlsbD0iI0MwQzZEOSIgZmlsbC1y&#10;dWxlPSJldmVub2RkIi8+PHBhdGggZD0iTTExNTQuMjkgNTUzLjUxQzExNTQuNiA1NTIuMzkzIDEx&#10;NTUuNzcgNTUxLjU2OSAxMTU2Ljg5IDU1MS42NDkgMTE1Ni45MSA1NTEuNjQ5IDExNTcuMzIgNTUx&#10;LjY3NSAxMTU3Ljk2IDU1MS43MjkgMTE1OC42MSA1NTEuNzY4IDExNTkuNTEgNTUxLjgyMiAxMTYw&#10;LjQ5IDU1MS44NjIgMTE2Mi40OSA1NTEuOTAxIDExNjQuODggNTUxLjg2MiAxMTY2LjQ3IDU1MS42&#10;MzUgMTE2OC4zMiA1NTEuMzU2IDExNzAuMTIgNTUxLjA5IDExNzIuMjcgNTUxLjA5IDExNzIuODEg&#10;NTUxLjA5IDExNzMuMzcgNTUxLjExNyAxMTczLjk2IDU1MS4xNTdMMTE3My45NiA1NDYuNzU1QzEx&#10;NjguMjkgNTQ1LjMzMiAxMTYyLjY0IDU0My44NjkgMTE1Ny4wNCA1NDIuMzEzTDExNTIuMTcgNTQw&#10;Ljk0M0MxMTUwLjU0IDU0MC40OTEgMTE0OC45MyA1NDAuMDI2IDExNDcuMzMgNTM5LjUyTDExMzcu&#10;NjkgNTM2LjU2OEMxMTMxLjMgNTM0LjQ4IDExMjQuOTIgNTMyLjQxOSAxMTE4LjU5IDUzMC4xMTgg&#10;MTEwNS45MSA1MjUuNjEgMTA5My4zNyA1MjAuNjYzIDEwODAuNzQgNTE1LjMzIDEwNjguMTEgNTEw&#10;LjAxMSAxMDU1LjM2IDUwNC4zMTkgMTA0Mi4yOCA0OTguNjI3IDEwMjkuMjEgNDkyLjkzNSAxMDE1&#10;LjgzIDQ4Ny4yMyAxMDAyLjEzIDQ4MS45NjQgOTc0LjcyOCA0NzEuMzc4IDk0Ni4zMzkgNDYyLjU3&#10;NCA5MTcuODU2IDQ1NS43OTIgODg5LjM2IDQ0OC45ODMgODYwLjc0NCA0NDMuNzk3IDgzMi4xNjgg&#10;NDM5LjY4N0w4MzIuMTY4IDQzOS42MzRDODEzLjE1MyA0MzYuOTg4IDc5NC4wNTggNDM0LjU5NCA3&#10;NzQuNzUgNDMyLjkzMiA3NTUuNDU0IDQzMS4yODMgNzM1Ljk4NiA0MzAuMjE5IDcxNi40MTEgNDMw&#10;LjAzMyA2OTYuNzY5IDQyOS44MzMgNjc3LjAwNyA0MzAuNTUxIDY1Ny40NTkgNDMyLjEzNCA2Mzcu&#10;ODk3IDQzMy42OSA2MTguNjgyIDQzNi4xNzcgNjAwIDQzOC42MjNMNjA3LjM3NCA0OTQuNTE4QzYy&#10;Ni4xNjIgNDkyLjA3MSA2NDQuNDQ0IDQ4OS43MDQgNjYyLjU1MiA0ODguMjgxIDY4MC42NjEgNDg2&#10;LjgzMSA2OTguNzAyIDQ4Ni4xOTMgNzE2Ljg2NCA0ODYuNDE5IDczNC40MjYgNDg2LjYxOCA3NTIu&#10;MDY4IDQ4Ny41ODkgNzY5Ljc0OSA0ODkuMDkyIDc4Ny40NDQgNDkwLjYwOCA4MDUuMTkyIDQ5Mi44&#10;MjkgODIyLjk0MSA0OTUuMjYyTDgyMi45NDEgNDk1LjMxNkM4NTAuMjc3IDQ5OS4yMTIgODc3LjMw&#10;NiA1MDQuMTA2IDkwMy43NDggNTEwLjM5NiA5MDUuNDAyIDUxMC43OTUgOTA3LjA1NSA1MTEuMTU0&#10;IDkwOC43MDkgNTExLjU2N0w5MTMuNjI5IDUxMi44NDNDOTE2LjkwOSA1MTMuNzA4IDkyMC4yMDMg&#10;NTE0LjUwNiA5MjMuNDU3IDUxNS40MUw5MzMuMjE4IDUxOC4xNjNDOTM2LjQ3MSA1MTkuMDY3IDkz&#10;OS42NzIgNTIwLjExOCA5NDIuOTEyIDUyMS4wNzUgOTU1LjgwNyA1MjUuMDY1IDk2OC41MjggNTI5&#10;LjQ1MyA5ODEuMTY5IDUzNC4zMjEgOTkzLjgyMyA1MzkuMTg4IDEwMDYuNDIgNTQ0LjUyMSAxMDE5&#10;LjIzIDU1MC4xMDYgMTAzMi4wMyA1NTUuNjc4IDEwNDUuMDUgNTYxLjUwMyAxMDU4LjQ0IDU2Ny4x&#10;NDIgMTA4NS4yMSA1NzguNDcyIDExMTMuMzEgNTg4Ljc2NSAxMTQxLjc3IDU5Ni41ODUgMTE0Ny4z&#10;IDU5OC4xMjggMTE1Mi44NCA1OTkuNTkgMTE1OC4zOSA2MDFMMTE3MC4yNyA2MDFDMTE2OS42OCA2&#10;MDAuODY3IDExNjkuMTEgNjAwLjcyMSAxMTY4LjUyIDYwMC41ODggMTE2Mi45OSA1OTkuMzUxIDEx&#10;NTcuNDcgNTk3LjgyMiAxMTUxLjk0IDU5Ni40MjUgMTE1MS41NiA1OTYuMzE5IDExNTEuMzYgNTk2&#10;LjIzOSAxMTUxLjI1IDU5Ni4xODYgMTE1MS4zNiA1OTYuMTQ2IDExNTEuNTcgNTk2LjEwNiAxMTUx&#10;Ljk3IDU5Ni4wOCAxMTUxLjk3IDU5Ni4wOCAxMTUyLjMgNTk2LjA1MyAxMTUyLjg0IDU5Ni4wMTMg&#10;MTE1My4zNyA1OTUuOTYgMTE1NC4xIDU5NS44OTMgMTE1NC45MiA1OTUuNzg3IDExNTYuODkgNTk1&#10;LjUzNCAxMTU4LjgxIDU5NS4yOTUgMTE2MS4wOSA1OTUuMzM1IDExNjIuMjQgNTk1LjM0OCAxMTYz&#10;LjQ3IDU5NS40NTUgMTE2NC44NSA1OTUuNjQxIDExNjYuMjQgNTk1LjgxNCAxMTY3Ljc3IDU5Ni4w&#10;OCAxMTY5LjUxIDU5Ni40OTIgMTE3MS4yMSA1OTYuODkxIDExNzIuNjggNTk3LjMxNiAxMTczLjk3&#10;IDU5Ny43NjhMMTE3My45NyA1OTUuOEMxMTcyLjc3IDU5NS40MDEgMTE3MS40NCA1OTUuMDE2IDEx&#10;NjkuOTUgNTk0LjY3IDExNjguMTEgNTk0LjI0NCAxMTY2LjQ4IDU5My45NTIgMTE2NSA1OTMuNzc5&#10;IDExNjMuNTIgNTkzLjU2NiAxMTYyLjIgNTkzLjQ3MyAxMTYwLjk5IDU5My40NiAxMTU4LjU1IDU5&#10;My40MiAxMTU2LjUzIDU5My42NzIgMTE1NC41NSA1OTMuOTI1IDExNTIuODkgNTk0LjEyNSAxMTUw&#10;LjU0IDU5NC4xMzggMTE0OC42MSA1OTQuMDcxIDExNDcuNjUgNTk0LjAxOCAxMTQ2Ljc4IDU5My45&#10;NjUgMTE0Ni4xNiA1OTMuOTEyIDExNDUuNTMgNTkzLjg1OSAxMTQ1LjE0IDU5My44MzIgMTE0NS4x&#10;MyA1OTMuODMyIDExNDQuNTcgNTkzLjc3OSAxMTQ0LjEgNTkzLjUyNiAxMTQzLjgxIDU5My4xMjcg&#10;MTE0My41MiA1OTIuNzI4IDExNDMuNDQgNTkyLjIxIDExNDMuNTggNTkxLjY5MUwxMTQzLjcyIDU5&#10;MS4xODZDMTE0NC4wMiA1OTAuMDY5IDExNDUuMjUgNTg5LjI1NyAxMTQ2LjQ1IDU4OS4zNjQgMTE0&#10;Ni40NiA1ODkuMzY0IDExNDYuODkgNTg5LjQwNCAxMTQ3LjU4IDU4OS40NTcgMTE0OC4yOCA1ODku&#10;NTEgMTE0OS4yMiA1ODkuNTc3IDExNTAuMjggNTg5LjYzIDExNTIuMzggNTg5LjY5NiAxMTU0Ljkx&#10;IDU4OS42OTYgMTE1Ni41OSA1ODkuNDgzIDExNTguNTUgNTg5LjIzMSAxMTYwLjQ0IDU4OC45Nzgg&#10;MTE2Mi43MSA1ODkuMDE4IDExNjMuODQgNTg5LjAzMSAxMTY1LjA1IDU4OS4xMjQgMTE2Ni40MyA1&#10;ODkuMzExIDExNjcuOCA1ODkuNDcgMTE2OS4zMiA1ODkuNzQ5IDExNzEuMDQgNTkwLjE0OCAxMTcy&#10;LjExIDU5MC40MDEgMTE3My4wOCA1OTAuNjY3IDExNzMuOTkgNTkwLjkzM0wxMTczLjk5IDU4OC45&#10;OTFDMTE3My4yIDU4OC43NjUgMTE3Mi4zNyA1ODguNTM5IDExNzEuNDggNTg4LjM0IDExNjkuNjcg&#10;NTg3LjkxNCAxMTY4LjA0IDU4Ny42MzUgMTE2Ni41NyA1ODcuNDYyIDExNjUuMTIgNTg3LjI2MyAx&#10;MTYzLjggNTg3LjE2OSAxMTYyLjYgNTg3LjE0MyAxMTYwLjE5IDU4Ny4xMDMgMTE1OC4xOSA1ODcu&#10;MzY5IDExNTYuMjEgNTg3LjYyMiAxMTU0LjU3IDU4Ny44MzQgMTE1Mi4yNCA1ODcuODQ4IDExNTAu&#10;MzMgNTg3Ljc4MSAxMTQ5LjM3IDU4Ny43NDEgMTE0OC41MiA1ODcuNjc1IDExNDcuOSA1ODcuNjM1&#10;IDExNDcuMjggNTg3LjU4MiAxMTQ2LjkgNTg3LjU1NSAxMTQ2Ljg5IDU4Ny41NTUgMTE0Ni4zNCA1&#10;ODcuNTAyIDExNDUuODYgNTg3LjI0OSAxMTQ1LjU4IDU4Ni44NSAxMTQ1LjI5IDU4Ni40NTEgMTE0&#10;NS4yMiA1ODUuOTMzIDExNDUuMzcgNTg1LjQxNEwxMTQ1LjUgNTg0LjkwOUMxMTQ1LjgxIDU4My43&#10;OTIgMTE0Ny4wNCA1ODIuOTggMTE0OC4yMSA1ODMuMDg3IDExNDguMjIgNTgzLjA4NyAxMTQ4LjY1&#10;IDU4My4xMjcgMTE0OS4zMyA1ODMuMTggMTE1MC4wMSA1ODMuMjMzIDExNTAuOTYgNTgzLjMgMTE1&#10;MiA1ODMuMzM5IDExNTQuMDkgNTgzLjM5MyAxMTU2LjU5IDU4My40MDYgMTE1OC4yNSA1ODMuMTgg&#10;MTE2MC4yIDU4Mi45MjcgMTE2Mi4wOCA1ODIuNjc0IDExNjQuMzIgNTgyLjcwMSAxMTY1LjQ0IDU4&#10;Mi43MDEgMTE2Ni42NSA1ODIuODA3IDExNjguMDEgNTgyLjk5NCAxMTY5LjM3IDU4My4xNTMgMTE3&#10;MC44OCA1ODMuNDE5IDExNzIuNTkgNTgzLjgxOCAxMTczLjA4IDU4My45MzggMTE3My41NSA1ODQu&#10;MDQ0IDExNzQgNTg0LjE3N0wxMTc0IDU4Mi4yNDlDMTE3My42OCA1ODIuMTY5IDExNzMuMzYgNTgy&#10;LjA4OSAxMTczLjAxIDU4Mi4wMSAxMTcxLjIxIDU4MS41ODQgMTE2OS42IDU4MS4zMDUgMTE2OC4x&#10;NSA1ODEuMTMyIDExNjYuNjkgNTgwLjkzMiAxMTY1LjQgNTgwLjgzOSAxMTY0LjIxIDU4MC44MjYg&#10;MTE2MS44MyA1ODAuNzk5IDExNTkuODQgNTgxLjA2NSAxMTU3Ljg4IDU4MS4zMTggMTE1Ni4yNSA1&#10;ODEuNTMxIDExNTMuOTQgNTgxLjU1NyAxMTUyLjA1IDU4MS40OTEgMTE1MS4xIDU4MS40NTEgMTE1&#10;MC4yNSA1ODEuMzk4IDExNDkuNjQgNTgxLjM0NSAxMTQ5LjAyIDU4MS4yOTIgMTE0OC42NCA1ODEu&#10;MjY1IDExNDguNjIgNTgxLjI2NSAxMTQ4LjA4IDU4MS4yMTIgMTE0Ny42MSA1ODAuOTcyIDExNDcu&#10;MzMgNTgwLjU2IDExNDcuMDUgNTgwLjE2MSAxMTQ2Ljk3IDU3OS42NDIgMTE0Ny4xMiA1NzkuMTI0&#10;TDExNDcuMjUgNTc4LjYxOEMxMTQ3LjU3IDU3Ny41MDEgMTE0OC43NyA1NzYuNjc3IDExNDkuOTMg&#10;NTc2Ljc4MyAxMTQ5Ljk0IDU3Ni43ODMgMTE1MC4zNyA1NzYuODIzIDExNTEuMDUgNTc2Ljg3NiAx&#10;MTUxLjczIDU3Ni45MyAxMTUyLjY1IDU3Ni45ODMgMTE1My42OSA1NzcuMDM2IDExNTUuNzYgNTc3&#10;LjA4OSAxMTU4LjI0IDU3Ny4wODkgMTE1OS44OSA1NzYuODYzIDExNjEuODEgNTc2LjU5NyAxMTYz&#10;LjY4IDU3Ni4zNDQgMTE2NS45MSA1NzYuMzcxIDExNjcuMDEgNTc2LjM3MSAxMTY4LjIxIDU3Ni40&#10;NzcgMTE2OS41NiA1NzYuNjUgMTE3MC44OCA1NzYuODEgMTE3Mi4zNSA1NzcuMDYyIDExNzMuOTkg&#10;NTc3LjQ0OEwxMTczLjk5IDU3NS41NDZDMTE3Mi40MyA1NzUuMjAxIDExNzEgNTc0Ljk0OCAxMTY5&#10;LjcxIDU3NC44MDIgMTE2OC4yOCA1NzQuNjAyIDExNjYuOTkgNTc0LjUyMiAxMTY1LjggNTc0LjUw&#10;OSAxMTYzLjQzIDU3NC40ODMgMTE2MS40NyA1NzQuNzQ4IDExNTkuNTIgNTc1LjAxNCAxMTU3Ljkx&#10;IDU3NS4yMjcgMTE1NS42MiA1NzUuMjU0IDExNTMuNzMgNTc1LjIwMSAxMTUyLjggNTc1LjE2MSAx&#10;MTUxLjk2IDU3NS4xMDggMTE1MS4zNCA1NzUuMDY4IDExNTAuNzMgNTc1LjAxNCAxMTUwLjM2IDU3&#10;NC45ODggMTE1MC4zNCA1NzQuOTg4IDExNDkuOCA1NzQuOTQ4IDExNDkuMzQgNTc0LjY5NSAxMTQ5&#10;LjA2IDU3NC4yODMgMTE0OC43OCA1NzMuODg0IDExNDguNyA1NzMuMzY1IDExNDguODUgNTcyLjg0&#10;N0wxMTQ4Ljk4IDU3Mi4zNDFDMTE0OS4zIDU3MS4yMjQgMTE1MC40OSA1NzAuNCAxMTUxLjY1IDU3&#10;MC41MDYgMTE1MS42NiA1NzAuNTA2IDExNTIuMDkgNTcwLjUzMyAxMTUyLjc2IDU3MC41ODYgMTE1&#10;My40MiA1NzAuNjM5IDExNTQuMzQgNTcwLjY5MiAxMTU1LjM3IDU3MC43MzIgMTE1Ny40MyA1NzAu&#10;Nzg2IDExNTkuODggNTcwLjc3MiAxMTYxLjUyIDU3MC41NDYgMTE2My40MyA1NzAuMjggMTE2NS4y&#10;OCA1NzAuMDI3IDExNjcuNDggNTcwLjA0MSAxMTY4LjU5IDU3MC4wNDEgMTE2OS43NyA1NzAuMTM0&#10;IDExNzEuMTEgNTcwLjMwNyAxMTcxLjk5IDU3MC40MTMgMTE3Mi45NSA1NzAuNTczIDExNzMuOTcg&#10;NTcwLjc3MkwxMTczLjk3IDU2OC44N0MxMTczLjAxIDU2OC42OTggMTE3Mi4xMSA1NjguNTM4IDEx&#10;NzEuMjcgNTY4LjQ0NSAxMTY5Ljg0IDU2OC4yNDUgMTE2OC41NyA1NjguMTY2IDExNjcuNCA1Njgu&#10;MTUyIDExNjUuMDUgNTY4LjEzOSAxMTYzLjExIDU2OC40MDUgMTE2MS4xOSA1NjguNjcxIDExNTku&#10;NTkgNTY4Ljg5NyAxMTU3LjMyIDU2OC45MjQgMTE1NS40NSA1NjguODcgMTE1NC41MiA1NjguODMx&#10;IDExNTMuNjkgNTY4Ljc3NyAxMTUzLjA5IDU2OC43MzggMTE1Mi40OSA1NjguNjk4IDExNTIuMTIg&#10;NTY4LjY1OCAxMTUyLjEgNTY4LjY1OCAxMTUxLjU3IDU2OC42MDQgMTE1MS4xMiA1NjguMzY1IDEx&#10;NTAuODQgNTY3Ljk2NiAxMTUwLjU2IDU2Ny41NjcgMTE1MC40OSA1NjcuMDYyIDExNTAuNjQgNTY2&#10;LjUzTDExNTAuNzggNTY2LjAyNUMxMTUxLjA5IDU2NC45MDggMTE1Mi4yOSA1NjQuMDgzIDExNTMu&#10;NDIgNTY0LjE3NiAxMTUzLjQ0IDU2NC4xNzYgMTE1My44NSA1NjQuMjAzIDExNTQuNTIgNTY0LjI1&#10;NiAxMTU1LjE5IDU2NC4yOTYgMTE1Ni4wOSA1NjQuMzYyIDExNTcuMTEgNTY0LjQwMiAxMTU5LjE1&#10;IDU2NC40NDIgMTE2MS41NyA1NjQuNDI5IDExNjMuMiA1NjQuMjAzIDExNjUuMDkgNTYzLjkzNyAx&#10;MTY2LjkyIDU2My42NzEgMTE2OS4xMSA1NjMuNjg0IDExNzAuMiA1NjMuNjg0IDExNzEuMzcgNTYz&#10;Ljc3NyAxMTcyLjY5IDU2My45NSAxMTczLjExIDU2NC4wMDMgMTE3My41NSA1NjQuMDcgMTE3My45&#10;OSA1NjQuMTM2TDExNzMuOTkgNTYyLjI2MUMxMTczLjYgNTYyLjIwOCAxMTczLjIgNTYyLjE0MSAx&#10;MTcyLjg0IDU2Mi4wODggMTE3MS40NCA1NjEuOTAyIDExNzAuMTcgNTYxLjgyMiAxMTY5LjAxIDU2&#10;MS44MDkgMTE2Ni42OSA1NjEuNzk2IDExNjQuNzYgNTYyLjA3NSAxMTYyLjg1IDU2Mi4zNDEgMTE2&#10;MS4yNyA1NjIuNTY3IDExNTkuMDMgNTYyLjYwNyAxMTU3LjE3IDU2Mi41NTQgMTE1Ni4yNSA1NjIu&#10;NTE0IDExNTUuNDMgNTYyLjQ3NCAxMTU0LjgyIDU2Mi40MzQgMTE1NC4yMiA1NjIuMzk0IDExNTMu&#10;ODUgNTYyLjM2NyAxMTUzLjg0IDU2Mi4zNjcgMTE1My4zIDU2Mi4zMjggMTE1Mi44NiA1NjIuMDc1&#10;IDExNTIuNTggNTYxLjY3NiAxMTUyLjMyIDU2MS4yNzcgMTE1Mi4yNCA1NjAuNzcyIDExNTIuMzgg&#10;NTYwLjI1M0wxMTUyLjUzIDU1OS43NDhDMTE1Mi44NCA1NTguNjMxIDExNTQuMDIgNTU3LjgwNiAx&#10;MTU1LjE2IDU1Ny44OTkgMTE1NS4xNyA1NTcuODk5IDExNTUuNTkgNTU3LjkyNiAxMTU2LjI0IDU1&#10;Ny45NzkgMTE1Ni44OSA1NTguMDE5IDExNTcuOCA1NTguMDcyIDExNTguOCA1NTguMTEyIDExNjAu&#10;ODEgNTU4LjE1MiAxMTYzLjIzIDU1OC4xMjUgMTE2NC44MyA1NTcuODk5IDExNjYuNzEgNTU3LjYy&#10;IDExNjguNTIgNTU3LjM1NCAxMTcwLjY4IDU1Ny4zNjcgMTE3MS42OCA1NTcuMzY3IDExNzIuNzcg&#10;NTU3LjQ0NyAxMTczLjk3IDU1Ny41OTNMMTE3My45NyA1NTUuNzE4QzExNzIuNzYgNTU1LjU3MiAx&#10;MTcxLjYzIDU1NS40OTIgMTE3MC42IDU1NS40OTIgMTE2OC4yOSA1NTUuNDkyIDExNjYuMzkgNTU1&#10;Ljc3MSAxMTY0LjQ5IDU1Ni4wNTEgMTE2Mi45MiA1NTYuMjc3IDExNjAuNjkgNTU2LjMxNyAxMTU4&#10;Ljg3IDU1Ni4yNzcgMTE1Ny45NiA1NTYuMjUgMTE1Ny4xNSA1NTYuMTk3IDExNTYuNTUgNTU2LjE1&#10;NyAxMTU1Ljk2IDU1Ni4xMTcgMTE1NS41OSA1NTYuMDkxIDExNTUuNTcgNTU2LjA5MSAxMTU1LjA0&#10;IDU1Ni4wNTEgMTE1NC42IDU1NS43OTggMTE1NC4zMyA1NTUuMzk5IDExNTQuMDYgNTU1IDExNTQg&#10;NTU0LjQ5NSAxMTU0LjE1IDU1My45NzZMMTE1NC4yOCA1NTMuNDcxWk0xMTU1LjkyIDU0Ny43Mzkg&#10;MTE1Ni4wOSA1NDcuMTE0QzExNTYuNCA1NDYuMDIzIDExNTcuNTEgNTQ1LjM3MiAxMTU4LjU2IDU0&#10;NS42NjRMMTE2MS44MyA1NDYuNTgyIDExNjUuMTIgNTQ3LjQzMyAxMTcxLjY5IDU0OS4xMzVDMTE3&#10;MS45NiA1NDkuMjAyIDExNzIuMTIgNTQ5LjI1NSAxMTcyLjIzIDU0OS4zMDggMTE3Mi4xMSA1NDku&#10;MzIxIDExNzEuOTMgNTQ5LjM0OCAxMTcxLjY3IDU0OS4zNjEgMTE3MS42NyA1NDkuMzYxIDExNzEu&#10;NDUgNTQ5LjM2MSAxMTcxLjExIDU0OS4zODggMTE3MC43NyA1NDkuNDAxIDExNzAuMjkgNTQ5LjQy&#10;OCAxMTY5Ljc1IDU0OS40NTUgMTE2OC42NSA1NDkuNTIxIDExNjcuMjggNTQ5LjYyNyAxMTY2LjE1&#10;IDU0OS44IDExNjQuNTkgNTUwLjAyNiAxMTYyLjM5IDU1MC4wNzkgMTE2MC41NyA1NTAuMDQgMTE1&#10;OS42NyA1NTAuMDEzIDExNTguODcgNTQ5Ljk2IDExNTguMjggNTQ5LjkzMyAxMTU3LjY5IDU0OS44&#10;OTMgMTE1Ny4zMyA1NDkuODY3IDExNTcuMzIgNTQ5Ljg2NyAxMTU2LjggNTQ5LjgyNyAxMTU2LjM2&#10;IDU0OS41ODcgMTE1Ni4wOSA1NDkuMTg4IDExNTUuODMgNTQ4Ljc5IDExNTUuNzYgNTQ4LjI4NCAx&#10;MTU1LjkxIDU0Ny43NjZaTTYwMi42MTQgNDQ0LjkxNCA2MDIuNCA0NDMuMjUxQzYwMi4yNTQgNDQy&#10;LjEyMSA2MDMuMDU0IDQ0MS4wODQgNjA0LjIgNDQwLjkzN0w2MTAuOTM0IDQ0MC4wNkM2MTEuNTc0&#10;IDQzOS45OCA2MTEuNzc0IDQ0MC4wODYgNjExLjc4OCA0NDAuMTI2IDYxMS43ODggNDQwLjE1MyA2&#10;MTEuNzM0IDQ0MC4zNzkgNjExLjIxNCA0NDAuNzUxTDYwNC40NCA0NDUuNjg1QzYwNC4wMTQgNDQ2&#10;LjAwNCA2MDMuNTg3IDQ0Ni4wOTcgNjAzLjI1NCA0NDUuOTUxIDYwMi45MiA0NDUuODA1IDYwMi42&#10;OTQgNDQ1LjQ0NiA2MDIuNjI3IDQ0NC45MTRaTTYwMy40NTQgNDUxLjI3MSA2MDMuNDI3IDQ1MS4w&#10;OThDNjAzLjI4IDQ0OS45NDEgNjAzLjk0NyA0NDguMzg1IDYwNC44OTQgNDQ3LjY5MyA2MDguMTA3&#10;IDQ0NS4zNTMgNjExLjMwOCA0NDIuOTk5IDYxNC41NzUgNDQwLjY3MiA2MTUuNTc1IDQzOS45NTMg&#10;NjE3LjQwMiA0MzkuMjM1IDYxOC42MjggNDM5LjA3Nkw2MjIuNjgyIDQzOC41N0M2MjMuMzM2IDQz&#10;OC40OTEgNjIzLjUyMiA0MzguNjEgNjIzLjU0OSA0MzguNjM3IDYyMy41NDkgNDM4LjY2MyA2MjMu&#10;NDk2IDQzOC44NzYgNjIyLjk2MiA0MzkuMjYyIDYxNy4wMDIgNDQzLjUwNCA2MTEuMTA4IDQ0Ny43&#10;NiA2MDUuMjggNDUyLjAyOSA2MDQuODU0IDQ1Mi4zNDggNjA0LjQyNyA0NTIuNDQxIDYwNC4wOTQg&#10;NDUyLjI5NSA2MDMuNzYgNDUyLjE0OCA2MDMuNTM0IDQ1MS43ODkgNjAzLjQ2NyA0NTEuMjU3Wk02&#10;MDQuMjk0IDQ1Ny42MjcgNjA0LjI2NyA0NTcuNDU0QzYwNC4xMiA0NTYuMjk3IDYwNC43ODcgNDU0&#10;Ljc0MSA2MDUuNzIxIDQ1NC4wNSA2MDkuMTA3IDQ1MS41NjMgNjEyLjUwOCA0NDkuMDc2IDYxNS45&#10;NjEgNDQ2LjYwMyA2MTkuMzg4IDQ0NC4xMjkgNjIyLjg0MiA0NDEuNjU2IDYyNi4zNDkgNDM5LjIw&#10;OSA2MjcuMzYzIDQzOC40OTEgNjI5LjIwMyA0MzcuNzk5IDYzMC40NTYgNDM3LjY1MyA2MzEuODE2&#10;IDQzNy40OTMgNjMzLjE3NiA0MzcuMzM0IDYzNC41NSA0MzcuMTg3IDYzNS4yMDMgNDM3LjEyMSA2&#10;MzUuNDAzIDQzNy4yNCA2MzUuNDE3IDQzNy4yNjcgNjM1LjQxNyA0MzcuMjk0IDYzNS4zNjMgNDM3&#10;LjUwNiA2MzQuODE3IDQzNy44NzkgNjI1LjAxNiA0NDQuNjIxIDYxNS41MDggNDUxLjQ4MyA2MDYu&#10;MTA3IDQ1OC4zOTkgNjA1LjY4MSA0NTguNzE4IDYwNS4yNTQgNDU4LjgxMSA2MDQuOTIgNDU4LjY2&#10;NSA2MDQuNTg3IDQ1OC41MTggNjA0LjM2IDQ1OC4xNTkgNjA0LjI5NCA0NTcuNjI3Wk02MDUuMTM0&#10;IDQ2My45ODQgNjA1LjEwNyA0NjMuODExQzYwNC45NiA0NjIuNjU0IDYwNS42MjcgNDYxLjA5OCA2&#10;MDYuNTYxIDQ2MC40MDcgNjE2LjkwOCA0NTIuODEzIDYyNy4zNjMgNDQ1LjIzMyA2MzguMjMgNDM3&#10;Ljg2NSA2MzkuMjU3IDQzNy4xNjEgNjQxLjEyNCA0MzYuNDgyIDY0Mi4zNzcgNDM2LjM0OSA2NDMu&#10;NzUxIDQzNi4xOSA2NDUuMTI0IDQzNi4wNyA2NDYuNTExIDQzNS45NSA2NDcuMTc4IDQzNS44ODQg&#10;NjQ3LjM2NCA0MzYuMDA0IDY0Ny4zNzggNDM2LjA0NCA2NDcuMzc4IDQzNi4wNyA2NDcuMzI0IDQz&#10;Ni4yODMgNjQ2Ljc3OCA0MzYuNjU1IDYzMy4wMTYgNDQ1Ljc3OCA2MTkuOTIyIDQ1NS4yNDcgNjA2&#10;Ljk0NyA0NjQuNzY5IDYwNi41MjEgNDY1LjA4OCA2MDYuMTA3IDQ2NS4xODEgNjA1Ljc2IDQ2NS4w&#10;MzUgNjA1LjQyNyA0NjQuODg4IDYwNS4yMDEgNDY0LjUyOSA2MDUuMTM0IDQ2My45OTdaTTYxNy40&#10;NDIgNDkwLjMyOSA2MTAuNzg4IDQ5MS4xOTNDNjA5LjY1NCA0OTEuMzM5IDYwOC42MjcgNDkwLjU0&#10;MSA2MDguNDgxIDQ4OS40MTFMNjA4LjI2NyA0ODcuNzQ5QzYwOC4yMDEgNDg3LjIzIDYwOC4zMjEg&#10;NDg2LjgxOCA2MDguNjAxIDQ4Ni41OTIgNjA4LjcyMSA0ODYuNDk5IDYwOC44NjcgNDg2LjQ0NSA2&#10;MDkuMDI4IDQ4Ni40MTkgNjA5LjI1NCA0ODYuMzkyIDYwOS41MjEgNDg2LjQxOSA2MDkuODE0IDQ4&#10;Ni41MzlMNjE3LjU0OCA0ODkuNTg0QzYxOC4xMzUgNDg5LjgyMyA2MTguMjU1IDQ5MC4wMSA2MTgu&#10;MjQyIDQ5MC4wNDkgNjE4LjI0MiA0OTAuMDg5IDYxOC4wODIgNDkwLjI0OSA2MTcuNDU1IDQ5MC4z&#10;MTVaTTYyOC44NDMgNDg4Ljg5MiA2MjQuOTIyIDQ4OS4zNzFDNjIzLjcyMiA0ODkuNTE3IDYyMS44&#10;NDIgNDg5LjI3OCA2MjAuNzA5IDQ4OC44MjYgNjE3LjA4MiA0ODcuMzUgNjEzLjM4OCA0ODUuOTEz&#10;IDYwOS43MDggNDg0LjQ2NCA2MDguNjI3IDQ4NC4wMzggNjA3LjU3NCA0ODIuNzA4IDYwNy40Mjcg&#10;NDgxLjU1Mkw2MDcuNDAxIDQ4MS4zNzlDNjA3LjMzNCA0ODAuODQ3IDYwNy40NTQgNDgwLjQ0OCA2&#10;MDcuNzM0IDQ4MC4yMjIgNjA3Ljg1NCA0ODAuMTI5IDYwOC4wMDEgNDgwLjA3NSA2MDguMTYxIDQ4&#10;MC4wNDkgNjA4LjM4NyA0ODAuMDIyIDYwOC42NTQgNDgwLjA0OSA2MDguOTQ3IDQ4MC4xNjggNjE1&#10;LjY2OCA0ODIuNzg4IDYyMi4zMjIgNDg1LjQ0OCA2MjguOTIzIDQ4OC4xNDggNjI5LjUwOSA0ODgu&#10;Mzg3IDYyOS42MTYgNDg4LjU4NyA2MjkuNjE2IDQ4OC42MTMgNjI5LjYxNiA0ODguNjUzIDYyOS40&#10;NTYgNDg4Ljc5OSA2MjguODQzIDQ4OC44NzlaTTY0MC4xNjQgNDg3LjU3NkM2MzguODcgNDg3Ljcw&#10;OSA2MzcuNTc3IDQ4Ny44NTUgNjM2LjI4MyA0ODguMDE1IDYzNS4wOTcgNDg4LjE2MSA2MzMuMjMg&#10;NDg3Ljg5NSA2MzIuMTEgNDg3LjQzIDYyOC4yOTYgNDg1LjgzNCA2MjQuNDQyIDQ4NC4yNzggNjIw&#10;LjU2MiA0ODIuNzM1IDYxNi42OTUgNDgxLjE3OSA2MTIuNzg4IDQ3OS42NSA2MDguODgxIDQ3OC4x&#10;MjEgNjA3LjgwMSA0NzcuNjk1IDYwNi43NDcgNDc2LjM2NSA2MDYuNjAxIDQ3NS4yMDhMNjA2LjU3&#10;NCA0NzUuMDM1QzYwNi41MDcgNDc0LjUxNyA2MDYuNjI3IDQ3NC4xMDQgNjA2LjkwNyA0NzMuODc4&#10;IDYwNy4wMjcgNDczLjc4NSA2MDcuMTc0IDQ3My43MzIgNjA3LjMzNCA0NzMuNzA1IDYwNy41NjEg&#10;NDczLjY3OSA2MDcuODI3IDQ3My43MDUgNjA4LjEyMSA0NzMuODI1IDYxOC45NzUgNDc4LjA1NCA2&#10;MjkuNzM2IDQ4Mi4zNjMgNjQwLjI1NyA0ODYuODQ0IDY0MC44MyA0ODcuMDk3IDY0MC45MzcgNDg3&#10;LjI4MyA2NDAuOTM3IDQ4Ny4zMjMgNjQwLjkzNyA0ODcuMzYzIDY0MC43NzcgNDg3LjUwOSA2NDAu&#10;MTY0IDQ4Ny41NzZaTTY1MS40MTggNDg2LjQwNUM2NTAuMTM4IDQ4Ni41MjUgNjQ4Ljg0NSA0ODYu&#10;NjMyIDY0Ny41NTEgNDg2Ljc3OCA2NDYuMzY0IDQ4Ni45MTEgNjQ0LjUyNCA0ODYuNjE4IDY0My40&#10;MTcgNDg2LjE0IDYzMS44ODMgNDgxLjEyNiA2MjAuMDE1IDQ3Ni40MDUgNjA4LjA1NCA0NzEuNzM3&#10;IDYwNi45NjEgNDcxLjMxMiA2MDUuOTIxIDQ2OS45ODIgNjA1Ljc3NCA0NjguODI1TDYwNS43NDcg&#10;NDY4LjY1MkM2MDUuNjgxIDQ2OC4xMiA2MDUuOCA0NjcuNzIxIDYwNi4wODEgNDY3LjQ5NSA2MDYu&#10;MjAxIDQ2Ny40MDIgNjA2LjM0NyA0NjcuMzQ5IDYwNi41MDcgNDY3LjMyMiA2MDYuNzM0IDQ2Ny4y&#10;OTUgNjA3LjAwMSA0NjcuMzIyIDYwNy4yOTQgNDY3LjQ0MiA2MjIuMjk1IDQ3My4zMDYgNjM3LjIw&#10;MyA0NzkuMjUxIDY1MS41MjUgNDg1LjY2MSA2NTIuMDk4IDQ4NS45MTMgNjUyLjIwNSA0ODYuMTEz&#10;IDY1Mi4xOTIgNDg2LjE1MyA2NTIuMTkyIDQ4Ni4xOTMgNjUyLjAzMiA0ODYuMzM5IDY1MS40MTgg&#10;NDg2LjM5MlpNNjY1LjQ0NiA0ODUuMjA5QzY2My4yMTkgNDg1LjM4MiA2NjEuMDA2IDQ4NS41MTUg&#10;NjU4Ljc3OSA0ODUuNzI3IDY1Ny42MDUgNDg1LjgzNCA2NTUuNzY1IDQ4NS41MjggNjU0LjY4NSA0&#10;ODUuMDM2IDY0MC4zNSA0NzguNTE5IDYyNS40MTYgNDcyLjQ5NSA2MTAuMzYxIDQ2Ni42MDQgNjA5&#10;Ljg2OCA0NjYuNDA0IDYwOS41NzQgNDY2LjEyNSA2MDkuNTM0IDQ2NS43NzkgNjA5LjQ5NCA0NjUu&#10;NDQ3IDYwOS43MDggNDY1LjA4OCA2MTAuMTIxIDQ2NC43NjkgNjIzLjE0OSA0NTUuMjIgNjM2LjM1&#10;IDQ0NS43MzggNjUwLjIxOCA0MzYuNjU1IDY1MS4yNzEgNDM1Ljk2NCA2NTMuMTUyIDQzNS4zMTIg&#10;NjU0LjQwNSA0MzUuMTkyIDY1Ni43OTIgNDM0Ljk2NiA2NTkuMjA2IDQzNC44MiA2NjEuNjA2IDQz&#10;NC42MjEgNjYyLjg3MiA0MzQuNTI3IDY2NC44NDYgNDM0Ljg2IDY2NS45OTMgNDM1LjM2NSA2ODEu&#10;MjIxIDQ0Mi4xMzQgNjk1Ljk1NiA0NDkuNDQ5IDcxMC4xNDQgNDU3LjIwMiA3MTAuNjEgNDU3LjQ1&#10;NCA3MTAuODY0IDQ1Ny43ODcgNzEwLjg2NCA0NTguMTMzIDcxMC44NjQgNDU4LjQ2NSA3MTAuNjEg&#10;NDU4Ljc5OCA3MTAuMTQ0IDQ1OS4wNSA2OTUuOTk2IDQ2Ni44NyA2ODIuNDA4IDQ3NS4xMjggNjY5&#10;LjM2NiA0ODMuODI2IDY2OC4zOCA0ODQuNDkxIDY2Ni42MiA0ODUuMTAyIDY2NS40NDYgNDg1LjE5&#10;NVpNNzE0Ljc5NyA0ODEuNDcyQzcxNC43OTcgNDgyLjYxNSA3MTMuODkxIDQ4My41MzMgNzEyLjc5&#10;NyA0ODMuNTIgNzEwLjYzNyA0ODMuNTA2IDcwOC40NjMgNDgzLjQ2NyA3MDYuMzAzIDQ4My41MiA3&#10;MDUuNjkgNDgzLjUyIDcwNS41MTcgNDgzLjM4NyA3MDUuNTE3IDQ4My4zNiA3MDUuNTE3IDQ4My4z&#10;MiA3MDUuNTgzIDQ4My4xMjEgNzA2LjEzIDQ4Mi44MDIgNzA4LjQ2MyA0ODEuNDA1IDcxMC44MjQg&#10;NDgwLjEwMiA3MTMuMTk3IDQ3OC43NzIgNzEzLjQ2NCA0NzguNjI2IDcxMy43MTcgNDc4LjU0NiA3&#10;MTMuOTMxIDQ3OC41NTkgNzE0LjA5MSA0NzguNTU5IDcxNC4yMzcgNDc4LjU5OSA3MTQuMzU3IDQ3&#10;OC42NzkgNzE0LjY2NCA0NzguODY1IDcxNC44MjQgNDc5LjI2NCA3MTQuODI0IDQ3OS43OTZMNzE0&#10;LjgyNCA0ODEuNDg1Wk03MTQuODUxIDQ3My41NDZDNzE0Ljg1MSA0NzQuNzAzIDcxMy45ODQgNDc2&#10;LjE2NiA3MTIuOTk3IDQ3Ni43MTEgNzExLjMwNCA0NzcuNjU1IDcwOS42MSA0NzguNTczIDcwNy45&#10;NDMgNDc5LjU1N0w3MDIuOTQzIDQ4Mi40OTZDNzAxLjkxNiA0ODMuMDk0IDcwMC4xNDMgNDgzLjYg&#10;Njk4Ljk2OSA0ODMuNjEzIDY5Ny42ODkgNDgzLjY0IDY5Ni40MDkgNDgzLjY0IDY5NS4xMTYgNDgz&#10;LjY3OSA2OTQuNTAyIDQ4My43MDYgNjk0LjMyOSA0ODMuNTczIDY5NC4zMTUgNDgzLjUzMyA2OTQu&#10;MzE1IDQ4My40OTMgNjk0LjM4MiA0ODMuMjk0IDY5NC45MTYgNDgyLjk2MSA2OTcuOTAyIDQ4MS4x&#10;NTMgNzAwLjkyOSA0NzkuMzk3IDcwMy45ODMgNDc3LjYwMkw3MDguNTcgNDc0LjkyOSA3MTMuMjEx&#10;IDQ3Mi4zNjJDNzEzLjQ3NyA0NzIuMjE2IDcxMy43MzEgNDcyLjEzNiA3MTMuOTU3IDQ3Mi4xNDkg&#10;NzE0LjExNyA0NzIuMTQ5IDcxNC4yNjQgNDcyLjE4OSA3MTQuMzk3IDQ3Mi4yNjkgNzE0LjcwNCA0&#10;NzIuNDU1IDcxNC44NjQgNDcyLjg1NCA3MTQuODY0IDQ3My4zODZMNzE0Ljg2NCA0NzMuNTU5Wk03&#10;MTQuOTA0IDQ2Ny4xMzZDNzE0LjkwNCA0NjguMjkzIDcxNC4wMzcgNDY5Ljc1NiA3MTMuMDM3IDQ3&#10;MC4zMDEgNzExLjIyNCA0NzEuMzEyIDcwOS40MjQgNDcyLjI2OSA3MDcuNjIzIDQ3My4zMkw3MDIu&#10;Mjc2IDQ3Ni40MzJDNjk4LjcyOSA0NzguNTA2IDY5NS4yMDkgNDgwLjU1NCA2OTEuNzQyIDQ4Mi43&#10;MzUgNjkwLjcyOCA0ODMuMzYgNjg4Ljk1NSA0ODMuOTA1IDY4Ny43OTUgNDgzLjk0NUw2ODMuOTU0&#10;IDQ4NC4wNzhDNjgzLjM0MSA0ODQuMDkyIDY4My4xNjggNDgzLjk3MiA2ODMuMTU0IDQ4My45NDUg&#10;NjgzLjE1NCA0ODMuOTE5IDY4My4yMjEgNDgzLjY5MyA2ODMuNzQxIDQ4My4zNzMgNjkzLjI4OSA0&#10;NzcuMzc2IDcwMy4xMyA0NzEuNDg1IDcxMy4yNTEgNDY1Ljk2NiA3MTMuNTE3IDQ2NS44MTkgNzEz&#10;Ljc3MSA0NjUuNzM5IDcxNC4wMTEgNDY1Ljc1MyA3MTQuMTcxIDQ2NS43NTMgNzE0LjMxNyA0NjUu&#10;NzkzIDcxNC40NTEgNDY1Ljg3MiA3MTQuNzU3IDQ2Ni4wNTkgNzE0LjkzMSA0NjYuNDU4IDcxNC45&#10;MTcgNDY2Ljk5TDcxNC45MTcgNDY3LjE2MlpNNzE0Ljk1NyA0NjAuNzEzQzcxNC45NTcgNDYxLjg4&#10;MyA3MTQuMDc3IDQ2My4zMzIgNzEzLjA2NCA0NjMuODc4TDcwOC44OSA0NjYuMTY1IDcwNC43NDMg&#10;NDY4LjUzMiA2OTYuNTQyIDQ3My4yOEM2OTMuODM1IDQ3NC44NzYgNjkxLjE0MiA0NzYuNTUxIDY4&#10;OC40NzUgNDc4LjE4NyA2ODUuODA4IDQ3OS44MzYgNjgzLjE2OCA0ODEuNDQ1IDY4MC41NDEgNDgz&#10;LjE3NCA2NzkuNTQxIDQ4My44MjYgNjc3Ljc4MSA0ODQuMzk3IDY3Ni42MDcgNDg0LjQ2NEw2NzIu&#10;NzY3IDQ4NC42NzdDNjcyLjE1MyA0ODQuNzE3IDY3MS45OCA0ODQuNTg0IDY3MS45NjcgNDg0LjU0&#10;NCA2NzEuOTY3IDQ4NC41MDQgNjcyLjAyIDQ4NC4zMDQgNjcyLjU0IDQ4My45NTkgNjg1LjU2OCA0&#10;NzUuMzI4IDY5OS4xNDMgNDY3LjIyOSA3MTMuMjY0IDQ1OS41MTYgNzEzLjUzMSA0NTkuMzY5IDcx&#10;My43OTcgNDU5LjI5IDcxNC4wMjQgNDU5LjMwMyA3MTQuMTg0IDQ1OS4zMDMgNzE0LjMzMSA0NTku&#10;MzQzIDcxNC40NjQgNDU5LjQyMyA3MTQuNzcxIDQ1OS42MDkgNzE0Ljk0NCA0NjAuMDA4IDcxNC45&#10;NDQgNDYwLjU0TDcxNC45NDQgNDYwLjcxM1pNNzE0Ljk5NyA0NTUuODMyQzcxNC45OTcgNDU2LjM2&#10;NCA3MTQuODExIDQ1Ni43NSA3MTQuNTA0IDQ1Ni45MzYgNzE0LjE4NCA0NTcuMTIyIDcxMy43NTcg&#10;NDU3LjA4MiA3MTMuMjkxIDQ1Ni44MTYgNjk5LjE5NiA0NDkuMDEgNjg0LjU0MSA0NDEuNTc2IDY2&#10;OS4zOTMgNDM0LjgwNyA2NjguNzkzIDQzNC41MjcgNjY4LjY4NiA0MzQuMzI4IDY2OC42ODYgNDM0&#10;LjMwMSA2NjguNjg2IDQzNC4yNjIgNjY4Ljg3MyA0MzQuMTE1IDY2OS41NCA0MzQuMDc1TDY3My43&#10;MTQgNDMzLjgzNkM2NzQuOTggNDMzLjc3IDY3Ni45NTQgNDM0LjE0MiA2NzguMTAxIDQzNC42NjEg&#10;NjgxLjEwMSA0MzYuMDE3IDY4NC4wODggNDM3LjQ5MyA2ODcuMDQ4IDQzOC45MjkgNjkwLjAwOCA0&#10;NDAuMzkyIDY5Mi45NTUgNDQxLjgwMiA2OTUuODYyIDQ0My4yOTFMNzA0LjU1NiA0NDcuODI2IDcw&#10;OC44NSA0NTAuMSA3MTMuMTE3IDQ1Mi40NTRDNzE0LjE0NCA0NTMuMDI2IDcxNS4wMTEgNDU0LjQ4&#10;OSA3MTQuOTk3IDQ1NS42NTlMNzE0Ljk5NyA0NTUuODMyWk03MTUuMDUxIDQ0OS40MjJDNzE1LjA1&#10;MSA0NDkuOTU0IDcxNC44NjQgNDUwLjM0IDcxNC41NDQgNDUwLjUyNiA3MTQuMjI0IDQ1MC43MTIg&#10;NzEzLjc5NyA0NTAuNjU5IDcxMy4zMzEgNDUwLjQwNiA3MDMuMDEgNDQ0LjY4OCA2OTIuNDA5IDQz&#10;OS4zNDIgNjgxLjUxNCA0MzQuMTQyIDY4MC45MTQgNDMzLjg0OSA2ODAuODIxIDQzMy42NjMgNjgw&#10;LjgyMSA0MzMuNjIzIDY4MC44MjEgNDMzLjU4MyA2ODEuMDA4IDQzMy40MzcgNjgxLjY3NCA0MzMu&#10;NDFMNjg1Ljg2MSA0MzMuMjY0QzY4Ny4xNDEgNDMzLjIyNCA2ODkuMTAyIDQzMy42MzcgNjkwLjIz&#10;NSA0MzQuMTgyIDY5NC4xMjkgNDM2LjA0NCA2OTcuOTgyIDQzOC4wMzggNzAxLjgwOSA0NDAuMDJM&#10;NzA3LjUxNyA0NDIuOTg2QzcwOS40MSA0NDMuOTcgNzExLjI5IDQ0NS4wMzMgNzEzLjE1NyA0NDYu&#10;MDU3IDcxNC4xOTcgNDQ2LjYyOSA3MTUuMDY0IDQ0OC4wOTIgNzE1LjA1MSA0NDkuMjYyTDcxNS4w&#10;NTEgNDQ5LjQzNVpNNzE1LjEwNCA0NDMuMDEyQzcxNS4xMDQgNDQzLjU0NCA3MTQuOTE3IDQ0My45&#10;MyA3MTQuNTk3IDQ0NC4xMTYgNzE0LjI3NyA0NDQuMzAyIDcxMy44MzcgNDQ0LjI0OSA3MTMuMzcx&#10;IDQ0My45OTZMNzA4LjUwMyA0NDEuMzM3IDcwMy41OTYgNDM4Ljc4M0M3MDAuMzE2IDQzNy4wOTQg&#10;Njk2Ljk5NiA0MzUuMzY1IDY5My42NjIgNDMzLjcwMyA2OTMuMDYyIDQzMy40MSA2OTIuOTY5IDQz&#10;My4yMTEgNjkyLjk4MiA0MzMuMTg0IDY5Mi45ODIgNDMzLjE0NCA2OTMuMTY5IDQzMy4wMTIgNjkz&#10;LjgzNSA0MzIuOTg1IDY5NS4yMjIgNDMyLjk0NSA2OTYuNjIyIDQzMi45NDUgNjk4LjAyMiA0MzIu&#10;OTE4IDY5OS4zMDMgNDMyLjkwNSA3MDEuMjQ5IDQzMy4zNTcgNzAyLjM3IDQzMy45MjlMNzA3Ljgx&#10;IDQzNi43MzVDNzA5LjYxIDQzNy42NzkgNzExLjQxIDQzOC42NzcgNzEzLjE5NyA0MzkuNjM0IDcx&#10;NC4yNTEgNDQwLjIwNiA3MTUuMTE3IDQ0MS42NjkgNzE1LjExNyA0NDIuODM5TDcxNS4xMTcgNDQz&#10;LjAxMlpNNzE1LjE1NyA0MzYuNjAyQzcxNS4xNTcgNDM3LjEzNCA3MTQuOTcxIDQzNy41MiA3MTQu&#10;NjUxIDQzNy43MDYgNzE0LjMzMSA0MzcuODkyIDcxMy44OTEgNDM3LjgzOSA3MTMuNDExIDQzNy41&#10;ODYgNzEwLjg5IDQzNi4yMTYgNzA4LjM1NyA0MzQuODMzIDcwNS44MSA0MzMuNTQzIDcwNS4yMjMg&#10;NDMzLjIzOCA3MDUuMTMgNDMzLjAzOCA3MDUuMTQzIDQzMi45OTggNzA1LjE0MyA0MzIuOTU4IDcw&#10;NS4zMyA0MzIuODI1IDcwNS45OTcgNDMyLjgxMiA3MDguMzQzIDQzMi43NTkgNzEwLjY5IDQzMi43&#10;OTkgNzEzLjAzNyA0MzIuODEyIDcxNC4yMjQgNDMyLjgxMiA3MTUuMTg0IDQzMy43NTYgNzE1LjE3&#10;MSA0MzQuOUw3MTUuMTcxIDQzNi41ODlaTTEwOTAuNjMgNTIyLjQ4NUMxMDkxLjgzIDUyMi45OSAx&#10;MDkzLjAzIDUyMy40NjkgMTA5NC4yMyA1MjMuOTM0IDEwOTQuODEgNTI0LjE2IDEwOTQuOTEgNTI0&#10;LjM0NyAxMDk0LjkxIDUyNC4zODYgMTA5NC45MSA1MjQuNDI2IDEwOTQuNzUgNTI0LjU4NiAxMDk0&#10;LjE0IDUyNC42NjYgMTA3OC41OSA1MjYuODA3IDEwNjIuNiA1MjguMzM2IDEwNDYuNTYgNTI5Ljc3&#10;MyAxMDQ2LjAzIDUyOS44MjYgMTA0NS42MyA1MjkuNjc5IDEwNDUuNDEgNTI5LjM4NyAxMDQ1LjIg&#10;NTI5LjA5NCAxMDQ1LjIgNTI4LjY2OSAxMDQ1LjQxIDUyOC4xNzdMMTA0NS40OCA1MjguMDE3QzEw&#10;NDUuOTUgNTI2Ljk1MyAxMDQ3LjMzIDUyNS45NjkgMTA0OC41IDUyNS44NjMgMTA2MS4zIDUyNC43&#10;MTkgMTA3NC4wMiA1MjMuNTA5IDEwODYuNSA1MjEuOTQgMTA4Ny42OSA1MjEuNzkzIDEwODkuNTQg&#10;NTIyLjAzMyAxMDkwLjY1IDUyMi40ODVaTTEwMzguMjcgNTMzLjM1QzEwMzguMjcgNTMzLjM1IDEw&#10;MzcuODUgNTMzLjA4NCAxMDM3LjIzIDUzMi42NzIgMTAzNi42IDUzMi4yNTkgMTAzNS43NSA1MzEu&#10;Njg4IDEwMzQuODMgNTMxLjAzNiAxMDMyLjk3IDUyOS43MzMgMTAzMC44MSA1MjguMDk3IDEwMjku&#10;NTUgNTI2LjgwNyAxMDI2Ljg0IDUyNC4wMjcgMTAyNC4wNSA1MjEuMTAyIDEwMTcuMjcgNTE4LjI1&#10;NiAxMDEwLjUgNTE1LjM1NyAxMDA2LjQ1IDUxNS40MjMgMTAwMi41NyA1MTUuNDEgOTk4LjczIDUx&#10;NS40MSA5OTUuMDkgNTE1LjUwMyA5ODguNzAzIDUxMi45OSA5ODIuMjc2IDUxMC42MDkgOTc5LjY0&#10;OSA1MDguMDY5IDk3Ni43OTUgNTA1LjUyOSA5NzUuMzU1IDUwNC4yMzkgOTczLjg4OCA1MDIuOTIz&#10;IDk3MS45MDEgNTAxLjYxOSA5NzAuOTE0IDUwMC45NjggOTY5Ljc5NCA1MDAuMzI5IDk2OC40ODgg&#10;NDk5LjY5MSA5NjcuMTgxIDQ5OS4wNzkgOTY1LjY3NCA0OTguNDgxIDk2My45MjcgNDk3LjkwOSA5&#10;NjAuNDM0IDQ5Ni43NjUgOTU3LjY4NyA0OTYuMjQ3IDk1NS4zMjYgNDk2LjA4NyA5NTIuOTUzIDQ5&#10;NS45NTQgOTUwLjk3OSA0OTYuMTQgOTQ5LjA1OSA0OTYuMzI2IDk0Ny40NDYgNDk2LjQ4NiA5NDUu&#10;MjA1IDQ5Ni40MDYgOTQzLjM1MiA0OTYuMjg2IDk0MS40ODUgNDk2LjE1NCA5NDAuMDMyIDQ5Ni4w&#10;NDcgOTQwLjAwNSA0OTYuMDQ3IDkzOS40NzIgNDk2LjAwNyA5MzkuMDE4IDQ5NS43NTUgOTM4Ljc1&#10;MSA0OTUuMzU2IDkzOC40ODUgNDk0Ljk1NyA5MzguNDE4IDQ5NC40NTEgOTM4LjU2NSA0OTMuOTMz&#10;TDkzOC43MTIgNDkzLjQyN0M5MzkuMDMyIDQ5Mi4zMSA5NDAuMjMyIDQ5MS40ODYgOTQxLjM5MiA0&#10;OTEuNTkyIDk0MS40MzIgNDkxLjU5MiA5NDMuMDQ1IDQ5MS43MTIgOTQ1LjExMiA0OTEuODcxIDk0&#10;Ny4xNTIgNDkyLjAwNCA5NDkuNjA2IDQ5Mi4xMTEgOTUxLjI1OSA0OTEuOTUxIDk1My4xOTMgNDkx&#10;Ljc3OCA5NTUuMDczIDQ5MS42MDUgOTU3LjMgNDkxLjczOCA5NTkuNTI3IDQ5MS45MTEgOTYyLjEg&#10;NDkyLjM5IDk2NS40MDcgNDkzLjQ4IDk2Ny4wNjEgNDk0LjAyNiA5NjguNDg4IDQ5NC41ODQgOTY5&#10;LjcxNCA0OTUuMTU2IDk3MC45NDEgNDk1Ljc0MSA5NzEuOTk1IDQ5Ni4zNTMgOTcyLjkyOCA0OTYu&#10;OTY1IDk3NC43OTUgNDk4LjE4OCA5NzYuMjA4IDQ5OS40MzggOTc3LjY0OCA1MDAuNzI4IDk4MC41&#10;NjkgNTAzLjI5NSA5ODMuNTAyIDUwNi4wODggOTkwLjM3IDUwOC42NDEgOTk3LjE5NyA1MTEuMzI3&#10;IDEwMDEuMjQgNTExLjIzNCAxMDA1LjEzIDUxMS4yNjEgMTAwOC45OCA1MTEuMjc0IDEwMTIuNjkg&#10;NTExLjIzNCAxMDE5LjA4IDUxMy45NzQgMTAyNS40OSA1MTYuNjczIDEwMjguMDEgNTE5LjMyIDEw&#10;MzAuNzIgNTIyLjA4NiAxMDMyIDUyMy40MDIgMTAzNC4zMiA1MjUuMTMxIDEwMzYuMzMgNTI2LjU0&#10;MSAxMDM3LjMzIDUyNy4yNDYgMTAzOC4yNyA1MjcuODcxIDEwMzguOTUgNTI4LjMyMyAxMDM5LjYz&#10;IDUyOC43NzUgMTA0MC4wNyA1MjkuMDU0IDEwNDAuMDggNTI5LjA2OCAxMDQxLjA1IDUyOS42OTMg&#10;MTA0MS40NyA1MzEuMDQ5IDEwNDEgNTMyLjExM0wxMDQwLjc5IDUzMi41OTJDMTA0MC41NyA1MzMu&#10;MDg0IDEwNDAuMTkgNTMzLjQ0MyAxMDM5LjcxIDUzMy41ODkgMTAzOS4yMyA1MzMuNzM1IDEwMzgu&#10;NzEgNTMzLjY0MiAxMDM4LjI1IDUzMy4zNjNaTTEwMzguMzkgNTM4LjA3MSAxMDM4LjE3IDUzOC41&#10;NUMxMDM3Ljk2IDUzOS4wNDIgMTAzNy41NyA1MzkuNDAxIDEwMzcuMDkgNTM5LjU0NyAxMDM2LjYx&#10;IDUzOS42OTMgMTAzNi4xMSA1MzkuNjEzIDEwMzUuNjQgNTM5LjMyMSAxMDM1LjYzIDUzOS4zMjEg&#10;MTAzNS4yNCA1MzkuMDU1IDEwMzQuNiA1MzguNjQzIDEwMzMuOTcgNTM4LjIzIDEwMzMuMTMgNTM3&#10;LjY1OSAxMDMyLjIgNTM3LjAwNyAxMDMwLjM1IDUzNS43MDQgMTAyOC4xOSA1MzQuMDY4IDEwMjYu&#10;OTMgNTMyLjc3OCAxMDI0LjI0IDUzMC4wMTIgMTAyMS40NSA1MjcuMDg2IDEwMTQuNzIgNTI0LjI1&#10;NCAxMDA4IDUyMS4zNjggMTAwMy45NyA1MjEuNDQ4IDEwMDAuMTIgNTIxLjQ0OCA5OTYuMjkgNTIx&#10;LjQ2MSA5OTIuNjkgNTIxLjU2NyA5ODYuMzY5IDUxOS4wNjcgOTgwLjAwOSA1MTYuNyA5NzcuNDA4&#10;IDUxNC4xODYgOTc0LjU4MSA1MTEuNjYgOTczLjE2OCA1MTAuMzcgOTcxLjcxNSA1MDkuMDY2IDk2&#10;OS43NTQgNTA3Ljc3NiA5NjguNzgxIDUwNy4xMjUgOTY3LjY3NCA1MDYuNDg3IDk2Ni4zODEgNTA1&#10;Ljg2MSA5NjUuMDg3IDUwNS4yNSA5NjMuNTk0IDUwNC42NjUgOTYxLjg3NCA1MDQuMDkzIDk1OC40&#10;MiA1MDIuOTYyIDk1NS43IDUwMi40NDQgOTUzLjM2NiA1MDIuMjk3IDk1MS4wMTkgNTAyLjE3OCA5&#10;NDkuMDczIDUwMi4zNjQgOTQ3LjE1MiA1MDIuNTUgOTQ1LjU1MiA1MDIuNzEgOTQzLjMyNSA1MDIu&#10;NjQzIDk0MS40OTggNTAyLjUyNCA5MzkuNjQ1IDUwMi40MDQgOTM4LjIxOCA1MDIuMjk3IDkzOC4x&#10;OTIgNTAyLjI5NyA5MzcuNjU4IDUwMi4yNTggOTM3LjIxOCA1MDIuMDA1IDkzNi45NTEgNTAxLjYw&#10;NiA5MzYuNjg1IDUwMS4yMDcgOTM2LjYxOCA1MDAuNzAyIDkzNi43NjUgNTAwLjE4M0w5MzYuOTEx&#10;IDQ5OS42NzhDOTM3LjIzMSA0OTguNTYgOTM4LjQxOCA0OTcuNzM2IDkzOS41NzggNDk3Ljg0MiA5&#10;MzkuNjA1IDQ5Ny44NDIgOTQxLjIxOCA0OTcuOTYyIDk0My4yNTkgNDk4LjEwOCA5NDUuMjg1IDQ5&#10;OC4yNDEgOTQ3LjcxMiA0OTguMzM0IDk0OS4zNTMgNDk4LjE3NSA5NTEuMjU5IDQ5Ny45ODkgOTUz&#10;LjEyNiA0OTcuODE2IDk1NS4zNCA0OTcuOTM2IDk1Ny41NCA0OTguMTA4IDk2MC4wODcgNDk4LjU3&#10;NCA5NjMuMzY3IDQ5OS42NjQgOTY1LjAwNyA1MDAuMjEgOTY2LjQwNyA1MDAuNzU1IDk2Ny42MzQg&#10;NTAxLjMyNyA5NjguODQ4IDUwMS45MTIgOTY5Ljg4OCA1MDIuNTEgOTcwLjgwOCA1MDMuMTIyIDk3&#10;Mi42NjEgNTA0LjMzMiA5NzQuMDQ4IDUwNS41ODIgOTc1LjQ3NSA1MDYuODU5IDk3OC4zNTUgNTA5&#10;LjQxMiA5ODEuMjQ5IDUxMi4xOTIgOTg4LjA2MyA1MTQuNzE4IDk5NC44MjMgNTE3LjM5MSA5OTgu&#10;ODM3IDUxNy4yNzIgMTAwMi43IDUxNy4yODUgMTAwNi41MyA1MTcuMjg1IDEwMTAuMiA1MTcuMjMy&#10;IDEwMTYuNTYgNTE5Ljk1OCAxMDIyLjkzIDUyMi42NDQgMTAyNS40NSA1MjUuMjkxIDEwMjguMTMg&#10;NTI4LjA0NCAxMDI5LjQxIDUyOS4zNDcgMTAzMS43MiA1MzEuMDg5IDEwMzMuNzMgNTMyLjQ5OSAx&#10;MDM0LjczIDUzMy4yMDMgMTAzNS42NyA1MzMuODI4IDEwMzYuMzUgNTM0LjI4MSAxMDM3LjAzIDUz&#10;NC43MzMgMTAzNy40NSA1MzUuMDEyIDEwMzcuNDggNTM1LjAyNSAxMDM4LjQ1IDUzNS42NSAxMDM4&#10;Ljg3IDUzNy4wMDcgMTAzOC40IDUzOC4wNzFaTTEwNDAuOTEgNTI3LjM5MkMxMDQwLjkxIDUyNy4z&#10;OTIgMTA0MC40OSA1MjcuMTI2IDEwMzkuODcgNTI2LjcxNCAxMDM5LjI0IDUyNi4zMDIgMTAzOC4z&#10;OSA1MjUuNzMgMTAzNy40NSA1MjUuMDc4IDEwMzUuNTkgNTIzLjc3NSAxMDMzLjQzIDUyMi4xMzkg&#10;MTAzMi4xNiA1MjAuODQ5IDEwMjkuNDQgNTE4LjA3IDEwMjYuNjQgNTE1LjE0NCAxMDE5LjgzIDUx&#10;Mi4yNzEgMTAxMy4wNCA1MDkuMzU5IDEwMDguOTMgNTA5LjM5OSAxMDA1LjA0IDUwOS4zODYgMTAw&#10;MS4xNyA1MDkuMzg2IDk5Ny41MDQgNTA5LjQ1MiA5OTEuMDUgNTA2LjkyNSA5ODQuNTU2IDUwNC41&#10;MTggOTgxLjkwMiA1MDEuOTc4IDk3OS4wMDkgNDk5LjQyNSA5NzcuNTU1IDQ5OC4xMjIgOTc2LjA2&#10;MiA0OTYuODA1IDk3NC4wNjIgNDk1LjUwMiA5NzMuMDYxIDQ5NC44NSA5NzEuOTI4IDQ5NC4xOTkg&#10;OTcwLjYwOCA0OTMuNTYgOTY5LjI4OCA0OTIuOTM1IDk2Ny43NjggNDkyLjM1IDk2Ni4wMDcgNDkx&#10;Ljc2NSA5NjIuNDc0IDQ5MC42MDggOTU5LjcgNDkwLjA3NiA5NTcuMzEzIDQ4OS45MTYgOTU0Ljky&#10;NiA0ODkuNzgzIDk1Mi45MjYgNDg5Ljk1NiA5NTAuOTc5IDQ5MC4xMjkgOTQ5LjM1MyA0OTAuMjc2&#10;IDk0Ny4wODYgNDkwLjE5NiA5NDUuMjE5IDQ5MC4wNzYgOTQzLjMzOSA0ODkuOTQzIDk0MS44NzIg&#10;NDg5LjgzNyA5NDEuODQ1IDQ4OS44MjMgOTQxLjMxMiA0ODkuNzcgOTQwLjg1OCA0ODkuNTMxIDk0&#10;MC41NzggNDg5LjEzMiA5NDAuMjk4IDQ4OC43MzMgOTQwLjIzMiA0ODguMjI3IDk0MC4zNzggNDg3&#10;LjcwOUw5NDAuNTI1IDQ4Ny4yMDNDOTQwLjg0NSA0ODYuMDg2IDk0Mi4wNTkgNDg1LjI3NSA5NDMu&#10;MjMyIDQ4NS4zODIgOTQzLjI1OSA0ODUuMzgyIDk0NC45MTIgNDg1LjUxNSA5NDYuOTkyIDQ4NS42&#10;NzQgOTQ5LjA1OSA0ODUuODIgOTUxLjUyNiA0ODUuOTI3IDk1My4yMDYgNDg1Ljc4MSA5NTUuMTUz&#10;IDQ4NS42MDggOTU3LjA0NyA0ODUuNDQ4IDk1OS4zMTMgNDg1LjU4MSA5NjEuNTU0IDQ4NS43Njcg&#10;OTY0LjE1NCA0ODYuMjU5IDk2Ny41MDEgNDg3LjM2MyA5NjkuMTgxIDQ4Ny45MDggOTcwLjYwOCA0&#10;ODguNDggOTcxLjg2MSA0ODkuMDUyIDk3My4xMDEgNDg5LjY1IDk3NC4xNjggNDkwLjI2MiA5NzUu&#10;MTE1IDQ5MC44NzQgOTc3LjAwOCA0OTIuMDk3IDk3OC40MzUgNDkzLjM2MSA5NzkuODg5IDQ5NC42&#10;NTEgOTgyLjg0OSA0OTcuMjMxIDk4NS44MDkgNTAwLjAzNyA5OTIuNzU3IDUwMi42MTcgOTk5LjYz&#10;NyA1MDUuMzMgMTAwMy43MiA1MDUuMjUgMTAwNy42NCA1MDUuMjc2IDEwMTEuNTIgNTA1LjMwMyAx&#10;MDE1LjI1IDUwNS4yNzYgMTAyMS42NyA1MDguMDI5IDEwMjguMTIgNTEwLjc1NSAxMDMwLjY1IDUx&#10;My4zODkgMTAzMy4zNiA1MTYuMTU1IDEwMzQuNjUgNTE3LjQ3MSAxMDM2Ljk3IDUxOS4yIDEwMzgu&#10;OTkgNTIwLjYyMyAxMDQwIDUyMS4zMjggMTA0MC45MiA1MjEuOTUzIDEwNDEuNiA1MjIuNDA1IDEw&#10;NDIuMjggNTIyLjg1NyAxMDQyLjcyIDUyMy4xMzYgMTA0Mi43MyA1MjMuMTUgMTA0My43MSA1MjMu&#10;Nzc1IDEwNDQuMTIgNTI1LjE0NSAxMDQzLjY1IDUyNi4xOTVMMTA0My40NCA1MjYuNjc0QzEwNDMu&#10;MjMgNTI3LjE2NiAxMDQyLjg0IDUyNy41MjUgMTA0Mi4zNiA1MjcuNjcxIDEwNDEuODggNTI3Ljgx&#10;OCAxMDQxLjM2IDUyNy43MjQgMTA0MC45MSA1MjcuNDQ1Wk0xMDQzLjUzIDUyMS40MjFDMTA0My41&#10;MyA1MjEuNDIxIDEwNDMuMTIgNTIxLjE1NSAxMDQyLjQ5IDUyMC43NDMgMTA0MS44NyA1MjAuMzMg&#10;MTA0MS4wMSA1MTkuNzU5IDEwNDAuMDggNTE5LjA5NCAxMDM4LjIxIDUxNy43OSAxMDM2LjA1IDUx&#10;Ni4xNTUgMTAzNC43OSA1MTQuODUxIDEwMzIuMDUgNTEyLjA1OSAxMDI5LjI1IDUwOS4xMzMgMTAy&#10;Mi4zOSA1MDYuMjQ3IDEwMTUuNTYgNTAzLjMyMiAxMDExLjQyIDUwMy4zNDggMTAwNy41IDUwMy4z&#10;MjIgMTAwMy42MSA1MDMuMzA4IDk5OS45MTcgNTAzLjM3NSA5OTMuNDEgNTAwLjgwOCA5ODYuODQ5&#10;IDQ5OC4zNzQgOTg0LjE2OSA0OTUuODIxIDk4MS4yMzYgNDkzLjI1NCA5NzkuNzU1IDQ5MS45NTEg&#10;OTc4LjI0OSA0OTAuNjIxIDk3Ni4yMzUgNDg5LjMwNSA5NzUuMjIyIDQ4OC42NTMgOTc0LjA3NSA0&#10;ODcuOTg4IDk3Mi43NTUgNDg3LjM1IDk3MS40MjEgNDg2LjcyNSA5NjkuODc1IDQ4Ni4xMjYgOTY4&#10;LjEwMSA0ODUuNTQxIDk2NC41MjcgNDg0LjM3MSA5NjEuNzI3IDQ4My44MjYgOTU5LjMyNyA0ODMu&#10;NjY2IDk1Ni45MTMgNDgzLjUyIDk1NC45IDQ4My42OTMgOTUyLjkyNiA0ODMuODY1IDk1MS4yODYg&#10;NDg0LjAxMiA5NDguOTkyIDQ4My45MTkgOTQ3LjExMiA0ODMuNzg2IDk0NS4yMDUgNDgzLjY0IDk0&#10;My43MjUgNDgzLjUzMyA5NDMuNjk5IDQ4My41MzMgOTQzLjE1MiA0ODMuNDggOTQyLjY5OSA0ODMu&#10;MjQgOTQyLjQxOSA0ODIuODI4IDk0Mi4xMzggNDgyLjQyOSA5NDIuMDcyIDQ4MS45MjQgOTQyLjIx&#10;OSA0ODEuMzkyTDk0Mi4zNjUgNDgwLjg4N0M5NDIuNjg1IDQ3OS43NyA5NDMuOTEyIDQ3OC45NTgg&#10;OTQ1LjA4NSA0NzkuMDY1IDk0NS4xMTIgNDc5LjA2NSA5NDYuNzc5IDQ3OS4xOTggOTQ4Ljg3MiA0&#10;NzkuMzcxIDk1MC45NTMgNDc5LjUxNyA5NTMuNDYgNDc5LjYzNyA5NTUuMTQgNDc5LjQ5IDk1Ny4x&#10;IDQ3OS4zMzEgOTU5LjAyIDQ3OS4xNzEgOTYxLjMgNDc5LjMwNCA5NjMuNTY3IDQ3OS40OSA5NjYu&#10;MTk0IDQ3OS45OTYgOTY5LjU4MSA0ODEuMTEzIDk3MS4yNzUgNDgxLjY3MSA5NzIuNzE1IDQ4Mi4y&#10;NDMgOTczLjk4MiA0ODIuODE1IDk3NS4yMzUgNDgzLjQxMyA5NzYuMzE1IDQ4NC4wMjUgOTc3LjI3&#10;NSA0ODQuNjUgOTc5LjE4MiA0ODUuODg3IDk4MC42MzUgNDg3LjE1IDk4Mi4xMDIgNDg4LjQ1NCA5&#10;ODUuMTAzIDQ5MS4wNDcgOTg4LjA4OSA0OTMuODY2IDk5NS4xMDMgNDk2LjQ3MyAxMDAyLjA1IDQ5&#10;OS4yMTIgMTAwNi4xNyA0OTkuMTQ2IDEwMTAuMSA0OTkuMTg2IDEwMTQgNDk5LjIyNSAxMDE3Ljc3&#10;IDQ5OS4yMTIgMTAyNC4yMyA1MDEuOTc4IDEwMzAuNzIgNTA0LjcxOCAxMDMzLjI1IDUwNy4zNjQg&#10;MTAzNS45NyA1MTAuMTMgMTAzNy4yNyA1MTEuNDQ3IDEwMzkuNiA1MTMuMTg5IDEwNDEuNjEgNTE0&#10;LjU5OSAxMDQyLjYzIDUxNS4zMDQgMTA0My41NSA1MTUuOTI5IDEwNDQuMjQgNTE2LjM4MSAxMDQ0&#10;LjkzIDUxNi44MzMgMTA0NS4zNiA1MTcuMTEyIDEwNDUuMzcgNTE3LjEyNSAxMDQ2LjM1IDUxNy43&#10;NSAxMDQ2Ljc2IDUxOS4xMiAxMDQ2LjI5IDUyMC4xNzFMMTA0Ni4wOCA1MjAuNjVDMTA0NS44NyA1&#10;MjEuMTQyIDEwNDUuNDggNTIxLjUwMSAxMDQ1IDUyMS42NDcgMTA0NC41MiA1MjEuNzkzIDEwNDQg&#10;NTIxLjcgMTA0My41NSA1MjEuNDIxWk0xMDgwLjE1IDUxOC4xNDlDMTA4MS4zNSA1MTguNjY4IDEw&#10;ODIuNTUgNTE5LjE3MyAxMDgzLjc1IDUxOS42NjYgMTA4NC4zMiA1MTkuOTA1IDEwODQuNDMgNTIw&#10;LjA5MSAxMDg0LjQzIDUyMC4xMzEgMTA4NC40MyA1MjAuMTcxIDEwODQuMjcgNTIwLjMxNyAxMDgz&#10;LjY1IDUyMC4zOTcgMTA3Mi4zIDUyMS43NTMgMTA2MC43NSA1MjIuODg0IDEwNDkuMTQgNTIzLjkw&#10;OCAxMDQ4LjYgNTIzLjk2MSAxMDQ4LjIgNTIzLjgxNSAxMDQ3Ljk5IDUyMy41MjIgMTA0Ny43OCA1&#10;MjMuMjI5IDEwNDcuNzggNTIyLjgwNCAxMDQ3Ljk5IDUyMi4zMTJMMTA0OC4wNiA1MjIuMTUyQzEw&#10;NDguNTIgNTIxLjA4OCAxMDQ5LjkxIDUyMC4xMDQgMTA1MS4wNyA1MTkuOTk4IDEwNTUuMjQgNTE5&#10;LjYyNiAxMDU5LjQzIDUxOS4yNCAxMDYzLjU4IDUxOC44MjggMTA2Ny43MiA1MTguNDI5IDEwNzEu&#10;ODcgNTE4LjAxNiAxMDc1Ljk4IDUxNy41NTEgMTA3Ny4xOCA1MTcuNDE4IDEwNzkuMDQgNTE3LjY5&#10;NyAxMDgwLjE0IDUxOC4xNjNaTTEwNjkuNjQgNTEzLjY2OCAxMDczLjI3IDUxNS4yMzdDMTA3My44&#10;NCA1MTUuNDc2IDEwNzMuOTUgNTE1LjY3NiAxMDczLjk1IDUxNS43MTYgMTA3My45NSA1MTUuNzU2&#10;IDEwNzMuNzkgNTE1LjkwMiAxMDczLjE1IDUxNS45NjkgMTA2Ni4wNiA1MTYuNyAxMDU4LjkyIDUx&#10;Ny4zOTEgMTA1MS43NCA1MTguMDMgMTA1MS4yIDUxOC4wODMgMTA1MC44IDUxNy45MzcgMTA1MC41&#10;OSA1MTcuNjQ0IDEwNTAuMzggNTE3LjM1MSAxMDUwLjM4IDUxNi45MjYgMTA1MC41OSA1MTYuNDM0&#10;TDEwNTAuNjYgNTE2LjI3NEMxMDUxLjEyIDUxNS4yMSAxMDUyLjUgNTE0LjIxMyAxMDUzLjY2IDUx&#10;NC4xMiAxMDU3LjU5IDUxMy43NjEgMTA2MS41NCA1MTMuNDE1IDEwNjUuNDQgNTEzLjAxNiAxMDY2&#10;LjY0IDUxMi44OTYgMTA2OC41MiA1MTMuMTg5IDEwNjkuNjMgNTEzLjY2OFpNMTA1My4xOCA1MTAu&#10;NTY5IDEwNTMuODYgNTA5LjA0QzEwNTQuMzIgNTA4LjAwMyAxMDU1LjU0IDUwNy41MjQgMTA1Ni41&#10;OCA1MDcuOTc2TDEwNjIuNzIgNTEwLjY3NkMxMDYzLjMxIDUxMC45MjggMTA2My40IDUxMS4xMjgg&#10;MTA2My40IDUxMS4xNTQgMTA2My40IDUxMS4xOTQgMTA2My4yNCA1MTEuMzQxIDEwNjIuNiA1MTEu&#10;NDA3TDEwNTQuMzIgNTEyLjE2NUMxMDUzLjc5IDUxMi4yMTggMTA1My4zOSA1MTIuMDcyIDEwNTMu&#10;MTggNTExLjc3OSAxMDUyLjk2IDUxMS40ODcgMTA1Mi45NiA1MTEuMDYxIDEwNTMuMTggNTEwLjU2&#10;OVpNMTAzNS44MSA0OTguODkzIDEwNTAuNTggNTA1LjMzQzEwNTEuNjMgNTA1Ljc5NSAxMDUyLjEx&#10;IDUwNy4wMTggMTA1MS42NCA1MDguMDU2TDEwNTEuMzUgNTA4LjcyMUMxMDUxLjE0IDUwOS4yMTMg&#10;MTA1MC43NSA1MDkuNTcyIDEwNTAuMjcgNTA5LjcxOCAxMDQ5Ljc5IDUwOS44NjQgMTA0OS4yNyA1&#10;MDkuNzg1IDEwNDguOCA1MDkuNDkyIDEwNDguNzkgNTA5LjQ5MiAxMDQ4LjM5IDUwOS4yMjYgMTA0&#10;Ny43NiA1MDguODE0IDEwNDcuMTQgNTA4LjQwMiAxMDQ2LjI4IDUwNy44MyAxMDQ1LjM1IDUwNy4x&#10;NjUgMTA0My40OCA1MDUuODQ4IDEwNDEuMzEgNTA0LjIyNiAxMDQwLjAzIDUwMi45MjMgMTAzOS4x&#10;OSA1MDIuMDcxIDEwMzguMTIgNTAxLjExNCAxMDM3LjI1IDUwMC4zNjkgMTAzNi44MSA0OTkuOTk3&#10;IDEwMzYuNDQgNDk5LjY3OCAxMDM2LjE2IDQ5OS40NTIgMTAzNS44OCA0OTkuMjI1IDEwMzUuNzIg&#10;NDk5LjA5MiAxMDM1LjcxIDQ5OS4wNzkgMTAzNS40OCA0OTguOTA2IDEwMzUuMzUgNDk4Ljc3MyAx&#10;MDM1LjI3IDQ5OC42OCAxMDM1LjM5IDQ5OC43MiAxMDM1LjU2IDQ5OC43NzMgMTAzNS44MyA0OTgu&#10;ODkzWk05ODEuMDYyIDQ3Ny4yMjlDOTg0LjIwOSA0NzguMzYgOTg3LjM4MyA0NzkuNDI0IDk5MC41&#10;MDMgNDgwLjU5NEw5OTkuODY0IDQ4NC4xMDVDMTAwNi4wNSA0ODYuNTI1IDEwMTIuMjUgNDg4Ljk0&#10;NiAxMDE4LjMzIDQ5MS40ODYgMTAxOC42IDQ5MS41OTIgMTAxOC43NyA0OTEuNjg1IDEwMTguODgg&#10;NDkxLjczOCAxMDE4Ljc2IDQ5MS43MzggMTAxOC41NiA0OTEuNzM4IDEwMTguMjggNDkxLjY5OCAx&#10;MDE4LjI4IDQ5MS42OTggMTAxOC4wNSA0OTEuNjcyIDEwMTcuNjkgNDkxLjYzMiAxMDE3LjMzIDQ5&#10;MS41OTIgMTAxNi44NCA0OTEuNTM5IDEwMTYuMjUgNDkxLjQ4NiAxMDE1LjA5IDQ5MS4zNzkgMTAx&#10;My42NSA0OTEuMjYgMTAxMi40NCA0OTEuMjYgMTAwOC40OSA0OTEuMjIgMTAwNC43MyA0OTEuMjYg&#10;OTk4LjExNyA0ODguNjUzIDk5MS40MjMgNDg2LjE2NiA5ODguNjkgNDgzLjU4NiA5ODUuNjc2IDQ4&#10;MS4wMDYgOTg0Ljc1NiA0ODAuMjA4IDk4My41ODIgNDc5LjMxNyA5ODIuNjQ5IDQ3OC42MjYgOTgy&#10;LjE2OSA0NzguMjggOTgxLjc1NSA0NzcuOTg4IDk4MS40NjIgNDc3Ljc3NSA5ODEuMTU2IDQ3Ny41&#10;NjIgOTgwLjk4MiA0NzcuNDQyIDk4MC45NjkgNDc3LjQyOSA5ODAuNzI5IDQ3Ny4yNjkgOTgwLjU4&#10;MiA0NzcuMTUgOTgwLjQ4OSA0NzcuMDU3IDk4MC42MDkgNDc3LjA4MyA5ODAuNzk1IDQ3Ny4xMzYg&#10;OTgxLjA3NSA0NzcuMjI5Wk05NDUuODE5IDQ2OC44NzggOTQ1Ljk5MiA0NjguMjUzQzk0Ni4zMTIg&#10;NDY3LjE2MiA5NDcuNDk5IDQ2Ni41MjQgOTQ4LjY0NiA0NjYuODU3IDk1My4zNTMgNDY4LjIxMyA5&#10;NTguMDIgNDY5LjcwMiA5NjIuNzE0IDQ3MS4xMTIgOTYyLjk5NCA0NzEuMTkyIDk2My4xNjcgNDcx&#10;LjI3MiA5NjMuMjg3IDQ3MS4zMjUgOTYzLjE2NyA0NzEuMzI1IDk2Mi45NjcgNDcxLjMzOCA5NjIu&#10;Njc0IDQ3MS4zMjUgOTYyLjY3NCA0NzEuMzI1IDk2Mi40NDcgNDcxLjMyNSA5NjIuMDc0IDQ3MS4z&#10;MTIgOTYxLjcxNCA0NzEuMzEyIDk2MS4xOTQgNDcxLjMxMiA5NjAuNjA3IDQ3MS4yODUgOTU5LjQz&#10;MyA0NzEuMjg1IDk1Ny45NjcgNDcxLjI5OCA5NTYuNzQgNDcxLjM5MSA5NTUuMDczIDQ3MS41MjQg&#10;OTUyLjcyNiA0NzEuNDE4IDk1MC44MDYgNDcxLjI4NSA5NDguODU5IDQ3MS4xMjUgOTQ3LjM2NiA0&#10;NzEuMDA2IDk0Ny4zMjYgNDcxLjAwNiA5NDYuNzY2IDQ3MC45NTMgOTQ2LjI5OSA0NzAuNyA5NDYu&#10;MDE5IDQ3MC4zMDEgOTQ1LjcyNSA0NjkuOTAyIDk0NS42NTkgNDY5LjM4MyA5NDUuODA2IDQ2OC44&#10;NjVaTTk0NC4wMDUgNDc1LjE0MiA5NDQuMTUyIDQ3NC42MzZDOTQ0LjQ3MiA0NzMuNTE5IDk0NS42&#10;OTkgNDcyLjcwOCA5NDYuODk5IDQ3Mi44MTQgOTQ2LjkzOSA0NzIuODE0IDk0OC42MDYgNDcyLjk2&#10;MSA5NTAuNzI2IDQ3My4xMzQgOTUyLjgzMyA0NzMuMjkzIDk1NS4zNTMgNDczLjQxMyA5NTcuMDYg&#10;NDczLjI2NiA5NTkuMDQ3IDQ3My4xMDcgOTYwLjk4IDQ3Mi45NDcgOTYzLjI3NCA0NzMuMTA3IDk2&#10;NS41NTQgNDczLjMwNiA5NjguMjA4IDQ3My44MTIgOTcxLjYzNSA0NzQuOTQyIDk3My4zNDEgNDc1&#10;LjUwMSA5NzQuODA4IDQ3Ni4wNzMgOTc2LjA4OCA0NzYuNjU4IDk3Ny4zNTUgNDc3LjI1NiA5Nzgu&#10;NDQ5IDQ3Ny44ODEgOTc5LjQwOSA0NzguNTA2IDk4MS4zNDIgNDc5Ljc1NiA5ODIuNzk2IDQ4MS4w&#10;MiA5ODQuMzAyIDQ4Mi4zMjMgOTg3LjMyOSA0ODQuOTI5IDk5MC4zNyA0ODcuNzQ5IDk5Ny40NSA0&#10;OTAuMzk1IDEwMDAuOTcgNDkxLjc2NSAxMDAzLjc0IDQ5Mi40NTcgMTAwNi4xNCA0OTIuNzg5IDEw&#10;MDguNTYgNDkzLjEyMSAxMDEwLjU4IDQ5My4xMjEgMTAxMi41NyA0OTMuMTQ4IDEwMTYuNDkgNDkz&#10;LjE4OCAxMDIwLjI5IDQ5My4xODggMTAyNi43OSA0OTUuOTY3IDEwMzMuMzIgNDk4LjcyIDEwMzUu&#10;ODUgNTAxLjM2NiAxMDM4LjU5IDUwNC4xNDYgMTAzOS44OSA1MDUuNDYzIDEwNDIuMjMgNTA3LjIw&#10;NSAxMDQ0LjI0IDUwOC42MjggMTA0NS4yNSA1MDkuMzMyIDEwNDYuMTkgNTA5Ljk1NyAxMDQ2Ljg3&#10;IDUxMC40MSAxMDQ3LjU2IDUxMC44NjIgMTA0Ny45OSA1MTEuMTQxIDEwNDggNTExLjE1NCAxMDQ4&#10;Ljk4IDUxMS43NzkgMTA0OS40IDUxMy4xNDkgMTA0OC45NCA1MTQuMkwxMDQ4LjcyIDUxNC42NzhD&#10;MTA0OC41MSA1MTUuMTcxIDEwNDguMTIgNTE1LjUzIDEwNDcuNjQgNTE1LjY3NiAxMDQ3LjE2IDUx&#10;NS44MjIgMTA0Ni42NCA1MTUuNzQyIDEwNDYuMTkgNTE1LjQ1IDEwNDYuMTcgNTE1LjQ1IDEwNDUu&#10;NzcgNTE1LjE4NCAxMDQ1LjE1IDUxNC43NzIgMTA0NC41MiA1MTQuMzU5IDEwNDMuNjcgNTEzLjc4&#10;OCAxMDQyLjczIDUxMy4xMjMgMTA0MC44NyA1MTEuODA2IDEwMzguNzEgNTEwLjE4NCAxMDM3LjQz&#10;IDUwOC44OCAxMDM0LjY4IDUwNi4wODggMTAzMS44OCA1MDMuMTYyIDEwMjQuOTcgNTAwLjI0OSAx&#10;MDIxLjUzIDQ5OC43ODcgMTAxOC43OSA0OTguMDQyIDEwMTYuMzkgNDk3LjY4MyAxMDE0IDQ5Ny4z&#10;MSAxMDExLjk3IDQ5Ny4yOTcgMTAxMCA0OTcuMjg0IDEwMDYuMDggNDk3LjI1NyAxMDAyLjM0IDQ5&#10;Ny4zMSA5OTUuNzg0IDQ5NC43MyA5ODkuMTU2IDQ5Mi4yNyA5ODYuNDQ5IDQ4OS43MDQgOTgzLjQ3&#10;NiA0ODcuMTI0IDk4MS45ODIgNDg1LjgwNyA5ODAuNDYyIDQ4NC40NzcgOTc4LjQwOSA0ODMuMTQ3&#10;IDk3Ny4zODIgNDgyLjQ4MyA5NzYuMjM1IDQ4MS44MzEgOTc0Ljg4OCA0ODEuMTc5IDk3My41Mjgg&#10;NDgwLjU1NCA5NzEuOTgxIDQ3OS45NDIgOTcwLjE4MSA0NzkuMzQ0IDk2Ni41ODEgNDc4LjE2IDk2&#10;My43NDEgNDc3LjYxNSA5NjEuMzE0IDQ3Ny40NDIgOTU4Ljg3MyA0NzcuMjgzIDk1Ni44NDcgNDc3&#10;LjQ1NiA5NTQuODYgNDc3LjYyOCA5NTMuMjA2IDQ3Ny43NjEgOTUwLjg4NiA0NzcuNjY4IDk0OC45&#10;NzkgNDc3LjUzNSA5NDcuMDU5IDQ3Ny4zODkgOTQ1LjU2NiA0NzcuMjY5IDk0NS41MzkgNDc3LjI2&#10;OSA5NDQuOTkyIDQ3Ny4yMTYgOTQ0LjUyNSA0NzYuOTY0IDk0NC4yNDUgNDc2LjU2NSA5NDMuOTY1&#10;IDQ3Ni4xNjYgOTQzLjg4NSA0NzUuNjYgOTQ0LjAzMiA0NzUuMTI4Wk04NzguNDY2IDQ1MC4yNkM4&#10;ODIuMDY2IDQ1MC45NTEgODg1LjY2NyA0NTEuNjE2IDg4OS4yNjcgNDUyLjM0OEw5MDAuMDU1IDQ1&#10;NC42MzVDOTAwLjMzNSA0NTQuNzAyIDkwMC41MjEgNDU0Ljc1NSA5MDAuNjQxIDQ1NC43OTUgOTAw&#10;LjUyMSA0NTQuODIxIDkwMC4zMjEgNDU0Ljg0OCA5MDAuMDQxIDQ1NC44NjFMODkxLjAyNyA0NTUu&#10;MzY2Qzg4OS43NzQgNDU1LjQ0NiA4ODcuODU0IDQ1NS4wMjEgODg2LjczMyA0NTQuNDg5TDg3OC40&#10;MTMgNDUwLjQ3M0M4NzguMTU5IDQ1MC4zNTMgODc3Ljk5OSA0NTAuMjYgODc3Ljg5MyA0NTAuMTkz&#10;IDg3OC4wMjYgNDUwLjE5MyA4NzguMTk5IDQ1MC4yMiA4NzguNDc5IDQ1MC4yNzNaTTg1OS4wNzgg&#10;NDQ2Ljc4OSA4NjguMjUyIDQ0OC4zNThDODY5LjUwNSA0NDguNTU4IDg3MS40NTIgNDQ5LjE5NiA4&#10;NzIuNTk5IDQ0OS43NTQgODc3LjgyNiA0NTIuMjgxIDg4My4wNCA0NTQuNzY4IDg4OC4yMTQgNDU3&#10;LjMzNSA4ODguMjU0IDQ1Ny4zNjEgODg4LjM2IDQ1Ny40MTQgODkwLjc0NyA0NTcuMjgyTDkwNS41&#10;ODggNDU2LjQ1N0M5MDYuODY5IDQ1Ni40MTcgOTA4LjkwOSA0NTYuNjE3IDkxMC4xNjIgNDU2Ljkw&#10;OUw5MjAuMzEgNDU5LjI5QzkyMC41OSA0NTkuMzU2IDkyMC43NzYgNDU5LjQwOSA5MjAuODk3IDQ1&#10;OS40NjIgOTIwLjc3NiA0NTkuNDg5IDkyMC41NzcgNDU5LjUwMiA5MjAuMjgzIDQ1OS41MTZMOTA1&#10;LjM2MiA0NjAuMDM0QzkwMC40MTUgNDYwLjI2IDg5NS40NjggNDYwLjU4IDg5MC41NiA0NjAuODU5&#10;IDg4OS4zMiA0NjAuOTM5IDg4Ny40IDQ2MC41MjYgODg2LjI5MyA0NTkuOTY4TDg3Mi43MTkgNDUz&#10;LjM4NSA4NjkuMzA1IDQ1MS43NDkgODY1Ljg3OCA0NTAuMTY3IDg1OS4wMTEgNDQ3LjAwMkM4NTgu&#10;NzU3IDQ0Ni44ODIgODU4LjU5NyA0NDYuODAyIDg1OC40OTEgNDQ2LjczNiA4NTguNjExIDQ0Ni43&#10;MzYgODU4Ljc5NyA0NDYuNzYyIDg1OS4wNzggNDQ2LjgwMlpNODM4LjM4MiA0NDMuNDkxIDg0OC44&#10;NSA0NDUuMDczQzg1MC4xMDMgNDQ1LjI0NiA4NTIuMDYzIDQ0NS44NDUgODUzLjIxIDQ0Ni4zNzdM&#10;ODY5LjU5OSA0NTMuOTMgODg1LjggNDYxLjc5Qzg4Ni45NzMgNDYyLjM2MiA4ODguOTc0IDQ2Mi44&#10;IDg5MC4yOCA0NjIuNzIxIDkwMi4wMTUgNDYxLjk3NiA5MTMuODQzIDQ2MS40NDQgOTI1Ljc5IDQ2&#10;MS4yODQgOTI3LjA3IDQ2MS4yNzEgOTI5LjEyNCA0NjEuNTI0IDkzMC4zNjQgNDYxLjg0MyA5MzMu&#10;MzExIDQ2Mi42MTQgOTM2LjI1OCA0NjMuMzMyIDkzOS4xNzggNDY0LjE4MyA5MzkuNDU4IDQ2NC4y&#10;NjMgOTM5LjY0NSA0NjQuMzMgOTM5Ljc2NSA0NjQuMzgzIDkzOS42NDUgNDY0LjM5NiA5MzkuNDQ1&#10;IDQ2NC40MSA5MzkuMTUyIDQ2NC40MUw5MzUuOTc4IDQ2NC4zNyA5MzIuNzkxIDQ2NC40MSA5MjYu&#10;NDQ0IDQ2NC40ODkgOTIwLjEyMyA0NjQuNTY5IDkxMy44MTYgNDY0Ljc4MkM5MDkuNjE1IDQ2NC45&#10;NTUgOTA1LjQ0MiA0NjUuMDQ4IDkwMS4yNjggNDY1LjI4N0w4ODguOCA0NjYuMDMyQzg4Ny41NiA0&#10;NjYuMTEyIDg4NS42NjcgNDY1LjY4NiA4ODQuNTYgNDY1LjE2OCA4NzYuOTcyIDQ2MS40OTcgODY5&#10;LjMzMiA0NTcuNjY3IDg2MS42MTEgNDU0LjE3TDg0OS45OTcgNDQ4LjgyNCA4MzguMzAyIDQ0My42&#10;OUM4MzguMDQ5IDQ0My41ODQgODM3Ljg4OSA0NDMuNDkxIDgzNy43ODIgNDQzLjQyNCA4MzcuOTAy&#10;IDQ0My40MjQgODM4LjA4OSA0NDMuNDM4IDgzOC4zNjkgNDQzLjQ3OFpNODMyLjkxNSA0NDUuMTY2&#10;QzgzMi45NjggNDQ0Ljc2NyA4MzMuMTgyIDQ0NC40NDggODMzLjUxNSA0NDQuMjc1IDgzMy43ODIg&#10;NDQ0LjEyOSA4MzQuMTE1IDQ0NC4wODkgODM0LjQ2MiA0NDQuMTQyIDgzNC42NDggNDQ0LjE2OSA4&#10;MzQuODQ5IDQ0NC4yMjIgODM1LjA0OSA0NDQuMzE1TDg0Ny45NTYgNDQ5Ljk4MUM4NTIuMjUgNDUx&#10;Ljg2OSA4NTYuNTE3IDQ1My44OSA4NjAuNzcxIDQ1NS44NDVMODY3LjEzMiA0NTguNzk4Qzg2OS4y&#10;NTIgNDU5Ljc4MiA4NzEuMzU5IDQ2MC44MzIgODczLjQ2NiA0NjEuODQzIDg3Ny42NzkgNDYzLjkw&#10;NCA4ODEuODY2IDQ2NS45MTIgODg2LjA0IDQ2OCA4ODYuMDY3IDQ2OCA4ODYuMTA3IDQ2OC4wNCA4&#10;ODYuNDI3IDQ2OC4wMjcgODg2Ljc2IDQ2OC4wMjcgODg3LjM3MyA0NjggODg4LjUzNCA0NjcuOTM0&#10;TDkwMS43MzUgNDY3LjEzNkM5MDYuMTQ5IDQ2Ni45MzYgOTEwLjU2MiA0NjYuNzkgOTE1LjAwMyA0&#10;NjYuNjE3IDkxOS40NTYgNDY2LjQxOCA5MjMuODk3IDQ2Ni40MDQgOTI4LjM2NCA0NjYuMzM4TDkz&#10;NS4wODQgNDY2LjI1OCA5NDEuODE4IDQ2Ni4zMjVDOTQyLjQzMiA0NjYuMzI1IDk0Mi45NTIgNDY2&#10;LjU1MSA5NDMuMjQ1IDQ2Ni45MjMgOTQzLjQ4NSA0NjcuMjE2IDk0My41MzkgNDY3LjU4OCA5NDMu&#10;NDMyIDQ2Ny45ODcgOTQzLjE2NSA0NjguOTMxIDk0MS45MzkgNDY5LjcxNiA5NDAuNzUyIDQ2OS43&#10;MDJMOTM0LjA1OCA0NjkuNjQ5IDkyNy4zNjQgNDY5Ljc0MkM5MjIuOTEgNDY5LjgwOSA5MTguNDk2&#10;IDQ2OS44MzUgOTE0LjA2OSA0NzAuMDM1IDkwOS42NDIgNDcwLjIwOCA5MDUuMjQyIDQ3MC4zNTQg&#10;OTAwLjg1NSA0NzAuNTY3TDg4Ny43MDcgNDcxLjM2NUM4ODYuNDggNDcxLjQ0NSA4ODQuNTg3IDQ3&#10;MS4wMzIgODgzLjQ5MyA0NzAuNSA4NzUuNDkyIDQ2Ni41OTEgODY3LjQyNSA0NjIuNTc0IDg1OS4y&#10;NjQgNDU4Ljg3NyA4NTUuMTg0IDQ1Ny4wMTYgODUxLjEwMyA0NTUuMDQ3IDg0Ni45OTYgNDUzLjI1&#10;Mkw4MzQuNjIyIDQ0Ny44MTNDODMzLjU1NSA0NDcuMzQ3IDgzMi43NjggNDQ2LjEyNCA4MzIuOTAy&#10;IDQ0NS4xNTNaTTgzMi4wNzUgNDUwLjkyNSA4MzIuMDc1IDQ1MC44NThDODMyLjE2OCA0NTAuMzI2&#10;IDgzMi40MjIgNDQ5LjkxNCA4MzIuODM1IDQ0OS42ODggODMzLjEwMiA0NDkuNTQyIDgzMy40MjIg&#10;NDQ5LjQ4OCA4MzMuNzQyIDQ0OS41NDIgODMzLjkwMiA0NDkuNTY4IDgzNC4wNzUgNDQ5LjYyMSA4&#10;MzQuMjM1IDQ0OS42ODhMODQ2LjUzIDQ1NS4xMDFDODQ4LjU3IDQ1NS45OTIgODUwLjYxIDQ1Ni45&#10;MjIgODUyLjYzNyA0NTcuODY3TDg1OC43MTcgNDYwLjY4NkM4NjYuODI1IDQ2NC4zNyA4NzQuODM5&#10;IDQ2OC4zNTkgODgyLjc4NiA0NzIuMjQyIDg4My45MDYgNDcyLjc4OCA4ODQuODggNDczLjI5MyA4&#10;ODQuOTMzIDQ3My4zMiA4ODQuOTQ3IDQ3My4zMiA4ODQuOTg3IDQ3My4zNDYgODg1LjMyIDQ3My4z&#10;NDYgODg1LjY0IDQ3My4zNDYgODg2LjI1MyA0NzMuMzIgODg3LjQyNyA0NzMuMjUzTDkwMC41MzUg&#10;NDcyLjQ0MkM5MDQuOTIyIDQ3Mi4yMjkgOTA5LjMwOSA0NzIuMDgzIDkxMy43MjMgNDcxLjkxIDkx&#10;OC4xMzYgNDcxLjY5NyA5MjIuNTUgNDcxLjY4NCA5MjYuOTkgNDcxLjYwNEw5MzMuNjU4IDQ3MS41&#10;MTEgOTQwLjMzOCA0NzEuNTY0Qzk0MC45MTIgNDcxLjU2NCA5NDEuMzc4IDQ3MS43NzcgOTQxLjY3&#10;MiA0NzIuMTQ5IDk0MS45MzkgNDcyLjQ5NSA5NDIuMDE5IDQ3Mi45NDcgOTQxLjg3MiA0NzMuNDM5&#10;IDk0MS41NjUgNDc0LjUxNyA5NDAuMzM4IDQ3NS4zNjggOTM5LjE1MiA0NzUuMzQxIDkyMS4xMzcg&#10;NDc0Ljk5NSA5MDMuMzM1IDQ3NS4zNDEgODg1LjcwNyA0NzYuMzM4IDg4NC40OTMgNDc2LjM5MiA4&#10;ODIuNiA0NzYuMDA2IDg4MS40OTMgNDc1LjQ4N0w4NjkuNzE5IDQ2OS44NjIgODY2Ljc1OCA0Njgu&#10;NDUyIDg2My43ODUgNDY3LjA5NiA4NTcuODI0IDQ2NC4zOTYgODUxLjgzNyA0NjEuNjk3Qzg0OS44&#10;MzcgNDYwLjc5MiA4NDcuODM2IDQ1OS44ODggODQ1LjgyMyA0NTkuMDVMODMzLjcyOCA0NTMuODY0&#10;QzgzMi42NDggNDUzLjM5OCA4MzEuODg4IDQ1Mi4wODIgODMyLjA2MiA0NTAuOTM4Wk04MzEuOTU1&#10;IDQ1NS43MzlDODMyLjIzNSA0NTUuNTkzIDgzMi41NTUgNDU1LjUzOSA4MzIuODg4IDQ1NS41OTMg&#10;ODMzLjA0OCA0NTUuNjE5IDgzMy4yMDggNDU1LjY1OSA4MzMuMzY4IDQ1NS43MzkgODQwLjk2OSA0&#10;NTkuMDEgODQ4LjU0MyA0NjIuMTg5IDg1Ni4wMzcgNDY1LjY0NiA4NTkuNzg0IDQ2Ny4zNDkgODYz&#10;LjUzMSA0NjkuMDExIDg2Ny4yNTIgNDcwLjc1M0w4NzguMzQ2IDQ3Ni4wNDZDODc4LjkzMyA0NzYu&#10;MzI1IDg3OS4wMjYgNDc2LjUyNSA4NzkuMDEzIDQ3Ni41NjUgODc5LjAxMyA0NzYuNjA0IDg3OC44&#10;MzkgNDc2Ljc1MSA4NzguMTk5IDQ3Ni44MDRMODY1Ljk4NSA0NzcuNjU1Qzg2MS45MTggNDc3Ljk3&#10;NCA4NTcuODUxIDQ3OC4zNzMgODUzLjgxIDQ3OC43MzIgODQ1LjczIDQ3OS4zOTcgODM3LjYzNSA0&#10;ODAuMzU1IDgyOS42MDggNDgxLjIzMiA4MjkuMDc1IDQ4MS4yODYgODI4LjYwOCA0ODEuMTM5IDgy&#10;OC4zMDEgNDgwLjgwNyA4MjcuOTgxIDQ4MC40NzQgODI3Ljg0OCA0NzkuOTk2IDgyNy45MjggNDc5&#10;LjQ2NEw4MzEuMjIxIDQ1Ni45MjJDODMxLjMwMiA0NTYuMzkgODMxLjU2OCA0NTUuOTc4IDgzMS45&#10;NjggNDU1Ljc1MlpNODEyLjMxMyA0MzkuODIgODI4LjUwMSA0NDEuOTg4QzgyOS42NjEgNDQyLjE0&#10;OCA4MzAuNDc1IDQ0My4xODUgODMwLjMwMSA0NDQuMzE1TDgzMC4zMDEgNDQ0LjM2OUM4MzAuMzAx&#10;IDQ0NC4zNjkgODMwLjE5NSA0NDUuMDMzIDgzMC4xOTUgNDQ1LjAzMyA4MzAuMTE1IDQ0NS41NjUg&#10;ODI5LjgzNSA0NDYuMDE4IDgyOS40MDggNDQ2LjI4NCA4MjguOTgxIDQ0Ni41NDkgODI4LjQ0OCA0&#10;NDYuNjE2IDgyNy45MTUgNDQ2LjQ3IDgyNy45MDEgNDQ2LjQ3IDgyNy40NDggNDQ2LjMyMyA4MjYu&#10;NzE0IDQ0Ni4xMTEgODI1Ljk4MSA0NDUuODg1IDgyNC45OTQgNDQ1LjU2NSA4MjMuODg4IDQ0NS4x&#10;OTMgODIxLjcwMSA0NDQuNDQ4IDgxOS4xMTQgNDQzLjQ3OCA4MTcuNTE0IDQ0Mi41NiA4MTYuNDYg&#10;NDQxLjk2MSA4MTUuMTUzIDQ0MS4zMzcgODE0LjExMyA0NDAuODU4IDgxMy41OCA0NDAuNjE4IDgx&#10;My4xMjYgNDQwLjQxOSA4MTIuNzkzIDQ0MC4yNzIgODEyLjQ2IDQ0MC4xMjYgODEyLjI2IDQ0MC4w&#10;NDYgODEyLjI2IDQ0MC4wMzMgODExLjk5MyA0MzkuOTI3IDgxMS44MzMgNDM5LjgzNCA4MTEuNzEz&#10;IDQzOS43OCA4MTEuODMzIDQzOS43OCA4MTIuMDMzIDQzOS43OCA4MTIuMzEzIDQzOS44MzRaTTc1&#10;My44NjggNDM0LjIwOEM3NTcuMTg4IDQzNC4zOTQgNzYwLjQ4MiA0MzQuNjg3IDc2My43NzUgNDM0&#10;LjkxMyA3NjcuMDgyIDQzNS4xNjYgNzcwLjM4OSA0MzUuMzc5IDc3My42ODMgNDM1LjY3MUw3ODMu&#10;NTM3IDQzNi42MDJDNzg2LjgxNyA0MzYuOTM1IDc5MC4xMjQgNDM3LjE4NyA3OTMuMzkxIDQzNy41&#10;ODYgNzkzLjY3MSA0MzcuNjEzIDc5My44NTggNDM3LjY1MyA3OTMuOTkxIDQzNy42NzkgNzkzLjg3&#10;MSA0MzcuNzE5IDc5My42ODUgNDM3Ljc1OSA3OTMuNDA1IDQzNy43OTkgNzkzLjQwNSA0MzcuNzk5&#10;IDc5My4xNzggNDM3LjgzOSA3OTIuODMxIDQzNy44OTIgNzkyLjQ4NSA0MzcuOTU5IDc5MS45OTEg&#10;NDM4LjAzOCA3OTEuNDE4IDQzOC4xNDUgNzkwLjI4NCA0MzguMzQ0IDc4OC44NTggNDM4LjY5IDc4&#10;Ny42ODQgNDM5LjAyMiA3ODMuODg0IDQ0MC4xNCA3ODAuMzIzIDQ0MS4xOSA3NzMuMjY5IDQ0MC41&#10;MTIgNzY2LjIwMiA0MzkuOTQgNzYyLjg1NSA0MzguMzMxIDc1OS4yODEgNDM2LjU4OSA3NTguMTg4&#10;IDQzNi4wNTcgNzU2LjgyOCA0MzUuNTEyIDc1NS43NDggNDM1LjA4NiA3NTUuMjAxIDQzNC44NzMg&#10;NzU0LjcyMSA0MzQuNzE0IDc1NC4zODggNDM0LjU5NCA3NTQuMDQxIDQzNC40NzQgNzUzLjg0MSA0&#10;MzQuNDA4IDc1My44MjggNDM0LjQwOCA3NTMuNTQ4IDQzNC4zMTUgNzUzLjM3NCA0MzQuMjQ4IDc1&#10;My4yNjggNDM0LjE5NSA3NTMuMzg4IDQzNC4xOTUgNzUzLjU4OCA0MzQuMTgyIDc1My44ODEgNDM0&#10;LjE5NVpNNzE3LjgyNCA0MzQuOTRDNzE3LjgyNCA0MzMuNzk2IDcxOC44MTEgNDMyLjg3OCA3MTku&#10;OTk4IDQzMi44OTJMNzIzLjY2NSA0MzIuOTMyIDcyNy4zMzIgNDMzLjAzOCA3MzQuNjUzIDQzMy4y&#10;NjRDNzM0Ljk0NiA0MzMuMjY0IDczNS4xMzMgNDMzLjI5MSA3MzUuMjY2IDQzMy4zMTcgNzM1LjE0&#10;NiA0MzMuMzU3IDczNC45NTkgNDMzLjQyNCA3MzQuNjc5IDQzMy40OSA3MzQuNjc5IDQzMy40OSA3&#10;MzQuNDUzIDQzMy41NDMgNzM0LjEwNiA0MzMuNjM3IDczMy43NTkgNDMzLjczIDczMy4yNjYgNDMz&#10;Ljg0OSA3MzIuNjkyIDQzMy45OTYgNzMxLjU1OSA0MzQuMzAxIDczMC4xNTkgNDM0LjcgNzI5LjAx&#10;MiA0MzUuMTEzIDcyNy40MzkgNDM1LjY4NCA3MjUuMTcyIDQzNi4xOSA3MjMuMjc4IDQzNi41NjIg&#10;NzIyLjMzMSA0MzYuNzYyIDcyMS40OTEgNDM2LjkzNSA3MjAuODY1IDQzNy4wNTQgNzIwLjI1MSA0&#10;MzcuMTc0IDcxOS44NjUgNDM3LjI0IDcxOS44NTEgNDM3LjI0IDcxOS4zMDQgNDM3LjMzNCA3MTgu&#10;Nzg0IDQzNy4yMTQgNzE4LjM5OCA0MzYuOTA4IDcxOC4wMTEgNDM2LjU4OSA3MTcuNzk4IDQzNi4x&#10;MjMgNzE3LjgxMSA0MzUuNTc4TDcxNy44MTEgNDM0LjkyNlpNNzE3Ljc1OCA0NDEuNTg5QzcxNy43&#10;NTggNDQwLjQzMiA3MTguNzQ0IDQzOS4zMjggNzE5LjkxOCA0MzkuMTE2IDcxOS45MzEgNDM5LjEx&#10;NiA3MjAuMzU4IDQzOS4wMzYgNzIxLjAzOCA0MzguOTAzIDcyMS43MTggNDM4Ljc3IDcyMi42NTEg&#10;NDM4LjU4NCA3MjMuNjkyIDQzOC4zNzEgNzI1Ljc1OCA0MzcuOTcyIDcyOC4yMTIgNDM3LjQyNyA3&#10;MjkuODEyIDQzNi44NDIgNzMxLjY3OSA0MzYuMTYzIDczMy40OTIgNDM1LjUxMiA3MzUuNzQ2IDQz&#10;NS4wNDYgNzM4IDQzNC41NjcgNzQwLjY2NyA0MzQuMzU1IDc0NC4yNCA0MzQuNTU0IDc1MS4zODcg&#10;NDM0Ljk1MyA3NTQuODAxIDQzNi40NTYgNzU4LjM0OCA0MzguMjI0IDc2MS45MzUgNDM5Ljk4IDc2&#10;NS42MjkgNDQxLjc2MiA3NzMuMTIzIDQ0Mi4zNiA3ODAuNTkgNDQzLjA2NSA3ODQuNTI0IDQ0MS45&#10;MDggNzg4LjM1MSA0NDAuNzc4IDc5Mi4xMzggNDM5LjY2MSA3OTUuNzEyIDQzOC43MyA4MDIuNzY2&#10;IDQzOS41MjggODA2LjI4NiA0MzkuOTQgODA4Ljg3MyA0NDAuNTUyIDgxMC45OTMgNDQxLjM3NiA4&#10;MTMuMTEzIDQ0Mi4xODggODE0Ljc2NyA0NDMuMTMyIDgxNi40NzQgNDQ0LjEwMyA4MTguMSA0NDUu&#10;MDIgODIwLjg2MSA0NDYuMDU3IDgyMy4yMzQgNDQ2Ljg2OSA4MjQuNDIxIDQ0Ny4yNjggODI1LjUw&#10;MSA0NDcuNjEzIDgyNi4yODggNDQ3Ljg2NiA4MjcuMDg4IDQ0OC4xMDUgODI3LjU4MSA0NDguMjY1&#10;IDgyNy42MDggNDQ4LjI2NSA4MjguNzQxIDQ0OC41OTcgODI5LjUxNSA0NDkuNzk0IDgyOS4zNTUg&#10;NDUwLjkzOEw4MjkuMjc1IDQ1MS40NTdDODI5LjE5NSA0NTEuOTg5IDgyOC45MTUgNDUyLjQ0MSA4&#10;MjguNDg4IDQ1Mi43MDcgODI4LjA2MSA0NTIuOTczIDgyNy41NDEgNDUzLjA1MyA4MjcuMDA4IDQ1&#10;Mi44OTMgODI2Ljk5NCA0NTIuODkzIDgyNi41NDEgNDUyLjc0NyA4MjUuODA4IDQ1Mi41MzQgODI1&#10;LjA4OCA0NTIuMzA4IDgyNC4wODggNDUxLjk4OSA4MjMuMDA3IDQ1MS42MTYgODIwLjgzNCA0NTAu&#10;ODcyIDgxOC4yNiA0NDkuOTAxIDgxNi42NzQgNDQ4Ljk5NiA4MTMuMjQ3IDQ0Ny4wNDIgODA5LjY4&#10;NiA0NDQuOTggODAyLjIxOSA0NDQuMTY5IDc5OC40OTkgNDQzLjc0MyA3OTUuNjQ1IDQ0My43OTcg&#10;NzkzLjI1OCA0NDQuMTAzIDc5Mi4wNTggNDQ0LjI0OSA3OTAuOTc4IDQ0NC40NjIgNzg5Ljk2NCA0&#10;NDQuNzAxIDc4OC45MzggNDQ0Ljk1NCA3ODcuOTc3IDQ0NS4yNDYgNzg3LjAzMSA0NDUuNTI2IDc4&#10;My4yNTcgNDQ2LjY0MyA3NzkuNzIzIDQ0Ny42OTMgNzcyLjcyMyA0NDcuMDI4IDc2NS43MDkgNDQ2&#10;LjQ1NiA3NjIuMzg4IDQ0NC44NjEgNzU4Ljg1NSA0NDMuMTE4IDc1NS4yOTQgNDQxLjMzNyA3NTEu&#10;NTYxIDQzOS42MzQgNzQ0LjAyNyA0MzkuMjM1IDc0Mi4xNDcgNDM5LjE0MiA3NDAuNDggNDM5LjE0&#10;MiA3MzkgNDM5LjIzNSA3MzcuNTIgNDM5LjM0MiA3MzYuMTk5IDQzOS41NDEgNzM1LjAxMyA0Mzku&#10;Nzk0IDczMi42MjYgNDQwLjI4NiA3MzAuNzE5IDQ0MC45NzcgNzI4Ljg1MiA0NDEuNjY5IDcyNy4y&#10;OTIgNDQyLjI0MSA3MjUuMDM4IDQ0Mi43NDYgNzIzLjE3MiA0NDMuMTE4IDcyMi4yMzggNDQzLjMx&#10;OCA3MjEuMzk4IDQ0My40OTEgNzIwLjc4NSA0NDMuNjEgNzIwLjE3MSA0NDMuNzMgNzE5Ljc5OCA0&#10;NDMuNzk3IDcxOS43ODQgNDQzLjc5NyA3MTkuMjM4IDQ0My44OSA3MTguNzMxIDQ0My43NyA3MTgu&#10;MzQ0IDQ0My40NjQgNzE3Ljk1OCA0NDMuMTQ1IDcxNy43NTggNDQyLjY4IDcxNy43NTggNDQyLjEz&#10;NEw3MTcuNzU4IDQ0MS42MTZaTTcxNy42OTEgNDQ4LjEwNUM3MTcuNjkxIDQ0Ni45NDggNzE4LjY2&#10;NCA0NDUuODQ1IDcxOS44MjUgNDQ1LjYzMiA3MTkuODM4IDQ0NS42MzIgNzIwLjI2NSA0NDUuNTUy&#10;IDcyMC45MzEgNDQ1LjQxOSA3MjEuNTk4IDQ0NS4yODYgNzIyLjUxOCA0NDUuMSA3MjMuNTU4IDQ0&#10;NC44ODcgNzI1LjU5OCA0NDQuNDg4IDcyOC4wMzkgNDQzLjk0MyA3MjkuNjI1IDQ0My4zNTggNzMx&#10;LjQ2NiA0NDIuNjggNzMzLjI2NiA0NDIuMDI4IDczNS41MDYgNDQxLjU2MiA3MzcuNzMzIDQ0MS4w&#10;ODQgNzQwLjM4NiA0NDAuODcxIDc0My45MzMgNDQxLjA3IDc1MS4wMTQgNDQxLjQ1NiA3NTQuNDAx&#10;IDQ0Mi45NzIgNzU3LjkyMSA0NDQuNzQxIDc2MS40ODIgNDQ2LjQ5NiA3NjUuMTQ5IDQ0OC4yNzgg&#10;NzcyLjU3NiA0NDguODc3IDc3OS45OSA0NDkuNTgyIDc4My44OTcgNDQ4LjQxMSA3ODcuNjk4IDQ0&#10;Ny4yOTQgNzkxLjQ1OCA0NDYuMTc3IDc5NS4wMTggNDQ1LjI0NiA4MDIuMDE5IDQ0Ni4wMzEgODA1&#10;LjUyNiA0NDYuNDQzIDgwOC4wODYgNDQ3LjA1NSA4MTAuMTkzIDQ0Ny44NjYgODEyLjMgNDQ4LjY3&#10;NyA4MTMuOTUzIDQ0OS42MjEgODE1LjY0NyA0NTAuNTkyIDgxNy4yNiA0NTEuNTEgODIwLjAwNyA0&#10;NTIuNTQ3IDgyMi4zNjcgNDUzLjM0NSA4MjMuNTQxIDQ1My43NDQgODI0LjYyMSA0NTQuMDkgODI1&#10;LjQwOCA0NTQuMzQzIDgyNi4xOTQgNDU0LjU4MiA4MjYuNzAxIDQ1NC43NDEgODI2LjcxNCA0NTQu&#10;NzQxIDgyNy44MzUgNDU1LjA3NCA4MjguNjIxIDQ1Ni4yNzEgODI4LjQ0OCA0NTcuNDE0TDgyOC4z&#10;NjggNDU3LjkzM0M4MjguMjg4IDQ1OC40NjUgODI4LjAwOCA0NTguOTE3IDgyNy41ODEgNDU5LjE4&#10;MyA4MjcuMTU0IDQ1OS40NDkgODI2LjYyMSA0NTkuNTE2IDgyNi4xMDEgNDU5LjM2OSA4MjYuMDg4&#10;IDQ1OS4zNjkgODI1LjYzNCA0NTkuMjIzIDgyNC45MTQgNDU5LjAxIDgyNC4xOTQgNDU4Ljc4NCA4&#10;MjMuMjA3IDQ1OC40NjUgODIyLjEyNyA0NTguMDkzIDgxOS45NjcgNDU3LjM0OCA4MTcuNDA3IDQ1&#10;Ni4zNzcgODE1LjgyIDQ1NS40NzMgODEyLjQwNiA0NTMuNTMxIDgwOC44NzMgNDUxLjQ3IDgwMS40&#10;NTkgNDUwLjY1OSA3OTcuNzUyIDQ1MC4yMzMgNzk0LjkyNSA0NTAuMyA3OTIuNTUxIDQ1MC41OTIg&#10;NzkxLjM2NCA0NTAuNzM4IDc5MC4yODQgNDUwLjk1MSA3ODkuMjcxIDQ1MS4xOTEgNzg4LjI1OCA0&#10;NTEuNDQzIDc4Ny4yOTcgNDUxLjczNiA3ODYuMzUxIDQ1Mi4wMTUgNzgyLjYwNCA0NTMuMTMyIDc3&#10;OS4wODMgNDU0LjE4MyA3NzIuMTM2IDQ1My41MzEgNzY1LjE3NSA0NTIuOTczIDc2MS44ODIgNDUx&#10;LjM2NCA3NTguMzc1IDQ0OS42MjEgNzU0Ljg0MSA0NDcuODM5IDc1MS4xNDcgNDQ2LjEzNyA3NDMu&#10;NjY3IDQ0NS43MzggNzQxLjggNDQ1LjY0NSA3NDAuMTYgNDQ1LjY0NSA3MzguNjggNDQ1LjczOCA3&#10;MzcuMjEzIDQ0NS44NDUgNzM1LjkwNiA0NDYuMDU3IDczNC43MTkgNDQ2LjI5NyA3MzIuMzU5IDQ0&#10;Ni43ODkgNzMwLjQ2NiA0NDcuNDggNzI4LjYyNSA0NDguMTcyIDcyNy4wNzkgNDQ4Ljc0NCA3MjQu&#10;ODUyIDQ0OS4yNDkgNzIyLjk5OCA0NDkuNjIxIDcyMi4wNjUgNDQ5LjgyMSA3MjEuMjM4IDQ0OS45&#10;OTQgNzIwLjYzOCA0NTAuMTE0IDcyMC4wMzggNDUwLjIzMyA3MTkuNjY0IDQ1MC4zIDcxOS42Mzgg&#10;NDUwLjMgNzE5LjEwNCA0NTAuMzkzIDcxOC41ODQgNDUwLjI3MyA3MTguMjExIDQ0OS45NjcgNzE3&#10;LjgzOCA0NDkuNjQ4IDcxNy42MjQgNDQ5LjE4MyA3MTcuNjM4IDQ0OC42MzdMNzE3LjYzOCA0NDgu&#10;MTE5Wk03MTcuNjI0IDQ1NC42MjJDNzE3LjYzOCA0NTMuNDY1IDcxOC41ODQgNDUyLjM2MSA3MTku&#10;NzQ0IDQ1Mi4xNDggNzE5Ljc1OCA0NTIuMTQ4IDcyMC4xNzEgNDUyLjA2OCA3MjAuODUxIDQ1MS45&#10;MzUgNzIxLjUxOCA0NTEuODAzIDcyMi40MjUgNDUxLjYxNiA3MjMuNDUyIDQ1MS40MDMgNzI1LjQ3&#10;OCA0NTEuMDA1IDcyNy44OTIgNDUwLjQ1OSA3MjkuNDY1IDQ0OS44NzQgNzMxLjI5MiA0NDkuMTk2&#10;IDczMy4wNzkgNDQ4LjU0NCA3MzUuMjc5IDQ0OC4wNzkgNzM3LjQ5MyA0NDcuNiA3NDAuMTIgNDQ3&#10;LjM4NyA3NDMuNjI3IDQ0Ny41NzQgNzUwLjY1NCA0NDcuOTU5IDc1NC4wMDEgNDQ5LjQ2MiA3NTcu&#10;NDk1IDQ1MS4yMzEgNzYxLjAyOCA0NTIuOTg2IDc2NC42NTUgNDU0Ljc1NSA3NzIuMDI5IDQ1NS4z&#10;NTMgNzc5LjM5IDQ1Ni4wNTggNzgzLjI3IDQ1NC44ODggNzg3LjA0NCA0NTMuNzU3IDc5MC43OTEg&#10;NDUyLjYyNyA3OTQuMzExIDQ1MS42OTYgODAxLjI4NSA0NTIuNDgxIDgwNC43NjYgNDUyLjg5MyA4&#10;MDcuMzEzIDQ1My41MDUgODA5LjQwNiA0NTQuMzE2IDgxMS41IDQ1NS4xMjcgODEzLjE0IDQ1Ni4w&#10;NzEgODE0LjgzMyA0NTcuMDI5IDgxNi40MzQgNDU3Ljk0NiA4MTkuMTY3IDQ1OC45NyA4MjEuNTAx&#10;IDQ1OS43ODIgODIyLjY3NCA0NjAuMTgxIDgyMy43NDEgNDYwLjUyNiA4MjQuNTI4IDQ2MC43NjYg&#10;ODI1LjMxNCA0NjEuMDA1IDgyNS44MDggNDYxLjE1MSA4MjUuODIxIDQ2MS4xNjUgODI2Ljk0MSA0&#10;NjEuNDk3IDgyNy43MTUgNDYyLjY5NCA4MjcuNTQxIDQ2My44MzhMODI3LjQ2MSA0NjQuMzU2Qzgy&#10;Ny4zODEgNDY0Ljg4OCA4MjcuMTAxIDQ2NS4zNDEgODI2LjY4OCA0NjUuNjA3IDgyNi4yNjEgNDY1&#10;Ljg3MiA4MjUuNzQxIDQ2NS45MzkgODI1LjIyMSA0NjUuNzkzIDgyNS4yMDggNDY1Ljc5MyA4MjQu&#10;NzU0IDQ2NS42NDYgODI0LjAzNCA0NjUuNDM0IDgyMy4zMTQgNDY1LjIwNyA4MjIuMzQxIDQ2NC44&#10;ODggODIxLjI2MSA0NjQuNTE2IDgxOS4xMTQgNDYzLjc3MSA4MTYuNTY3IDQ2Mi44IDgxNC45OTMg&#10;NDYxLjkwOSA4MTEuNjA2IDQ1OS45NjggODA4LjA4NiA0NTcuOTA2IDgwMC43MjUgNDU3LjA5NSA3&#10;OTcuMDQ1IDQ1Ni42NyA3OTQuMjMxIDQ1Ni43MzYgNzkxLjg3MSA0NTcuMDI5IDc5MC42ODQgNDU3&#10;LjE3NSA3ODkuNjE4IDQ1Ny4zODggNzg4LjYxOCA0NTcuNjI3IDc4Ny42MDQgNDU3Ljg4IDc4Ni42&#10;NTcgNDU4LjE3MyA3ODUuNzI0IDQ1OC40NTIgNzgyLjAwNCA0NTkuNTY5IDc3OC41MSA0NjAuNjMz&#10;IDc3MS42MTYgNDU5Ljk2OCA3NjQuNzA5IDQ1OS40MDkgNzYxLjQ1NSA0NTcuODEzIDc1Ny45NzUg&#10;NDU2LjA3MSA3NTQuNDY4IDQ1NC4yODkgNzUwLjgxNCA0NTIuNTg3IDc0My40IDQ1Mi4yMDEgNzQx&#10;LjU0NyA0NTIuMTA4IDczOS45MiA0NTIuMTA4IDczOC40NjYgNDUyLjIwMSA3MzcuMDEzIDQ1Mi4z&#10;MDggNzM1LjcxOSA0NTIuNTIxIDczNC41NDYgNDUyLjc2IDczMi4xOTkgNDUzLjI1MiA3MzAuMzMy&#10;IDQ1My45NDQgNzI4LjUwNSA0NTQuNjM1IDcyNi45NzIgNDU1LjIwNyA3MjQuNzcyIDQ1NS43MjUg&#10;NzIyLjkzMSA0NTYuMDk4IDcyMi4wMTEgNDU2LjI5NyA3MjEuMTk4IDQ1Ni40NyA3MjAuNTk4IDQ1&#10;Ni41OSA3MTkuOTk4IDQ1Ni43MSA3MTkuNjI1IDQ1Ni43NzYgNzE5LjYxMSA0NTYuNzc2IDcxOS4w&#10;NzggNDU2Ljg2OSA3MTguNTcxIDQ1Ni43NSA3MTguMTk4IDQ1Ni40NDQgNzE3LjgyNCA0NTYuMTI1&#10;IDcxNy42MjQgNDU1LjY1OSA3MTcuNjI0IDQ1NS4xMTRMNzE3LjYyNCA0NTQuNTk1Wk03NTcuNjk1&#10;IDQ4NS4zMDJDNzUyLjM4NyA0ODQuODUgNzQ3LjA5NCA0ODQuNjI0IDc0MS44IDQ4NC4zNDQgNzM2&#10;LjQ5MyA0ODQuMDEyIDczMS4yMjYgNDgzLjkxOSA3MjUuOTMyIDQ4My43NDYgNzI1LjU1OCA0ODMu&#10;NzQ2IDcyNS4zNTggNDgzLjY5MyA3MjUuMjY1IDQ4My42NjYgNzI1LjM1OCA0ODMuNjEzIDcyNS41&#10;MzIgNDgzLjUyIDcyNS44OTIgNDgzLjQgNzI1Ljg5MiA0ODMuNCA3MjYuMTg1IDQ4My4zMDcgNzI2&#10;LjY1MiA0ODMuMTQ3IDcyNy4xMTkgNDgyLjk4OCA3MjcuNzcyIDQ4Mi43NDggNzI4LjQ5MiA0ODIu&#10;NDY5IDczMC4yMzkgNDgxLjc5MSA3MzEuOTMyIDQ4MS4xMjYgNzM0LjAzOSA0ODAuNjYxIDczNi4x&#10;NDYgNDgwLjE2OCA3MzguNjUzIDQ3OS45NTYgNzQyLjAxMyA0ODAuMTQyIDc0OC43MzQgNDgwLjUx&#10;NCA3NTEuOTA3IDQ4Mi4wMDQgNzU1LjI2OCA0ODMuNzcyIDc1NS45NjEgNDg0LjEzMiA3NTYuNTg4&#10;IDQ4NC40MjQgNzU3LjA0MSA0ODQuNjM3IDc1Ny40OTUgNDg0Ljg1IDc1Ny43NzUgNDg0Ljk2OSA3&#10;NTcuNzc1IDQ4NC45NjkgNzU4LjEyMSA0ODUuMTE2IDc1OC4yOTUgNDg1LjIzNSA3NTguMzc1IDQ4&#10;NS4zMDIgNzU4LjI2OCA0ODUuMzE1IDc1OC4wNjggNDg1LjM0MiA3NTcuNjk1IDQ4NS4zMDJaTTgx&#10;Mi45MjYgNDkxLjA0NyA4MDQuOTM5IDQ4OS45ODNDODAyLjI3MiA0ODkuNjM3IDc5OS42MTkgNDg5&#10;LjM1OCA3OTYuOTY1IDQ4OS4wNTJMNzg4Ljk5MSA0ODguMTM0IDc4NS4wMDQgNDg3LjY4MiA3ODEu&#10;MDE3IDQ4Ny4zMUM3ODAuNjQzIDQ4Ny4yNyA3ODAuNDQzIDQ4Ny4yMTcgNzgwLjM1IDQ4Ny4xOSA3&#10;ODAuNDQzIDQ4Ny4xMzcgNzgwLjYzIDQ4Ny4wNTcgNzgxLjAwNCA0ODYuOTY0IDc4MS4wMDQgNDg2&#10;Ljk2NCA3ODEuMzEgNDg2Ljg4NCA3ODEuNzkgNDg2Ljc1MSA3ODIuMjcgNDg2LjYxOCA3ODIuOTM3&#10;IDQ4Ni40MzIgNzgzLjY5NyA0ODYuMTkzIDc4Ny4zMTEgNDg1LjA0OSA3OTAuNzM4IDQ4NC4xMTgg&#10;Nzk3LjQ3MiA0ODQuODYzIDgwMC44MzIgNDg1LjI2MiA4MDMuMjk5IDQ4NS44NiA4MDUuMzI2IDQ4&#10;Ni42NzIgODA3LjM1MyA0ODcuNDgzIDgwOC45NTMgNDg4LjQxNCA4MTAuNTggNDg5LjM3MSA4MTEu&#10;MjYgNDg5Ljc3IDgxMS44NzMgNDkwLjEwMyA4MTIuMzEzIDQ5MC4zNDIgODEyLjc2NiA0OTAuNTgx&#10;IDgxMy4wMzMgNDkwLjcxNCA4MTMuMDMzIDQ5MC43MjggODEzLjM4IDQ5MC45IDgxMy41NCA0OTEu&#10;MDIgODEzLjYyIDQ5MS4xIDgxMy41MTMgNDkxLjExMyA4MTMuMzEzIDQ5MS4xMjcgODEyLjkyNiA0&#10;OTEuMDczWk04MjMuODIxIDQ4OS42NjQgODIzLjc0MSA0OTAuMTgyQzgyMy42NjEgNDkwLjcxNCA4&#10;MjMuMzk0IDQ5MS4xNjcgODIyLjk4MSA0OTEuNDQ2IDgyMi41NjcgNDkxLjcyNSA4MjIuMDQ3IDQ5&#10;MS43NzggODIxLjU1NCA0OTEuNjMyIDgyMS41NDEgNDkxLjYzMiA4MjEuMTAxIDQ5MS40ODYgODIw&#10;LjM5NCA0OTEuMjczIDgxOS43IDQ5MS4wNDcgODE4Ljc0IDQ5MC43NDEgODE3LjY4NyA0OTAuMzY5&#10;IDgxNS41OCA0ODkuNjM3IDgxMy4xMTMgNDg4LjY4IDgxMS41NjYgNDg3Ljc3NSA4MDguMjU5IDQ4&#10;NS44NDcgODA0LjgxOSA0ODMuNzk5IDc5Ny42NTggNDgzLjAxNCA3OTQuMDg1IDQ4Mi42MDIgNzkx&#10;LjMzOCA0ODIuNjY5IDc4OS4wMzEgNDgyLjk3NSA3ODcuODg0IDQ4My4xMzQgNzg2Ljg0NCA0ODMu&#10;MzM0IDc4NS44NTcgNDgzLjU4NiA3ODQuODcxIDQ4My44NTIgNzgzLjk1IDQ4NC4xMzIgNzgzLjA0&#10;NCA0ODQuNDI0IDc3OS40MyA0ODUuNTU0IDc3Ni4wMyA0ODYuNjE4IDc2OS4zMzYgNDg1Ljk4IDc2&#10;Mi42NDIgNDg1LjQzNSA3NTkuNDk1IDQ4My44NTIgNzU2LjEzNSA0ODIuMTIzIDc1Mi43NDggNDgw&#10;LjM1NSA3NDkuMjE0IDQ3OC42NjYgNzQyLjA2NyA0NzguMjggNzQwLjI4IDQ3OC4xODcgNzM4Ljcw&#10;NiA0NzguMiA3MzcuMzA2IDQ3OC4yOCA3MzUuOTA2IDQ3OC4zODYgNzM0LjY2NiA0NzguNTk5IDcz&#10;My41MzIgNDc4LjgzOSA3MzEuMjc5IDQ3OS4zNDQgNzI5LjQ3OSA0ODAuMDM1IDcyNy43MTkgNDgw&#10;LjcxNCA3MjYuMjUyIDQ4MS4yODYgNzI0LjExOCA0ODEuODA0IDcyMi4zNTggNDgyLjE3NyA3MjEu&#10;NDc4IDQ4Mi4zNzYgNzIwLjY5MSA0ODIuNTQ5IDcyMC4xMTggNDgyLjY2OSA3MTkuNTQ0IDQ4Mi43&#10;ODggNzE5LjE4NCA0ODIuODU1IDcxOS4xNzEgNDgyLjg1NSA3MTguNjY0IDQ4Mi45NjEgNzE4LjE3&#10;MSA0ODIuODI4IDcxNy44MjQgNDgyLjUyMiA3MTcuNDY0IDQ4Mi4yMTYgNzE3LjI3OCA0ODEuNzM4&#10;IDcxNy4yNzggNDgxLjE5Mkw3MTcuMjc4IDQ4MC42NzRDNzE3LjI5MSA0NzkuNTE3IDcxOC4yMTEg&#10;NDc4LjQgNzE5LjMxOCA0NzguMiA3MTkuMzMxIDQ3OC4yIDcxOS43MzEgNDc4LjEyMSA3MjAuMzcx&#10;IDQ3Ny45ODggNzIxLjAxMSA0NzcuODU1IDcyMS44NzggNDc3LjY2OCA3MjIuODY1IDQ3Ny40NTYg&#10;NzI0LjgxMiA0NzcuMDU3IDcyNy4xMzIgNDc2LjQ5OCA3MjguNjUyIDQ3NS45MjYgNzMwLjQxMiA0&#10;NzUuMjQ4IDczMi4xMzIgNDc0LjU4MyA3MzQuMjUyIDQ3NC4xMzEgNzM2LjM3MyA0NzMuNjUyIDcz&#10;OC45MDYgNDczLjQyNiA3NDIuMjkzIDQ3My42MTIgNzQ5LjA2NyA0NzMuOTg1IDc1Mi4yODEgNDc1&#10;LjQ4NyA3NTUuNjY4IDQ3Ny4yNDMgNzU5LjA4MSA0NzguOTk4IDc2Mi41ODggNDgwLjc1NCA3Njku&#10;NzIzIDQ4MS4zMjUgNzc2Ljg3IDQ4Mi4wMDQgNzgwLjY0MyA0ODAuODIgNzg0LjMxIDQ3OS42OSA3&#10;ODcuOTM4IDQ3OC41NTkgNzkxLjM5MSA0NzcuNjE1IDc5OC4xNzggNDc4LjM3MyA4MDEuNTY1IDQ3&#10;OC43NzIgODA0LjA0NiA0NzkuMzcxIDgwNi4wODYgNDgwLjE4MiA4MDguMTI2IDQ4MC45OTMgODA5&#10;LjcyNiA0ODEuOTI0IDgxMS4zOCA0ODIuODgxIDgxMi45NCA0ODMuNzk5IDgxNS42MDcgNDg0Ljgx&#10;IDgxNy45IDQ4NS42MDggODE5LjA0NyA0ODYuMDA3IDgyMC4wODcgNDg2LjM1MiA4MjAuODQ3IDQ4&#10;Ni41OTIgODIxLjYyMSA0ODYuODMxIDgyMi4xMDEgNDg2Ljk3NyA4MjIuMTE0IDQ4Ni45OTEgODIz&#10;LjIwNyA0ODcuMzEgODIzLjk1NCA0ODguNTA3IDgyMy43OTQgNDg5LjY1Wk04MjQuNzQxIDQ4My4y&#10;MTQgODI0LjY2MSA0ODMuNzMyQzgyNC41ODEgNDg0LjI2NCA4MjQuMzE0IDQ4NC43MTcgODIzLjkw&#10;MSA0ODQuOTk2IDgyMy40ODcgNDg1LjI3NSA4MjIuOTY3IDQ4NS4zMjggODIyLjQ2MSA0ODUuMTgy&#10;IDgyMi40NDcgNDg1LjE4MiA4MjIuMDA3IDQ4NS4wMzYgODIxLjMwMSA0ODQuODIzIDgyMC41OTQg&#10;NDg0LjU5NyA4MTkuNjM0IDQ4NC4yOTEgODE4LjU4IDQ4My45MTkgODE2LjQ3NCA0ODMuMTg3IDgx&#10;My45OCA0ODIuMjE2IDgxMi40MzMgNDgxLjMyNSA4MDkuMDk5IDQ3OS4zOTcgODA1LjY0NiA0Nzcu&#10;MzM2IDc5OC40MzIgNDc2LjU1MSA3OTQuODMyIDQ3Ni4xMzkgNzkyLjA3MSA0NzYuMjA1IDc4OS43&#10;NTEgNDc2LjUxMSA3ODguNTkxIDQ3Ni42NzEgNzg3LjU1MSA0NzYuODcgNzg2LjU2NCA0NzcuMTIz&#10;IDc4NS41NzcgNDc3LjM4OSA3ODQuNjQ0IDQ3Ny42NjggNzgzLjczNyA0NzcuOTQ4IDc4MC4wOTcg&#10;NDc5LjA3OCA3NzYuNjgzIDQ4MC4xNDIgNzY5LjkzNiA0NzkuNTA0IDc2My4xODkgNDc4Ljk1OCA3&#10;NjAuMDE1IDQ3Ny4zNjIgNzU2LjYyOCA0NzUuNjM0IDc1My4yMTQgNDczLjg2NSA3NDkuNjQxIDQ3&#10;Mi4xNjMgNzQyLjQyNyA0NzEuNzc3IDc0MC42MjYgNDcxLjY4NCA3MzkuMDQgNDcxLjY5NyA3Mzcu&#10;NjI2IDQ3MS43NzcgNzM2LjIxMyA0NzEuODgzIDczNC45NTkgNDcyLjA5NiA3MzMuODI2IDQ3Mi4z&#10;MzYgNzMxLjU0NiA0NzIuODI4IDcyOS43MzIgNDczLjUzMiA3MjcuOTU5IDQ3NC4yMTEgNzI2LjQ3&#10;OCA0NzQuNzgzIDcyNC4zMzIgNDc1LjMwMSA3MjIuNTQ1IDQ3NS42NzQgNzIxLjY1MSA0NzUuODcz&#10;IDcyMC44NjUgNDc2LjA0NiA3MjAuMjc4IDQ3Ni4xNjYgNzE5LjY5MSA0NzYuMjg1IDcxOS4zNDQg&#10;NDc2LjM1MiA3MTkuMzMxIDQ3Ni4zNTIgNzE4LjgxMSA0NzYuNDQ1IDcxOC4zMzEgNDc2LjMyNSA3&#10;MTcuOTU4IDQ3Ni4wMTkgNzE3LjU5OCA0NzUuNyA3MTcuMzk4IDQ3NS4yMzUgNzE3LjQxMSA0NzQu&#10;Njg5TDcxNy40MTEgNDc0LjE3MUM3MTcuNDI0IDQ3My4wMTQgNzE4LjM1OCA0NzEuOTEgNzE5LjQ3&#10;OCA0NzEuNjk3IDcxOS40OTEgNDcxLjY5NyA3MTkuODkxIDQ3MS42MTcgNzIwLjU0NSA0NzEuNDg1&#10;IDcyMS4xODUgNDcxLjM1MiA3MjIuMDc4IDQ3MS4xNjUgNzIzLjA2NSA0NzAuOTUzIDcyNS4wMjUg&#10;NDcwLjU1NCA3MjcuMzcyIDQ2OS45OTUgNzI4LjkwNSA0NjkuNDIzIDczMC42NzkgNDY4Ljc0NSA3&#10;MzIuNDEyIDQ2OC4wOCA3MzQuNTU5IDQ2Ny42MjggNzM2LjcwNiA0NjcuMTQ5IDczOS4yNjYgNDY2&#10;LjkyMyA3NDIuNjggNDY3LjEyMiA3NDkuNTIxIDQ2Ny40OTUgNzUyLjc3NCA0NjguOTk4IDc1Ni4x&#10;NzUgNDcwLjc2NiA3NTkuNjE1IDQ3Mi41MjIgNzYzLjE0OSA0NzQuMjc3IDc3MC4zNDkgNDc0Ljg2&#10;MiA3NzcuNTUgNDc1LjU1NCA3ODEuMzUgNDc0LjM3IDc4NS4wNDQgNDczLjI0IDc4OC43MTEgNDcy&#10;LjEwOSA3OTIuMTc4IDQ3MS4xNjUgNzk5LjAwNSA0NzEuOTM3IDgwMi40MTkgNDcyLjMzNiA4MDQu&#10;OTEyIDQ3Mi45NDcgODA2Ljk2NiA0NzMuNzQ1IDgwOS4wMTkgNDc0LjU1NiA4MTAuNjMzIDQ3NS40&#10;ODcgODEyLjI4NiA0NzYuNDQ1IDgxMy44NiA0NzcuMzYyIDgxNi41NCA0NzguMzg2IDgxOC44NDcg&#10;NDc5LjE4NCA4MTkuOTk0IDQ3OS41ODMgODIxLjA0NyA0NzkuOTI5IDgyMS44MjEgNDgwLjE2OCA4&#10;MjIuNTk0IDQ4MC40MDggODIzLjA3NCA0ODAuNTU0IDgyMy4xMDEgNDgwLjU2NyA4MjQuMTk0IDQ4&#10;MC44ODcgODI0Ljk1NCA0ODIuMDgzIDgyNC43OTQgNDgzLjIyN1pNODI1LjY2MSA0NzYuNzY0IDgy&#10;NS41ODEgNDc3LjI4M0M4MjUuNTAxIDQ3Ny44MTUgODI1LjIzNCA0NzguMjY3IDgyNC44MDggNDc4&#10;LjUzMyA4MjQuMzk0IDQ3OC44MTIgODIzLjg3NCA0NzguODc4IDgyMy4zNTQgNDc4LjcxOSA4MjMu&#10;MzQxIDQ3OC43MTkgODIyLjkwMSA0NzguNTczIDgyMi4xODEgNDc4LjM2IDgyMS40NzQgNDc4LjEz&#10;NCA4MjAuNTAxIDQ3Ny44MjggODE5LjQ0NyA0NzcuNDU2IDgxNy4zMjcgNDc2LjcxMSA4MTQuODA3&#10;IDQ3NS43NTMgODEzLjI2IDQ3NC44NDkgODA5LjkxMyA0NzIuOTA3IDgwNi40MzMgNDcwLjg1OSA3&#10;OTkuMTY1IDQ3MC4wNjEgNzk1LjUzOCA0NjkuNjQ5IDc5Mi43NjUgNDY5LjcxNiA3OTAuNDMxIDQ3&#10;MC4wMjIgNzg5LjI3MSA0NzAuMTY4IDc4OC4yMTcgNDcwLjM4MSA3ODcuMjE3IDQ3MC42MiA3ODYu&#10;MjE3IDQ3MC44NzMgNzg1LjI4NCA0NzEuMTY1IDc4NC4zNjQgNDcxLjQ0NSA3ODAuNjk3IDQ3Mi41&#10;NzUgNzc3LjI1NiA0NzMuNjI2IDc3MC40NTYgNDcyLjk4NyA3NjMuNjU1IDQ3Mi40NDIgNzYwLjQ1&#10;NSA0NzAuODQ2IDc1Ny4wMjggNDY5LjEwNCA3NTMuNTg4IDQ2Ny4zMjIgNzQ5Ljk4NyA0NjUuNjMz&#10;IDc0Mi43MDcgNDY1LjI0NyA3NDAuODkzIDQ2NS4xNTQgNzM5LjI5MyA0NjUuMTY4IDczNy44NTMg&#10;NDY1LjI0NyA3MzYuNDI2IDQ2NS4zNTQgNzM1LjE1OSA0NjUuNTY3IDczNC4wMTIgNDY1LjgwNiA3&#10;MzEuNzE5IDQ2Ni4yOTggNzI5Ljg3OSA0NjcuMDAzIDcyOC4wOTIgNDY3LjY4MSA3MjYuNTk4IDQ2&#10;OC4yNTMgNzI0LjQyNSA0NjguNzcxIDcyMi42MjUgNDY5LjE0NCA3MjEuNzMxIDQ2OS4zNTcgNzIw&#10;LjkxOCA0NjkuNTE2IDcyMC4zMzEgNDY5LjYzNiA3MTkuNzQ0IDQ2OS43NTYgNzE5LjM4NCA0Njku&#10;ODIyIDcxOS4zNzEgNDY5LjgyMiA3MTguODUxIDQ2OS45MTUgNzE4LjM1OCA0NjkuNzk2IDcxNy45&#10;ODQgNDY5LjQ5IDcxNy42MjQgNDY5LjE3MSA3MTcuNDI0IDQ2OC43MDUgNzE3LjQyNCA0NjguMTZM&#10;NzE3LjQyNCA0NjcuNjQxQzcxNy40MzggNDY2LjQ4NCA3MTguMzcxIDQ2NS4zOCA3MTkuNTA0IDQ2&#10;NS4xNjggNzE5LjUxOCA0NjUuMTY4IDcxOS45MzEgNDY1LjA4OCA3MjAuNTg1IDQ2NC45NTUgNzIx&#10;LjIzOCA0NjQuODIyIDcyMi4xMzEgNDY0LjYzNiA3MjMuMTMxIDQ2NC40MjMgNzI1LjExOCA0NjQu&#10;MDI0IDcyNy40NzkgNDYzLjQ2NSA3MjkuMDI1IDQ2Mi44OTMgNzMwLjgxMiA0NjIuMjE1IDczMi41&#10;NzIgNDYxLjU2NCA3MzQuNzMyIDQ2MS4wOTggNzM2Ljg5MyA0NjAuNjIgNzM5LjQ4IDQ2MC40MDcg&#10;NzQyLjkzMyA0NjAuNTkzIDc0OS44NDEgNDYwLjk3OSA3NTMuMTIxIDQ2Mi40ODEgNzU2LjU0OCA0&#10;NjQuMjM3IDc2MC4wMTUgNDY1Ljk5MiA3NjMuNTg5IDQ2Ny43NjEgNzcwLjg0MyA0NjguMzQ2IDc3&#10;OC4wOTcgNDY5LjAzNyA3ODEuOTI0IDQ2Ny44NjcgNzg1LjY0NCA0NjYuNzI0IDc4OS4zMzggNDY1&#10;LjU5MyA3OTIuODMxIDQ2NC42NjIgNzk5LjY5OSA0NjUuNDM0IDgwMy4xMzkgNDY1LjgzMyA4MDUu&#10;NjQ2IDQ2Ni40NDQgODA3LjcxMyA0NjcuMjU2IDgwOS43NzkgNDY4LjA2NyA4MTEuNDA2IDQ2OC45&#10;OTggODEzLjA3MyA0NjkuOTY4IDgxNC42NiA0NzAuODg2IDgxNy4zNTQgNDcxLjkxIDgxOS42NzQg&#10;NDcyLjcwOCA4MjAuODM0IDQ3My4xMDcgODIxLjg4NyA0NzMuNDUzIDgyMi42NjEgNDczLjY5MiA4&#10;MjMuNDM0IDQ3My45MzEgODIzLjkyNyA0NzQuMDc4IDgyMy45NDEgNDc0LjA5MSA4MjUuMDQ4IDQ3&#10;NC40MjMgODI1LjgwOCA0NzUuNjA3IDgyNS42MzQgNDc2Ljc1MVpNODI0LjI3NCA0NzIuMjY5Qzgy&#10;NC4yNzQgNDcyLjI2OSA4MjMuODA4IDQ3Mi4xMjMgODIzLjEwMSA0NzEuOTEgODIyLjM5NCA0NzEu&#10;Njg0IDgyMS40MjEgNDcxLjM3OCA4MjAuMzQxIDQ3MS4wMDYgODE4LjIwNyA0NzAuMjYxIDgxNS42&#10;NzMgNDY5LjMwMyA4MTQuMTEzIDQ2OC4zOTkgODEwLjc0IDQ2Ni40NTggODA3LjI0NiA0NjQuNDEg&#10;Nzk5LjkzOSA0NjMuNTk4IDc5Ni4yODUgNDYzLjE3MyA3OTMuNDg1IDQ2My4yMzkgNzkxLjE1MSA0&#10;NjMuNTQ1IDc4OS45NzggNDYzLjY5MSA3ODguOTExIDQ2My45MDQgNzg3LjkyNCA0NjQuMTQ0IDc4&#10;Ni45MjQgNDY0LjM5NiA3ODUuOTc3IDQ2NC42ODkgNzg1LjA0NCA0NjQuOTY4IDc4MS4zNSA0NjYu&#10;MDg1IDc3Ny44ODMgNDY3LjE0OSA3NzEuMDQzIDQ2Ni40OTggNzY0LjE4OSA0NjUuOTM5IDc2MC45&#10;NjIgNDY0LjM0MyA3NTcuNTA4IDQ2Mi42MTQgNzU0LjAyOCA0NjAuODMyIDc1MC40MDEgNDU5LjE0&#10;MyA3NDMuMDUzIDQ1OC43NDQgNzQxLjIxMyA0NTguNjUxIDczOS42IDQ1OC42NTEgNzM4LjE2IDQ1&#10;OC43NDQgNzM2LjcxOSA0NTguODUxIDczNS40MzkgNDU5LjA2MyA3MzQuMjc5IDQ1OS4zMDMgNzMx&#10;Ljk1OSA0NTkuNzk1IDczMC4xMDUgNDYwLjQ4NyA3MjguMjkyIDQ2MS4xNzggNzI2Ljc4NSA0NjEu&#10;NzUgNzI0LjU4NSA0NjIuMjY5IDcyMi43NzEgNDYyLjY0MSA3MjEuODY1IDQ2Mi44NCA3MjEuMDUx&#10;IDQ2My4wMTMgNzIwLjQ2NCA0NjMuMTMzIDcxOS44NjUgNDYzLjI1MyA3MTkuNTA0IDQ2My4zMTkg&#10;NzE5LjQ5MSA0NjMuMzE5IDcxOC45NTggNDYzLjQxMiA3MTguNDY0IDQ2My4yOTIgNzE4LjA5MSA0&#10;NjIuOTg3IDcxNy43MTggNDYyLjY2OCA3MTcuNTE4IDQ2Mi4yMDIgNzE3LjUzMSA0NjEuNjU3TDcx&#10;Ny41MzEgNDYxLjEzOEM3MTcuNTQ0IDQ1OS45ODEgNzE4LjQ5MSA0NTguODc3IDcxOS42MzggNDU4&#10;LjY2NSA3MTkuNjUxIDQ1OC42NjUgNzIwLjA2NSA0NTguNTg1IDcyMC43MzEgNDU4LjQ1MiA3MjEu&#10;Mzg1IDQ1OC4zMTkgNzIyLjI5MSA0NTguMTMzIDcyMy4zMDUgNDU3LjkyIDcyNS4zMDUgNDU3LjUy&#10;MSA3MjcuNzA1IDQ1Ni45NzYgNzI5LjI1MiA0NTYuMzkgNzMxLjA2NiA0NTUuNzEyIDczMi44MjYg&#10;NDU1LjA2MSA3MzUuMDEzIDQ1NC41OTUgNzM3LjE5OSA0NTQuMTE2IDczOS44IDQ1My45MDQgNzQz&#10;LjI4IDQ1NC4wOSA3NTAuMjQxIDQ1NC40NzUgNzUzLjU2MSA0NTUuOTc4IDc1Ny4wMTUgNDU3Ljc0&#10;NyA3NjAuNTIyIDQ1OS41MDIgNzY0LjEyMiA0NjEuMjcxIDc3MS40MjkgNDYxLjg1NiA3NzguNzM3&#10;IDQ2Mi41NDggNzgyLjU5IDQ2MS4zNzcgNzg2LjMzNyA0NjAuMjQ3IDc5MC4wNTggNDU5LjExNyA3&#10;OTMuNTY1IDQ1OC4xODYgODAwLjQ4NSA0NTguOTU3IDgwMy45MzkgNDU5LjM2OSA4MDYuNDczIDQ1&#10;OS45NjggODA4LjU1MyA0NjAuNzc5IDgxMC42MzMgNDYxLjU5IDgxMi4yNiA0NjIuNTM0IDgxMy45&#10;NCA0NjMuNDkyIDgxNS41NCA0NjQuNDEgODE4LjI0NyA0NjUuNDM0IDgyMC41NjcgNDY2LjIzMSA4&#10;MjEuNzI3IDQ2Ni42MyA4MjIuNzk0IDQ2Ni45NzYgODIzLjU2NyA0NjcuMjE2IDgyNC4zNTQgNDY3&#10;LjQ1NSA4MjQuODM0IDQ2Ny42MDEgODI0Ljg2MSA0NjcuNjE1IDgyNS45NjggNDY3Ljk0NyA4MjYu&#10;NzQxIDQ2OS4xNDQgODI2LjU2OCA0NzAuMjg4TDgyNi40ODggNDcwLjgwNkM4MjYuNDA4IDQ3MS4z&#10;MzggODI2LjE0MSA0NzEuNzkgODI1LjcxNCA0NzIuMDU2IDgyNS4yODggNDcyLjMzNiA4MjQuNzY4&#10;IDQ3Mi4zODkgODI0LjI2MSA0NzIuMjQyWk04ODYuNTczIDUwMy42MTQgODc4LjQ2NiA1MDEuODg1&#10;IDg3MC4yOTIgNTAwLjMxNkM4NzAuMDI1IDUwMC4yNjMgODY5Ljg1MiA1MDAuMjIzIDg2OS43MzIg&#10;NTAwLjE4MyA4NjkuODUyIDUwMC4xNTYgODcwLjAyNSA1MDAuMTMgODcwLjMwNSA1MDAuMTAzTDg3&#10;Ni43MTkgNDk5LjUxOEM4NzcuOTE5IDQ5OS4zOTggODc5LjczMyA0OTkuNzcxIDg4MC43ODYgNTAw&#10;LjMyOUw4ODYuNjQgNTAzLjQxNUM4ODYuODY3IDUwMy41MzQgODg3LjAyNyA1MDMuNjI3IDg4Ny4x&#10;MiA1MDMuNzA3IDg4NyA1MDMuNzA3IDg4Ni44MjcgNTAzLjY2NyA4ODYuNTczIDUwMy42MTRaTTkw&#10;NC42NTUgNTA3LjY4MyA4OTYuMTM0IDUwNS42ODlDODk1LjU0OCA1MDUuNTU2IDg5NC44MTQgNTA1&#10;LjMxNiA4OTQuMDgxIDUwNS4wMjQgODkzLjM0NyA1MDQuNzU4IDg5Mi42MjcgNTA0LjQ1MiA4OTIu&#10;MDk0IDUwNC4xNzNMODc5LjM5OSA0OTcuNDgzQzg3OS4zOTkgNDk3LjQ4MyA4NzkuMzg2IDQ5Ny40&#10;ODMgODc5LjM1OSA0OTcuNDgzIDg3OS4yNTMgNDk3LjQ1NyA4NzguODY2IDQ5Ny40NDQgODc2Ljk3&#10;MiA0OTcuNjE2TDg2NS4wMjUgNDk4LjcwN0M4NjMuODI1IDQ5OC44MjcgODYxLjg5MSA0OTguNzA3&#10;IDg2MC43MDQgNDk4LjUwN0w4NTEuMDIzIDQ5Ni44NThDODUwLjc1NyA0OTYuODE4IDg1MC41NyA0&#10;OTYuNzY1IDg1MC40NjMgNDk2LjcyNSA4NTAuNTgzIDQ5Ni42OTkgODUwLjc1NyA0OTYuNjU5IDg1&#10;MS4wMzcgNDk2LjYzMiA4NTUuMzcgNDk2LjE2NyA4NTkuNzMxIDQ5NS42MjEgODY0LjA3OCA0OTUu&#10;MjM2TDg3Ny4xNDYgNDk0LjA1MkM4NzguMzQ2IDQ5My45NDYgODgwLjE4NiA0OTQuMjkyIDg4MS4y&#10;NCA0OTQuODYzTDg5My4wNjcgNTAxLjA3NEM4OTYuOTg4IDUwMy4xNDkgOTAwLjg0MSA1MDUuMzU2&#10;IDkwNC42OTUgNTA3LjQ4NCA5MDQuOTIyIDUwNy42MTcgOTA1LjA2OCA1MDcuNzEgOTA1LjE2MiA1&#10;MDcuNzc2IDkwNS4wNDIgNTA3Ljc3NiA5MDQuODY4IDUwNy43MzcgOTA0LjYxNSA1MDcuNjgzWk05&#10;MjMuNzYzIDUxMi41MjRDOTIwLjU2MyA1MTEuNjYgOTE3LjMzNiA1MTAuODYyIDkxNC4xMjMgNTEw&#10;LjAyNCA5MTIuOTYzIDUwOS43MzEgOTExLjE4OSA1MDkgOTEwLjE2MiA1MDguMzg4IDkwNS4yMTUg&#10;NTA1LjU4MiA5MDAuMjE1IDUwMi44NDMgODk1LjE4OCA1MDAuMDVMODc5Ljg3OSA0OTIuMDMxQzg3&#10;OS44NzkgNDkyLjAzMSA4NzkuODY2IDQ5Mi4wMzEgODc5LjgzOSA0OTIuMDMxIDg3OS43MzMgNDky&#10;LjAxOCA4NzkuMzMzIDQ5Mi4wMDQgODc3LjQzOSA0OTIuMTY0TDg2MS41NzEgNDkzLjYgODQ1Ljc1&#10;NiA0OTUuMzQyQzg0NC41NTYgNDk1LjQ3NSA4NDIuNjIzIDQ5NS40MDkgODQxLjQyMiA0OTUuMjQ5&#10;TDgzMi45MjggNDkzLjk1OUM4MzIuNjYyIDQ5My45MTkgODMyLjQ3NSA0OTMuODc5IDgzMi4zNjgg&#10;NDkzLjg0IDgzMi40ODggNDkzLjgxMyA4MzIuNjYyIDQ5My43NzMgODMyLjk0MiA0OTMuNzMzIDgz&#10;Ni43NDIgNDkzLjI1NCA4NDAuNTY5IDQ5Mi43MzYgODQ0LjM4MyA0OTIuMjg0TDg1NS44MzcgNDkx&#10;LjAyIDg2MS41ODQgNDkwLjM5NUM4NjMuNTA1IDQ5MC4xODIgODY1LjQxMSA0OTAuMDM2IDg2Ny4z&#10;MzIgNDg5Ljg2M0w4NzguODY2IDQ4OC44MzlDODgwLjA3OSA0ODguNzE5IDg4MS45MiA0ODkuMTA1&#10;IDg4Mi45ODYgNDg5LjY2NCA4OTcuMDAxIDQ5Ni44NDUgOTEwLjY1NiA1MDQuNDM4IDkyMy44NDQg&#10;NTEyLjMzOCA5MjQuMDcgNTEyLjQ3MSA5MjQuMjE3IDUxMi41NzcgOTI0LjI5NyA1MTIuNjU3IDky&#10;NC4xNzcgNTEyLjY0NCA5MjQuMDAzIDUxMi42MDQgOTIzLjc2MyA1MTIuNTM3Wk05MzAuNzc3IDUx&#10;Mi40OTdDOTMwLjY3MSA1MTIuODk2IDkzMC40MzEgNTEzLjE3NiA5MzAuMDk3IDUxMy4zMDkgOTI5&#10;LjY4NCA1MTMuNDgyIDkyOS4xNjQgNTEzLjQxNSA5MjguNjcxIDUxMy4xMDlMOTIzLjIzIDUwOS43&#10;NzEgOTE3LjcxIDUwNi41NEM5MTQuMDE2IDUwNC4zODUgOTEwLjMyMiA1MDIuMTkxIDkwNi41NDgg&#10;NTAwLjE1NiA5MDIuNzg4IDQ5OC4wOTUgODk5LjAxNSA0OTUuOTY3IDg5NS4yMDEgNDkzLjkzM0w4&#10;ODMuNjY2IDQ4Ny45MDhDODgyLjU3MyA0ODcuMzM2IDg4MS42MjYgNDg2Ljg0NCA4ODEuNTYgNDg2&#10;LjgxOCA4ODEuNTMzIDQ4Ni44MTggODgxLjQ5MyA0ODYuNzkxIDg4MS4xNzMgNDg2Ljc5MSA4ODAu&#10;ODUzIDQ4Ni43OTEgODgwLjI1MyA0ODYuODMxIDg3OS4xMDYgNDg2LjkzOEw4NjYuMjM4IDQ4OC4w&#10;NjggODYzLjAzOCA0ODguMzQ3IDg1OS44MjQgNDg4LjY5MyA4NTMuNDEgNDg5LjM4NCA4NDcuMDIz&#10;IDQ5MC4wODkgODQzLjgzNiA0OTAuNDM1IDg0MC42MzYgNDkwLjgzNCA4MjcuOTAxIDQ5Mi40N0M4&#10;MjcuMzI4IDQ5Mi41MzYgODI2LjgwOCA0OTIuNDAzIDgyNi41MDEgNDkyLjA3MSA4MjYuMjQ4IDQ5&#10;MS44MDUgODI2LjE0MSA0OTEuNDQ2IDgyNi4yMDggNDkxLjA0NyA4MjYuMzQxIDQ5MC4wNzYgODI3&#10;LjQwOCA0ODkuMTQ1IDgyOC41MjggNDg4Ljk5OUw4NDEuMzAyIDQ4Ny4zNjNDODQzLjQzNiA0ODcu&#10;MDg0IDg0NS41NjkgNDg2Ljg0NCA4NDcuNzAzIDQ4Ni42MThMODU0LjExNyA0ODUuOTI3IDg2MC41&#10;NDQgNDg1LjIzNSA4NjMuNzcxIDQ4NC44OSA4NjYuOTg1IDQ4NC42MSA4NzkuOTA2IDQ4My40OEM4&#10;ODAuNTIgNDgzLjQyNyA4ODEuMzA2IDQ4My40OCA4ODIuMDY2IDQ4My42NCA4ODIuODEzIDQ4My43&#10;OTkgODgzLjUzMyA0ODQuMDI1IDg4NC4wNjYgNDg0LjMwNCA4OTkuNjk1IDQ5Mi4yNTcgOTE0Ljg5&#10;NiA1MDAuNzQyIDkyOS41MTEgNTA5LjY2NSA5MzAuNDU3IDUxMC4yNSA5MzEuMDMxIDUxMS41NCA5&#10;MzAuNzY0IDUxMi40NzFaTTkzMi4yOTggNTA3LjEzOEM5MzIuMTc4IDUwNy41NzcgOTMxLjg5OCA1&#10;MDcuOTEgOTMxLjUyNCA1MDguMDU2IDkzMS4xMTEgNTA4LjIyOSA5MzAuNjA0IDUwOC4xNjIgOTMw&#10;LjEzNyA1MDcuODdMOTI0LjY0NCA1MDQuNTE4IDkxOS4wODMgNTAxLjI3M0M5MTUuMzYzIDQ5OS4x&#10;MTkgOTExLjYyOSA0OTYuOTExIDkwNy44MjkgNDk0Ljg2MyA5MDQuMDQyIDQ5Mi43ODkgOTAwLjI0&#10;MSA0OTAuNjYxIDg5Ni4zODggNDg4LjYxM0w4ODQuNzczIDQ4Mi41NzVDODgzLjY2NiA0ODIuMDA0&#10;IDg4Mi43MiA0ODEuNTEyIDg4Mi42NTMgNDgxLjQ4NSA4ODIuNjI2IDQ4MS40ODUgODgyLjU4NiA0&#10;ODEuNDU4IDg4Mi4yNjYgNDgxLjQ1OCA4ODEuOTQ2IDQ4MS40NTggODgxLjMzMyA0ODEuNDk4IDg4&#10;MC4xODYgNDgxLjYwNUw4NjcuMjM4IDQ4Mi43MjIgODY0LjAyNSA0ODMuMDAxIDg2MC43OTggNDgz&#10;LjM0NyA4NTQuMzU3IDQ4NC4wMzggODQ3Ljk0MyA0ODQuNzMgODQ0Ljc0MyA0ODUuMDc2IDg0MS41&#10;MjkgNDg1LjQ3NSA4MjguNzQxIDQ4Ny4wOTdDODI4LjIwOCA0ODcuMTY0IDgyNy43NDEgNDg3LjAx&#10;NyA4MjcuNDIxIDQ4Ni42OTggODI3LjExNSA0ODYuMzc5IDgyNi45OTQgNDg1LjkxMyA4MjcuMDYx&#10;IDQ4NS40MDggODI3LjIyMSA0ODQuMjc4IDgyOC4yODggNDgzLjI1NCA4MjkuNDM1IDQ4My4xMjFM&#10;ODQyLjIzNiA0ODEuNzExQzg0NC4zODMgNDgxLjQ1OCA4NDYuNTE2IDQ4MS4yNTkgODQ4LjY1IDQ4&#10;MS4wNzNMODU1LjA3NyA0ODAuNDg4IDg2MS41MTggNDc5LjkwMyA4NjQuNzQ1IDQ3OS42MSA4Njcu&#10;OTcyIDQ3OS4zODQgODgwLjkxOSA0NzguNDhDODgxLjUzMyA0NzguNDQgODgyLjMwNiA0NzguNTA2&#10;IDg4My4wNjYgNDc4LjY1MyA4ODMuODI2IDQ3OC44MTIgODg0LjU3MyA0NzkuMDUxIDg4NS4xMiA0&#10;NzkuMzMxIDkwMC44OTUgNDg3LjExIDkxNi4yNTYgNDk1LjQzNSA5MzEuMDcxIDUwNC4yMTIgOTMy&#10;LjAzMSA1MDQuNzg0IDkzMi42MDQgNTA2LjEyNyA5MzIuMzExIDUwNy4xMjVaTTkzMS42NzEgNTAy&#10;LjQwNCA5MjYuNDA0IDQ5OS4yNjUgOTIxLjA3IDQ5Ni4yNDcgOTE1LjcwOSA0OTMuMjI4IDkxMy4w&#10;MTYgNDkxLjcxMiA5MTAuMjk2IDQ5MC4yNjIgODk5LjM2MSA0ODQuNDM3IDg4OC4yNjcgNDc4Ljgy&#10;NUM4ODcuNjggNDc4LjUzMyA4ODcuNiA0NzguMzMzIDg4Ny42IDQ3OC4yOTMgODg3LjYgNDc4LjI1&#10;MyA4ODcuNzczIDQ3OC4xMDcgODg4LjQxMyA0NzguMDY3TDkwMC45MDggNDc3LjQ4MiA5MTMuNDU2&#10;IDQ3Ny4xNjMgOTE2LjYwMyA0NzcuMDgzIDkxOS43NSA0NzcuMDgzQzkxOS43NSA0NzcuMDgzIDky&#10;Ni4wNTcgNDc3LjA1NyA5MjYuMDU3IDQ3Ny4wNTdMOTMyLjM5MSA0NzcuMDU3QzkzMi4zOTEgNDc3&#10;LjA1NyA5MzguNzI1IDQ3Ny4xOSA5MzguNzI1IDQ3Ny4xOSA5MzguODk4IDQ3Ny4xOSA5MzkuMDcy&#10;IDQ3Ny4yMTYgOTM5LjIzMiA0NzcuMjY5IDkzOS41NjUgNDc3LjM2MiA5MzkuODMyIDQ3Ny41MzUg&#10;OTQwLjAxOCA0NzcuNzg4IDk0MC4yOTggNDc4LjE2IDk0MC4zNzggNDc4LjY1MyA5NDAuMjMyIDQ3&#10;OS4xNzFMOTMzLjg4NCA1MDEuNDg2QzkzMy43MzggNTAyLjAwNSA5MzMuNDE4IDUwMi4zOTEgOTMz&#10;LjAwNCA1MDIuNTYzIDkzMi41NzggNTAyLjczNiA5MzIuMDk4IDUwMi42ODMgOTMxLjY0NCA1MDIu&#10;NDE3Wk05NzAuNzU1IDUyNy4zNzlDOTY1Ljc4MSA1MjUuNjUgOTYwLjg0NyA1MjMuODE1IDk1NS44&#10;MzMgNTIyLjIxOUw5NDguMzM5IDUxOS43NDUgOTQwLjc5MiA1MTcuNDQ1Qzk0MC40MzIgNTE3LjMz&#10;OCA5NDAuMjU4IDUxNy4yNDUgOTQwLjE2NSA1MTcuMTkyIDk0MC4yNzIgNTE3LjE2NSA5NDAuNDU4&#10;IDUxNy4xMTIgOTQwLjgzMiA1MTcuMDk5IDk0MC44MzIgNTE3LjA5OSA5NDEuMTM4IDUxNy4wODYg&#10;OTQxLjYzMiA1MTcuMDQ2IDk0Mi4xMjUgNTE3LjAwNiA5NDIuODA1IDUxNi45NTMgOTQzLjU3OSA1&#10;MTYuODczIDk0NS40MzIgNTE2LjY3MyA5NDcuMjQ2IDUxNi40ODcgOTQ5LjM5MiA1MTYuNTggOTUx&#10;LjUyNiA1MTYuNzI3IDk1My45OTMgNTE3LjE3OSA5NTcuMTY3IDUxOC4yMTYgOTU4Ljc1MyA1MTgu&#10;NzM0IDk2MC4xMTQgNTE5LjI4IDk2MS4yODcgNTE5LjgyNSA5NjIuNDYgNTIwLjM5NyA5NjMuNDYg&#10;NTIwLjk4MiA5NjQuMzU0IDUyMS41OCA5NjYuMTQxIDUyMi43NzcgOTY3LjQ3NCA1MjQuMDAxIDk2&#10;OC44NDggNTI1LjI2NCA5NjkuNDIxIDUyNS43ODMgOTY5LjkyOCA1MjYuMjM1IDk3MC4zMDEgNTI2&#10;LjU1NCA5NzAuNjc0IDUyNi44NzMgOTcwLjkxNCA1MjcuMDYgOTcwLjkxNCA1MjcuMDczIDk3MS4y&#10;MDggNTI3LjMxMiA5NzEuMzQxIDUyNy40NTggOTcxLjM5NSA1MjcuNTUyIDk3MS4yODggNTI3LjU1&#10;MiA5NzEuMDg4IDUyNy41MTIgOTcwLjc0MSA1MjcuMzc5Wk0xMDIyLjEyIDU0OC4yNDRDMTAxMi4x&#10;NiA1NDMuODk2IDEwMDIuMyA1MzkuNjkzIDk5Mi40NSA1MzUuNjkgOTkyLjEwMyA1MzUuNTU3IDk5&#10;MS45MyA1MzUuNDUxIDk5MS44MzcgNTM1LjM4NCA5OTEuOTQzIDUzNS4zNTggOTkyLjE0MyA1MzUu&#10;MzMxIDk5Mi41MTcgNTM1LjM0NSA5OTIuNTE3IDUzNS4zNDUgOTkyLjgyMyA1MzUuMzQ1IDk5My4z&#10;MyA1MzUuMzcxIDk5My44MzcgNTM1LjM3MSA5OTQuNTE3IDUzNS4zOTggOTk1LjMwMyA1MzUuMzg0&#10;IDk5OS4wNjQgNTM1LjM3MSAxMDAyLjY0IDUzNS4yNjUgMTAwOC44OSA1MzcuOTUxIDEwMTUuMTMg&#10;NTQwLjU4NCAxMDE3LjY1IDU0My4yMzEgMTAyMC4yOSA1NDUuOTU3IDEwMjAuODQgNTQ2LjUyOSAx&#10;MDIxLjM1IDU0Ny4wMjEgMTAyMS43MSA1NDcuMzY3IDEwMjIuMDggNTQ3LjcxMiAxMDIyLjI5IDU0&#10;Ny45MjUgMTAyMi4zMSA1NDcuOTM4IDEwMjIuNTkgNTQ4LjIwNCAxMDIyLjcyIDU0OC4zNjQgMTAy&#10;Mi43NyA1NDguNDU3IDEwMjIuNjcgNTQ4LjQ0NCAxMDIyLjQ3IDU0OC4zOTEgMTAyMi4xMSA1NDgu&#10;MjMxWk0xMDMzLjEzIDU1MCAxMDMyLjkyIDU1MC40NzhDMTAzMi43MSA1NTAuOTcxIDEwMzIuMzIg&#10;NTUxLjMzIDEwMzEuODQgNTUxLjQ3NiAxMDMxLjM2IDU1MS42MjIgMTAzMC44NCA1NTEuNTQyIDEw&#10;MzAuMzkgNTUxLjI1IDEwMzAuMzcgNTUxLjI1IDEwMjkuOTkgNTUwLjk4NCAxMDI5LjM2IDU1MC41&#10;NzIgMTAyOC43MyA1NTAuMTU5IDEwMjcuODkgNTQ5LjU4NyAxMDI2Ljk2IDU0OC45MzYgMTAyNS4x&#10;MSA1NDcuNjMzIDEwMjIuOTUgNTQ1Ljk5NyAxMDIxLjcyIDU0NC43MiAxMDE5LjA1IDU0MS45Njcg&#10;MTAxNi4yNyA1MzkuMDQyIDEwMDkuNjIgNTM2LjIzNiAxMDAyLjk3IDUzMy4zNzYgOTk5LjAyNCA1&#10;MzMuNDk2IDk5NS4yMjQgNTMzLjUwOSA5OTEuNDUgNTMzLjU0OSA5ODcuOTE2IDUzMy42NjkgOTgx&#10;LjcwMiA1MzEuMjIyIDk3NS40NjIgNTI4LjkwOCA5NzIuOTI4IDUyNi40MDggOTcwLjE4MSA1MjMu&#10;OTA4IDk2OC43OTQgNTIyLjYzMSA5NjcuMzgxIDUyMS4zNDEgOTY1LjQ3NCA1MjAuMDY0IDk2NC41&#10;MTQgNTE5LjQyNiA5NjMuNDM0IDUxOC43ODggOTYyLjE4IDUxOC4xNzYgOTYwLjkxNCA1MTcuNTc4&#10;IDk1OS40NiA1MTcuMDA2IDk1Ny43OCA1MTYuNDQ3IDk1NC40MDYgNTE1LjM0MyA5NTEuNzM5IDUx&#10;NC44NTEgOTQ5LjQ0NiA1MTQuNzE4IDk0Ny4xNTIgNTE0LjYxMiA5NDUuMjMyIDUxNC44MTIgOTQz&#10;LjM1MiA1MTUuMDExIDk0MS43OTIgNTE1LjE4NCA5MzkuNjA1IDUxNS4xMTcgOTM3LjgxOCA1MTUu&#10;MDExIDkzNi4wMDUgNTE0Ljg5MSA5MzQuNjA0IDUxNC43OTggOTM0LjU3OCA1MTQuNzk4IDkzNC4w&#10;NTggNTE0Ljc1OCA5MzMuNjMxIDUxNC41MTkgOTMzLjM2NCA1MTQuMTIgOTMzLjA5OCA1MTMuNzIx&#10;IDkzMy4wNDQgNTEzLjIxNiA5MzMuMTkxIDUxMi42OTdMOTMzLjMzOCA1MTIuMjA1QzkzMy42NTgg&#10;NTExLjA4OCA5MzQuODMxIDUxMC4yNjMgOTM1Ljk1MSA1MTAuMzU2IDkzNS45NzggNTEwLjM1NiA5&#10;MzcuNTY1IDUxMC40NjMgOTM5LjU2NSA1MTAuNjA5IDk0MS41MzggNTEwLjcyOSA5NDMuOTI1IDUx&#10;MC44MDkgOTQ1LjUzOSA1MTAuNjM2IDk0Ny40MTkgNTEwLjQzNiA5NDkuMjQ2IDUxMC4yNSA5NTEu&#10;NDA2IDUxMC4zNyA5NTMuNTY2IDUxMC41MTYgOTU2LjA0NyA1MTAuOTgyIDk1OS4yNiA1MTIuMDMy&#10;IDk2MC44NiA1MTIuNTY0IDk2Mi4yMzQgNTEzLjA5NiA5NjMuNDM0IDUxMy42NTQgOTY0LjYyMSA1&#10;MTQuMjI2IDk2NS42MzQgNTE0LjgyNSA5NjYuNTQxIDUxNS40MjMgOTY4LjM0MSA1MTYuNjIgOTY5&#10;LjcwMSA1MTcuODU3IDk3MS4wODggNTE5LjEyIDk3My45MDIgNTIxLjY0NyA5NzYuNzI4IDUyNC40&#10;IDk4My4zOTYgNTI2Ljg3MyA5OTAuMDM2IDUyOS40OTMgOTkzLjk3IDUyOS4zNDcgOTk3Ljc5NyA1&#10;MjkuMzQ3IDEwMDEuNTggNTI5LjM0NyAxMDA1LjE4IDUyOS4yNTQgMTAxMS40OCA1MzEuOTUzIDEw&#10;MTcuNzcgNTM0LjYgMTAyMC4yOSA1MzcuMjQ2IDEwMjIuOTUgNTM5Ljk4NiAxMDI0LjIgNTQxLjI4&#10;OSAxMDI2LjUxIDU0My4wMTggMTAyOC41MiA1NDQuNDI4IDEwMjkuNTIgNTQ1LjEzMiAxMDMwLjQ0&#10;IDU0NS43NTcgMTAzMS4xMiA1NDYuMjEgMTAzMS44IDU0Ni42NjIgMTAzMi4yMyA1NDYuOTQxIDEw&#10;MzIuMjUgNTQ2Ljk0MSAxMDMzLjIzIDU0Ny41NjYgMTAzMy42NCA1NDguOTIyIDEwMzMuMTcgNTQ5&#10;Ljk4NlpNMTAzMy4wMyA1NDUuMjkyQzEwMzMuMDMgNTQ1LjI5MiAxMDMyLjYzIDU0NS4wMjYgMTAz&#10;MiA1NDQuNjE0IDEwMzEuMzcgNTQ0LjIwMSAxMDMwLjUzIDU0My42MyAxMDI5LjYgNTQyLjk3OCAx&#10;MDI3Ljc1IDU0MS42NzUgMTAyNS41OSA1NDAuMDM5IDEwMjQuMzUgNTM4Ljc2MiAxMDIxLjY3IDUz&#10;NS45OTYgMTAxOC44OCA1MzMuMDcxIDEwMTIuMiA1MzAuMjUxIDEwMDUuNSA1MjcuMzc5IDEwMDEu&#10;NTIgNTI3LjQ3MiA5OTcuNjkgNTI3LjQ4NSA5OTMuODkgNTI3LjUxMiA5OTAuMzMgNTI3LjYxOCA5&#10;ODQuMDQ5IDUyNS4xNTggOTc3Ljc1NSA1MjIuODE3IDk3NS4xODIgNTIwLjMxNyA5NzIuMzk1IDUx&#10;Ny44MDQgOTcwLjk5NSA1MTYuNTI3IDk2OS41NTQgNTE1LjIyNCA5NjcuNjIxIDUxMy45MzQgOTY2&#10;LjY2MSA1MTMuMjk1IDk2NS41NjcgNTEyLjY1NyA5NjQuMjg3IDUxMi4wMzIgOTYzLjAwNyA1MTEu&#10;NDM0IDk2MS41NCA1MTAuODQ4IDk1OS44MzMgNTEwLjI5IDk1Ni40MiA1MDkuMTczIDk1My43MjYg&#10;NTA4LjY2NyA5NTEuNDE5IDUwOC41MzQgOTQ5LjA5OSA1MDguNDE1IDk0Ny4xNjYgNTA4LjYxNCA5&#10;NDUuMjcyIDUwOC44MTQgOTQzLjY4NSA1MDguOTczIDk0MS40ODUgNTA4LjkwNyA5MzkuNjcyIDUw&#10;OC44MTQgOTM3Ljg0NSA1MDguNjk0IDkzNi40MTggNTA4LjYwMSA5MzYuMzkxIDUwOC42MDEgOTM1&#10;Ljg3MSA1MDguNTYxIDkzNS40MzEgNTA4LjMwOSA5MzUuMTY1IDUwNy45MjMgOTM0Ljg5OCA1MDcu&#10;NTI0IDkzNC44MzEgNTA3LjAxOCA5MzQuOTkxIDUwNi41TDkzNS4xMzggNTA2LjAwOEM5MzUuNDU4&#10;IDUwNC44OTEgOTM2LjY0NSA1MDQuMDY2IDkzNy43NzggNTA0LjE1OSA5MzcuODA1IDUwNC4xNTkg&#10;OTM5LjQwNSA1MDQuMjc5IDk0MS40MTggNTA0LjQxMiA5NDMuNDE5IDUwNC41MzIgOTQ1LjgxOSA1&#10;MDQuNjI1IDk0Ny40NDYgNTA0LjQ2NSA5NDkuMzM5IDUwNC4yNzkgOTUxLjE3OSA1MDQuMDkzIDk1&#10;My4zOCA1MDQuMjEyIDk1NS41NTMgNTA0LjM3MiA5NTguMDczIDUwNC44MzcgOTYxLjMxNCA1MDUu&#10;OTAxIDk2Mi45NCA1MDYuNDMzIDk2NC4zMTQgNTA2Ljk3OSA5NjUuNTI3IDUwNy41MzcgOTY2Ljcy&#10;OCA1MDguMTIyIDk2Ny43NTQgNTA4LjcyMSA5NjguNjc0IDUwOS4zMTkgOTcwLjUwMSA1MTAuNTI5&#10;IDk3MS44NzUgNTExLjc2NiA5NzMuMjc1IDUxMy4wNDMgOTc2LjExNSA1MTUuNTgzIDk3OC45ODIg&#10;NTE4LjM0OSA5ODUuNzE2IDUyMC44NDkgOTkyLjQxIDUyMy40OTYgOTk2LjM5NyA1MjMuMzYyIDEw&#10;MDAuMjQgNTIzLjM2MiAxMDA0LjA1IDUyMy4zNjIgMTAwNy42OCA1MjMuMjk2IDEwMTQgNTI2LjAw&#10;OSAxMDIwLjMzIDUyOC42ODIgMTAyMi44NSA1MzEuMzE1IDEwMjUuNTIgNTM0LjA2OCAxMDI2Ljc5&#10;IDUzNS4zNzEgMTAyOS4wOSA1MzcuMSAxMDMxLjExIDUzOC41MjMgMTAzMi4xMSA1MzkuMjI4IDEw&#10;MzMuMDQgNTM5Ljg1MyAxMDMzLjcyIDU0MC4zMDUgMTAzNC40IDU0MC43NTcgMTAzNC44MyA1NDEu&#10;MDM2IDEwMzQuODUgNTQxLjA1IDEwMzUuODMgNTQxLjY3NSAxMDM2LjI0IDU0My4wMzEgMTAzNS43&#10;NyA1NDQuMDk1TDEwMzUuNTYgNTQ0LjU3NEMxMDM1LjM1IDU0NS4wNjYgMTAzNC45NiA1NDUuNDI1&#10;IDEwMzQuNDggNTQ1LjU3MSAxMDM0IDU0NS43MTggMTAzMy40OCA1NDUuNjM4IDEwMzMuMDMgNTQ1&#10;LjM0NVpNMTA0My4xOSA1NTcuMzAxQzEwNDMuMTkgNTU3LjMwMSAxMDQyLjk1IDU1Ny4zOCAxMDQy&#10;LjM1IDU1Ny4xMjhMMTAzNi4xMyA1NTQuNDAyQzEwMzUuMDggNTUzLjkzNiAxMDM0LjYgNTUyLjcx&#10;MyAxMDM1LjA3IDU1MS42NzVMMTAzNS43NSA1NTAuMTQ2QzEwMzUuOTYgNTQ5LjY2NyAxMDM2LjI4&#10;IDU0OS4zNzUgMTAzNi42NCA1NDkuMzM1IDEwMzYuNzkgNTQ5LjMyMSAxMDM2Ljk1IDU0OS4zMzUg&#10;MTAzNy4wOSA1NDkuNDE1IDEwMzcuMzEgNTQ5LjUwOCAxMDM3LjUxIDU0OS42OCAxMDM3LjcxIDU0&#10;OS45MzNMMTA0Mi44MSA1NTYuNTU2QzEwNDMuMjEgNTU3LjA2MSAxMDQzLjIxIDU1Ny4yODcgMTA0&#10;My4xOSA1NTcuMzE0Wk0xMDU0LjA2IDU2MS45OTVDMTA1NC4wNiA1NjEuOTk1IDEwNTMuODIgNTYy&#10;LjA3NSAxMDUzLjIyIDU2MS44MjJMMTA0OS40NyA1NjAuMjEzQzEwNDguMzQgNTU5LjcyMSAxMDQ2&#10;Ljc5IDU1OC41MjQgMTA0Ni4wMyA1NTcuNTUzIDEwNDMuNTUgNTU0LjQwMiAxMDQxLjE1IDU1MS4y&#10;NSAxMDM4LjcyIDU0OC4wOTggMTAzOC4wMSA1NDcuMTY3IDEwMzcuOCA1NDUuNDkxIDEwMzguMjgg&#10;NTQ0LjQyOEwxMDM4LjM1IDU0NC4yNjhDMTAzOC41NiA1NDMuNzg5IDEwMzguODggNTQzLjQ5NyAx&#10;MDM5LjI0IDU0My40NTcgMTAzOS4zOSA1NDMuNDQzIDEwMzkuNTUgNTQzLjQ1NyAxMDM5LjY5IDU0&#10;My41MzYgMTAzOS45MSA1NDMuNjMgMTA0MC4xMSA1NDMuODAzIDEwNDAuMzEgNTQ0LjA1NSAxMDQ0&#10;LjY5IDU0OS43ODcgMTA0OS4xNSA1NTUuNTE5IDEwNTMuNjggNTYxLjI1IDEwNTQuMDggNTYxLjc1&#10;NiAxMDU0LjEgNTYxLjk4MiAxMDU0LjA3IDU2Mi4wMDhaTTEwNjUuMDYgNTY2LjYzNkMxMDY1LjA2&#10;IDU2Ni42MzYgMTA2NC44MiA1NjYuNzI5IDEwNjQuMiA1NjYuNDc3IDEwNjIuOTIgNTY1Ljk1OCAx&#10;MDYxLjY3IDU2NS40MjYgMTA2MC40MiA1NjQuODgxIDEwNTkuMjcgNTY0LjM4OSAxMDU3LjcgNTYz&#10;LjIwNSAxMDU2LjkyIDU2Mi4yMzQgMTA1NC4yNCA1NTguOTEgMTA1MS42NCA1NTUuNTcyIDEwNDku&#10;MDQgNTUyLjIzNCAxMDQ2LjQzIDU0OC44OTYgMTA0My44NyA1NDUuNTU4IDEwNDEuMzEgNTQyLjIz&#10;MyAxMDQwLjYgNTQxLjMwMiAxMDQwLjM5IDUzOS42MjcgMTA0MC44NyA1MzguNTYzTDEwNDAuOTMg&#10;NTM4LjQwM0MxMDQxLjE1IDUzNy45MjQgMTA0MS40NyA1MzcuNjMyIDEwNDEuODMgNTM3LjU5MiAx&#10;MDQxLjk3IDUzNy41NzkgMTA0Mi4xMyA1MzcuNTkyIDEwNDIuMjggNTM3LjY3MiAxMDQyLjQ5IDUz&#10;Ny43NjUgMTA0Mi42OSA1MzcuOTM4IDEwNDIuODggNTM4LjE3NyAxMDQ5Ljk2IDU0Ny40MzMgMTA1&#10;Ny4xNiA1NTYuNjc2IDEwNjQuNjYgNTY1Ljg5MiAxMDY1LjA3IDU2Ni4zOTcgMTA2NS4wNyA1NjYu&#10;NjIzIDEwNjUuMDYgNTY2LjY1Wk0xMDc2LjE5IDU3MS4xNzFDMTA3Ni4xOSA1NzEuMTcxIDEwNzUu&#10;OTUgNTcxLjI2NCAxMDc1LjM0IDU3MS4wMTIgMTA3NC4wNCA1NzAuNTA2IDEwNzIuNzYgNTY5Ljk4&#10;OCAxMDcxLjUgNTY5LjQ2OSAxMDcwLjM0IDU2OC45OSAxMDY4Ljc0IDU2Ny44MiAxMDY3Ljk0IDU2&#10;Ni44NDkgMTA1OS42IDU1Ni43NDIgMTA1MS43IDU0Ni41NDIgMTA0My44OSA1MzYuMzU1IDEwNDMu&#10;MTkgNTM1LjQyNCAxMDQyLjk5IDUzMy43NDkgMTA0My40NSA1MzIuNjg1TDEwNDMuNTIgNTMyLjUy&#10;NUMxMDQzLjczIDUzMi4wNDcgMTA0NC4wNSA1MzEuNzU0IDEwNDQuNDEgNTMxLjcxNCAxMDQ0LjU2&#10;IDUzMS43MDEgMTA0NC43MiA1MzEuNzE0IDEwNDQuODcgNTMxLjc5NCAxMDQ1LjA4IDUzMS44ODcg&#10;MTA0NS4yOCA1MzIuMDYgMTA0NS40NyA1MzIuMjk5IDEwNTUuMjQgNTQ1LjA2NiAxMDY1LjE0IDU1&#10;Ny44MTkgMTA3NS43OCA1NzAuNDI2IDEwNzYuMiA1NzAuOTMyIDEwNzYuMiA1NzEuMTU4IDEwNzYu&#10;MTkgNTcxLjE4NFpNMTA4OS40NiA1NzYuNDkxQzEwODcuMjEgNTc1LjY0IDEwODQuOTMgNTc0Ljgy&#10;OCAxMDgyLjcxIDU3My45MjQgMTA4MS41NCA1NzMuNDU5IDEwNzkuOTEgNTcyLjMwMiAxMDc5LjEg&#10;NTcxLjM0NCAxMDY4LjM0IDU1OC43MzcgMTA1OC4zNSA1NDUuOTQ0IDEwNDguNTIgNTMzLjEzNyAx&#10;MDQ4LjIgNTMyLjcxMSAxMDQ4LjEgNTMyLjMxMyAxMDQ4LjI0IDUzMi4wMDcgMTA0OC4zOCA1MzEu&#10;NzAxIDEwNDguNzUgNTMxLjUwMSAxMDQ5LjI3IDUzMS40NDggMTA2NS4zOCA1MjkuOTk4IDEwODEu&#10;NCA1MjguNDAzIDEwOTcuMDEgNTI2LjE2OCAxMDk4LjE5IDUyNS45OTYgMTEwMC4wMyA1MjYuMjA4&#10;IDExMDEuMTQgNTI2LjY0NyAxMTAzLjIyIDUyNy40ODUgMTEwNS4zMSA1MjguMjMgMTEwNy4zOSA1&#10;MjkuMDI4IDExMDguNSA1MjkuNDQgMTExMC4wMSA1MzAuNTE3IDExMTAuNzcgNTMxLjQzNSAxMTIw&#10;Ljg0IDU0My40NDMgMTEzMS41NCA1NTUuMTczIDExNDIuOTIgNTY2LjY1IDExNDMuMjkgNTY3LjAy&#10;MiAxMTQzLjQ0IDU2Ny4zOTQgMTE0My4zNCA1NjcuNzI3IDExNDMuMjUgNTY4LjA0NiAxMTQyLjky&#10;IDU2OC4yOTkgMTE0Mi40IDU2OC40MTggMTEyNi42MSA1NzEuODg5IDExMTAuMzkgNTc0Ljc3NSAx&#10;MDkzLjg3IDU3Ni45OTYgMTA5Mi42MyA1NzcuMTU2IDEwOTAuNjUgNTc2LjkzIDEwODkuNDUgNTc2&#10;LjQ3N1pNMTE0MS40IDU4OS42MyAxMTQwLjkzIDU5MS4yNTJDMTE0MC42MiA1OTIuMzQzIDExMzku&#10;NDQgNTkyLjk4MSAxMTM4LjI5IDU5Mi42NjIgMTEzNi4wNCA1OTIuMDM3IDExMzMuNzcgNTkxLjM5&#10;OCAxMTMxLjUzIDU5MC42OTQgMTEzMC44OSA1OTAuNDk0IDExMzAuNzYgNTkwLjMwOCAxMTMwLjc2&#10;IDU5MC4yODEgMTEzMC43NiA1OTAuMjQxIDExMzAuOSA1OTAuMDgyIDExMzEuNTYgNTg5Ljk0OSAx&#10;MTM0LjM3IDU4OS40MTcgMTEzNy4xOCA1ODguODE4IDExMzkuOTggNTg4LjIwNyAxMTQwLjI5IDU4&#10;OC4xNCAxMTQwLjU3IDU4OC4xNCAxMTQwLjggNTg4LjIwNyAxMTQwLjk2IDU4OC4yNDcgMTE0MS4x&#10;IDU4OC4zMjYgMTE0MS4yMSA1ODguNDQ2IDExNDEuNDggNTg4LjcxMiAxMTQxLjUzIDU4OS4xMzgg&#10;MTE0MS4zOCA1ODkuNjQzWk0xMTQzLjE2IDU4My40NTkgMTE0My4xIDU4My42MzJDMTE0Mi43OCA1&#10;ODQuNzQ5IDExNDEuNTMgNTg1LjkxOSAxMTQwLjM3IDU4Ni4xNzIgMTEzNi4zOCA1ODcuMDc2IDEx&#10;MzIuNCA1ODcuODM0IDExMjguMzcgNTg4LjYwNiAxMTI3LjEzIDU4OC44NDUgMTEyNS4xMyA1ODgu&#10;NzM5IDExMjMuOTIgNTg4LjM2NiAxMTIyLjU4IDU4Ny45NTQgMTEyMS4yNSA1ODcuNTY4IDExMTku&#10;OTMgNTg3LjExNiAxMTE5LjI5IDU4Ni45MDMgMTExOS4xNiA1ODYuNzE3IDExMTkuMTcgNTg2LjY3&#10;NyAxMTE5LjE3IDU4Ni42MzggMTExOS4zMSA1ODYuNDc4IDExMTkuOTcgNTg2LjM1OCAxMTIzLjY0&#10;IDU4NS43MiAxMTI3LjMgNTg0Ljk3NSAxMTMwLjkzIDU4NC4yN0wxMTM2LjM2IDU4My4xOTNDMTEz&#10;OC4xNiA1ODIuODIxIDExMzkuOTcgNTgyLjQwOSAxMTQxLjc3IDU4Mi4wMjMgMTE0Mi4wOCA1ODEu&#10;OTU2IDExNDIuMzYgNTgxLjk1NiAxMTQyLjU4IDU4Mi4wMjMgMTE0Mi43NCA1ODIuMDYzIDExNDIu&#10;ODggNTgyLjE0MyAxMTQyLjk4IDU4Mi4yNjIgMTE0My4yNCA1ODIuNTI4IDExNDMuMyA1ODIuOTU0&#10;IDExNDMuMTYgNTgzLjQ1OVpNMTE0NC45MiA1NzcuMjg5IDExNDQuODYgNTc3LjQ2MUMxMTQ0LjU0&#10;IDU3OC41NzggMTE0My4zIDU3OS43NDkgMTE0Mi4xNCA1ODAuMDAxIDExMzcuOTYgNTgwLjk1OSAx&#10;MTMzLjc4IDU4MS43NyAxMTI5LjU2IDU4Mi42MDhMMTEyMy4yIDU4My44NDVDMTEyMS4wNiA1ODQu&#10;MjU3IDExMTguOTQgNTg0LjU5IDExMTYuODEgNTg0Ljk2MiAxMTE1LjU3IDU4NS4xNzUgMTExMy41&#10;NyA1ODUuMDE1IDExMTIuMzUgNTg0LjYxNkwxMTA4LjM4IDU4My4zMTNDMTEwNy43NCA1ODMuMSAx&#10;MTA3LjYyIDU4Mi45MDEgMTEwNy42MiA1ODIuODc0IDExMDcuNjIgNTgyLjgzNCAxMTA3Ljc4IDU4&#10;Mi42NzQgMTEwOC40MyA1ODIuNTgxTDExMTcuMzMgNTgxLjA3OUMxMTIwLjI4IDU4MC41NiAxMTIz&#10;LjIgNTgwLjA4MSAxMTI2LjE0IDU3OS40ODNMMTEzNC44OSA1NzcuNzQxIDExMzkuMjIgNTc2Ljg1&#10;IDExNDMuNTYgNTc1Ljg3OUMxMTQzLjg2IDU3NS44MTIgMTE0NC4xMyA1NzUuODEyIDExNDQuMzYg&#10;NTc1Ljg3OSAxMTQ0LjUyIDU3NS45MTkgMTE0NC42NSA1NzUuOTk5IDExNDQuNzYgNTc2LjEwNSAx&#10;MTQ1LjAxIDU3Ni4zNzEgMTE0NS4wOCA1NzYuNzk3IDExNDQuOTMgNTc3LjMwMlpNMTE0Ni42OCA1&#10;NzEuMTE4IDExNDYuNjIgNTcxLjI5MUMxMTQ2LjMgNTcyLjQwOCAxMTQ1LjA2IDU3My41NzggMTE0&#10;My45MiA1NzMuODQ0TDExMzkuMTYgNTc0LjkwOCAxMTM0LjQgNTc1Ljg3OSAxMTI0Ljc4IDU3Ny43&#10;OTRDMTEyMS41NyA1NzguMzkyIDExMTguMzQgNTc4LjkzOCAxMTE1LjA5IDU3OS41MDkgMTExMS44&#10;MyA1ODAuMDY4IDExMDguNTcgNTgwLjYyNyAxMTA1LjMgNTgxLjA5MiAxMTA0LjA2IDU4MS4yNzgg&#10;MTEwMi4wNiA1ODEuMDkyIDExMDAuODYgNTgwLjY2NkwxMDk2LjkxIDU3OS4yN0MxMDk2LjI5IDU3&#10;OS4wNDQgMTA5Ni4xNSA1NzguODU4IDEwOTYuMTcgNTc4LjgxOCAxMDk2LjE3IDU3OC43NzggMTA5&#10;Ni4zMyA1NzguNjE4IDEwOTYuOTggNTc4LjUyNSAxMTEzLjQzIDU3Ni4yNTEgMTEyOS41OCA1NzMu&#10;MjQ2IDExNDUuMzIgNTY5LjY5NSAxMTQ1LjYyIDU2OS42MjkgMTE0NS44OSA1NjkuNjI5IDExNDYu&#10;MTIgNTY5LjY5NSAxMTQ2LjI4IDU2OS43MzUgMTE0Ni40MSA1NjkuODE1IDExNDYuNTIgNTY5Ljky&#10;MSAxMTQ2Ljc3IDU3MC4xODcgMTE0Ni44MiA1NzAuNjEzIDExNDYuNjggNTcxLjExOFpNMTE0OC4w&#10;MSA1NjYuNDI0IDExNDcuOTYgNTY2LjU5NkMxMTQ3LjgxIDU2Ny4xMDIgMTE0Ny41NCA1NjcuNDM0&#10;IDExNDcuMTggNTY3LjUyNyAxMTQ2Ljg0IDU2Ny42MiAxMTQ2LjQ0IDU2Ny40NzQgMTE0Ni4wNSA1&#10;NjcuMTAyIDExMzQuNjYgNTU1Ljc0NSAxMTIzLjkyIDU0NC4xNDggMTExMy44NSA1MzIuMjMzIDEx&#10;MTMuNDUgNTMxLjc2NyAxMTEzLjQzIDUzMS41NDEgMTExMy40NiA1MzEuNTE1IDExMTMuNDcgNTMx&#10;LjQ4OCAxMTEzLjY5IDUzMS40MDggMTExNC4yNiA1MzEuNjIxTDExMTcuODkgNTMyLjg5OEMxMTE4&#10;Ljk5IDUzMy4yODMgMTEyMC41MyA1MzQuMzM0IDExMjEuMyA1MzUuMjM4IDExMjMuMzMgNTM3LjYx&#10;OSAxMTI1LjQxIDUzOS45MzMgMTEyNy41IDU0Mi4yNDcgMTEyOS42IDU0NC41NjEgMTEzMS43MiA1&#10;NDYuOTE0IDExMzMuODUgNTQ5LjIxNUwxMTQwLjM4IDU1Ni4wNjQgMTE0My42OSA1NTkuNTA4IDEx&#10;NDcuMDYgNTYyLjg3M0MxMTQ3Ljg4IDU2My42ODQgMTE0OC4zIDU2NS4zMiAxMTQ3Ljk4IDU2Ni40&#10;MzdaTTExNDkuNzcgNTYwLjI1MyAxMTQ5LjcyIDU2MC40MjZDMTE0OS41NyA1NjAuOTMxIDExNDku&#10;MyA1NjEuMjY0IDExNDguOTYgNTYxLjM1NyAxMTQ4LjYxIDU2MS40NSAxMTQ4LjIxIDU2MS4yOSAx&#10;MTQ3Ljg0IDU2MC45MzFMMTE0NC43OCA1NTcuODg2IDExNDEuNzggNTU0Ljc3NCAxMTM1Ljg2IDU0&#10;OC41NUMxMTMzLjkgNTQ2LjUwMiAxMTMxLjk4IDU0NC4zNjEgMTEzMC4wOCA1NDIuMjZMMTEyNC40&#10;MSA1MzUuOTU2QzExMjQgNTM1LjQ3OCAxMTI0IDUzNS4yNjUgMTEyNC4wMSA1MzUuMjM4IDExMjQu&#10;MDIgNTM1LjIxMiAxMTI0LjI0IDUzNS4xMzIgMTEyNC44MSA1MzUuMzMxTDExMjguNDYgNTM2LjUy&#10;OEMxMTI5LjU3IDUzNi45MDEgMTEzMS4xMiA1MzcuOTExIDExMzEuOTIgNTM4Ljc4OSAxMTMzLjI4&#10;IDU0MC4yOTIgMTEzNC42NSA1NDEuODQ4IDExMzYuMDQgNTQzLjMyNEwxMTQwLjI1IDU0Ny43OTJD&#10;MTE0My4wOCA1NTAuNzcxIDExNDUuOTIgNTUzLjc5IDExNDguODUgNTU2LjY4OSAxMTQ5LjY2IDU1&#10;Ny41IDExNTAuMDggNTU5LjEzNiAxMTQ5Ljc2IDU2MC4yNTNaTTExNTEuNTMgNTU0LjA4MiAxMTUx&#10;LjQ4IDU1NC4yNTVDMTE1MS4zMyA1NTQuNzYxIDExNTEuMDYgNTU1LjA5MyAxMTUwLjcyIDU1NS4x&#10;ODYgMTE1MC4zNyA1NTUuMjc5IDExNDkuOTggNTU1LjEzMyAxMTQ5LjYxIDU1NC43NjEgMTE0OC4z&#10;NiA1NTMuNDk3IDExNDcuMTIgNTUyLjI2IDExNDUuODkgNTUwLjk4NEwxMTQyLjI0IDU0Ny4xNDFD&#10;MTEzOS44MSA1NDQuNTYxIDExMzcuNDEgNTQyLjA0NyAxMTM1LjA1IDUzOS40NTQgMTEzNC42NCA1&#10;MzguOTg4IDExMzQuNjEgNTM4Ljc3NiAxMTM0LjY0IDUzOC43MzYgMTEzNC42NSA1MzguNzA5IDEx&#10;MzQuODUgNTM4LjYyOSAxMTM1LjQ0IDUzOC44MTYgMTEzNi42NSA1MzkuMjI4IDExMzcuODkgNTM5&#10;LjU3NCAxMTM5LjEgNTM5Ljk1OSAxMTQwLjIyIDU0MC4zMDUgMTE0MS44IDU0MS4yODkgMTE0Mi42&#10;MSA1NDIuMTU0IDExNDUuMjUgNTQ0Ljk2IDExNDcuOSA1NDcuNzkyIDExNTAuNjQgNTUwLjUxOCAx&#10;MTUxLjQ0IDU1MS4zMyAxMTUxLjg1IDU1Mi45NTIgMTE1MS41MyA1NTQuMDgyWk0xMTUzLjcgNTQ2&#10;LjQ0OSAxMTUzLjI0IDU0OC4wNzFDMTE1My4wOSA1NDguNTc3IDExNTIuODIgNTQ4LjkwOSAxMTUy&#10;LjQ4IDU0OS4wMDIgMTE1Mi4xMyA1NDkuMDk1IDExNTEuNzQgNTQ4Ljk0OSAxMTUxLjM4IDU0OC41&#10;NzcgMTE0OS40OCA1NDYuNjQ4IDExNDcuNTggNTQ0LjcyIDExNDUuNzQgNTQyLjcyNSAxMTQ1LjMy&#10;IDU0Mi4yNzMgMTE0NS4yOSA1NDIuMDQ3IDExNDUuMzIgNTQyLjAyIDExNDUuMzMgNTQxLjk5NCAx&#10;MTQ1LjUzIDU0MS45MDEgMTE0Ni4xMiA1NDIuMDg3IDExNDguMTggNTQyLjczOSAxMTUwLjI2IDU0&#10;My4zMjQgMTE1Mi4zNCA1NDMuOTA5IDExNTMuNCA1NDQuMjAxIDExNTQgNTQ1LjM0NSAxMTUzLjY5&#10;IDU0Ni40MzZaIiBmaWxsPSIjQzBDNkQ5IiBmaWxsLXJ1bGU9ImV2ZW5vZGQiLz48L2c+PC9zdmc+&#10;UEsDBAoAAAAAAAAAIQD+jar3+kgAAPpIAAAUAAAAZHJzL21lZGlhL2ltYWdlMy5wbmeJUE5HDQoa&#10;CgAAAA1JSERSAAACYgAAAR4IBgAAACleecEAAAABc1JHQgCuzhzpAAAABGdBTUEAALGPC/xhBQAA&#10;AAlwSFlzAAAdhwAAHYcBj+XxZQAASI9JREFUeF7t3Q3wfdtZF3brBEwdoOHVdAgQmUAvENpUgkQF&#10;jEwUBoNN2wDaglygIkJQbKPQIQwxaOMQRAExYEQcgk3bCOFNEgxyVQK0BbxAdBBCjTaQOEbmCgEM&#10;DfnuznPus85d57uf9bJfzjl7n/P9zPwnub+z3/faaz17ve3f8ltERESuYBiGxwH44mEYHhyG4fH8&#10;u4iIiIickQdjrwTwVgAvBvAkXkZEREREzsSDsVcNwzAAeAeAVwzD8DReTkRERETOYBiGdwPwQxaM&#10;JQAeGobhmbysiIiIiKwMwNOHYfhHeTDmAdm3A/j0YRh+K68jIiIiIisB8FQAb+NgzKiGTEREROTM&#10;ADyXg7Cc9ScD8BReT0RERERWMAzDX+YALAfgLQC+GsB/yeuKiIiIyAI+kvKk834EwCM+F9njeBsi&#10;IiIiMhOAjwfwzzj4igD4XmvS5G2IiIiIyEwAvpCDrhLr5A/g6wD8Lt6OiIiIiMxgM+9z0FVjzZX2&#10;2STejoiIiIhMZLPsA/gxDrhaAPxtAM/g7YmIiIjIBAD+JAdaPQD8FIAvUGd+ERERkQXS9yjnAPA9&#10;wzA8kbcpIiIiIh0APMn7f81ic48Nw/As3q6IiIiIVKTaLAAv4ABrCgBvBfDlAN6D9yEiIiIiAZu0&#10;1f/3dwL4EQ6wZvg7muZCREREpMFn2f/R7L8f5KhqDgBv0qhKERERkQrr1wXgjfnfADzMgdUcAN6h&#10;OcdERERECgC8FMAv0d8+m4OquQC8HcCLALx7vg8RERGRuwbgAwD8LIBfy/8+DMO7AXg1B1VLWMA3&#10;DMMH5/sRERERuVsAPsuDpHcOw/Cu9NvncjC1FIC/B+B35/sRERERuUsAvjULkkZTTqzVVyxn/dGG&#10;YXiA9yUiIiJyNywYAvCLWYD0frwMgM84DaPW4ZO/KhgTERGR+wTgCyk++sBgmfcH8BO03Fp+HMAf&#10;4X2KiIiI3DwA355HRQA+lJcxwzC8MF9uTdb0CeC/5n2KiIiI3KxhGD5qGIZ/T0HRf87LGQBPB/Dm&#10;fNk1AfhpAM/l/YqIiIjcJAB/PgiIiqMZAbyCl18TgLcNw/CxvF8RERGRmwPgNUEw9HG8XGJBEi+/&#10;NgCPqAO/iIiI3DQAH++fHuJA6A/ysolP8Pp/8jprA/CDtZo5ERERkV0D8Bc4ADIAPoWXzQH4S7zO&#10;OdggAgBP4f2LiIiI7BqA3wbgdRz8uE/l5XMAPgEAeKVzAPAyAO/NxyAiIiKyWwA+mYOeBMBn8vIM&#10;wGt5vXMB8FXDMPxHfAwiIiIiuwTgqzngSQD8CV6eAXgBr3dOAJ7HxyAiIiKyOwDeq/btSABfxOsw&#10;AL+f1zsnAL8wDMNz+DhEREREdsX6gHGgkwPw53gdNgzD4wH8JK97TtYcCuA/42MRERER2Q0AL+Ug&#10;Jwfgy3mdCIBv5HXPDcDX8XGIiIiI7AKADwDwcxzg5Gx6Cl4vAuCzed1zA/BOAH+Kj0VERERk84Zh&#10;eJCDGwbgr/B6EQAfDuBXeP1zA/DPhmF4Jh+PiIiIyKYBeDkHNgzAN/B6JbVO/+cE4EeHYXgcH4+I&#10;iIjIJgH4MAC/yEENA/DNvG4JgL/G619Kz6ACERERkU0A8IUczEQA/F1etwTA5/L6l2JNlACezsck&#10;IiIisjkAvoODmYh945HXLQHw0bz+JQH4ej4mERERkU2xmqNhGP49BzIRAH+f1y/x+cR+lrdxKTZY&#10;AMB/w8clIiIishkAvoSDmBIA/5DXrwHwSt7GJQH4LvtaAB+XiIiIyCYA+H4OYEoA/DCvX3Pp705G&#10;AHw+H5eIiIjI1dl3IQH8JgcvFT/O26gB8FzewKUBeGQYhifwsYmIiIhcFYAXceBSY6MReRs1AH4f&#10;b+MaAHwFH5uIiIjI1Xhn+tdx0FID4Od5OzUAnjSxxu0sAPyEfcKJj09ERETkKgB8MgcsLQB+gbfT&#10;AuD/4e1cA4Dn8bGJiIiIXIV9N5KDlRYA/4630wLgB3k71wDgHwzD8Nv5+EREREQuCsB7z/kWJIBf&#10;5W21APgW3s61APhjfHwiIiIiFwXg0zhI6eH9vd6Ft1czDMMLeTvXAuDVfHwiIiIiFwXgGzlI6QXg&#10;3Xl7NQD+DG/jWgD8OoA/xMcoIiIichHDMHwggDdwkNILwPvyNmuGYXiQt3FNAF7KxygiIiJyEQA+&#10;m4OTKaZOAwHgj/A2rgnATwJ4Dz5OERERkbMD8HIOTqYA8CG8zRoAH8fbuDabuoOPU0REROSsAHwY&#10;gDdzYDIFgI/k7dbY8ryNawPwYj5OERERkbOySU05KJkKwEfzdmtsdn3exrX5FwV+Kx+riIiIyNkA&#10;eBUHJVNZUyNvt4W3sREP8HGKiIiInIXVZAH4ZY5GpgLwB3nbNcMwPI63sQUAXsDHKiIid2wYhicM&#10;w/C0YRie40P+HwTwxemfT4x5+Of/fVjGl3/mMAxP5m2KJAC+hIOROQB8Cm+7BsBv421sAYDX8LGK&#10;iMiNyoOsFFTZp18APGSfmgHwCBcUcwF4o2/zVf55GQveFKjdOf/W4ho+lbfdwhvYkCfysYqIyM55&#10;0PVMr8myYGvyN/3OyYO0PEB7Ap+D3BZPj/Z5osUAfAZvv8bm7OJtbIW+PSkicgOy5kSr5Vq1dutS&#10;vBbNgkarrXsan6PsG4AX8T2fC8D/wNuvGYbhPXkbWwHgL/LxiojIxnngZUGXNSuuEnTZdjwYsm1a&#10;k+JftX95nzDuK+bLWPCUmjjfyNudy4/HRtg9yOcv+zIMw+MB/DDf47lsCgzeR80wDO/D29gKAN/J&#10;xysiIhuTmhpTjRdn5j08sEn9tiyASp3tLah78trNg75Nq6VLNXWLmkg9KLMAULVlOwPgD/P9XALA&#10;83kfNQB+B29jK/ybm4/nY5b5vB9s3j9VeYaITJf187KgaXKtV+qHlZr61g60lsiCNAvQLMOcdH5e&#10;c2e1der8vwMAvobv4RJTp30A8P68jY35KD5mmc/zvCPLK3gZEZGQB1/2NjepydFrux7ac+d3D85s&#10;ugwLPLtrztR8uW3WLGgfueb7tsTUflXDMHwgb2NLAPxxPmaZL5g0+Dm8jIjIUVbz1V0zlAKvLdZ2&#10;rckDM85UQ35NVEu2MQA+je/VUgC+mvdT40H+ZqnGZl1BX1XlCSIy5oWDNc1xphHKO6/fauBV4zWF&#10;VlvWvF6qJdsOAN/E92cpAH+d91MD4ON5G1sC4Pv4mGUef7HNr+0jvIyI3LGs9qtrigkPvqzD6S6b&#10;G8/Fr6Fdlyr1JbsuAB/kndFXBeBv8b5qbAJY3saWAPjXNtcZH7dM531P82v7EC8jInfImg97O91n&#10;wcPNNjmuyafU6K0lU0B2QQA+h+/DGgB8G++rBsAX8ja2BsDv4eOW6fbYUd++hcp/E5GVpNqvPGOI&#10;ZJ3tVx1m7R87fjKAp/qxPDf7PuToH4BP8tq30r/Vp7lYy4RaMltGAdkFWMDE138NAP4e76sGwF/g&#10;bWzN1ElqJRb0Kd10R32f4+59+O8iskA28rEnAEsd7ruCGw+sHvCAyQKnFwD4Sp+m4pW+vdd7rdo7&#10;eH9r8n38GIDX+v5fMgzDl6aADsAzPHC7+NteTy2ZmizPC8CHA3gzX/c1APhe3l8NgJfxNrbGnh8+&#10;bpkueO43+4wPw/Bu9nLMfxeRmTwAa3a+b9V++XD/pwP4ox5ovcwDrDfxtvYCwM8A+B4rbOzN34O0&#10;s78F9tSS7aHpYo8AfBFf67UA+AHeXw2Ab+dtbA2AV/BxyzTenSO/pg/zMlvhQZi9vF78RVXk5mQB&#10;WLX/l3fQP9Z+WXOhfbzYgxOrzerqwH9LALwVwA8BeKnXYj0bwFP4Gi/lzbMKyC4oaCJaDYDX8f5q&#10;LI3xNrZm6jnJ2F76h1nw5bW0m62tE9kFL9ybHfC9Nuu5HnTZ8hZ4vI2Xk8cA+A8AftSvl/VrWyXD&#10;8kETxYDM76WmvVgIwEcD+BW+vmuxJnHeZw2An+NtbI2NnOTjlmmC4H9z/cM8CHvlFo9NZDd6AjAA&#10;v2ZNiQD+qYKudQB4i2e01g/tWVa1z/emV0dAZv37FJDN5PfobKwfJO+zhtffsK6+ohILuoWs8gK3&#10;lhSEAXgx/yYiHSyT7AjAwH+T8/HmXOtDZ/3Onsr3rMX7kHHmfeQB2aYy8z0A8A/4Wq7J5ibjfZZw&#10;v6EtA/B7+filD9/nrfUPy4IwayZXvzCRKXoCMNkG73P2CgvMpgRQPtKzFpB9Ma8jMQB/AMA7+Rqu&#10;yWqbeb8l3rS9CwA+nY9f+my5f1gWhFmt/pP4dxEp8ADsTwL4N/kDLvthNSc+EMAK42azT23aC9WO&#10;9bHpVPjarc0Cbt5vCYD/mdffKgDP5+OXPlvtH5YFYTad0DP5dxEhPk+XNVf9XQC/Sg+27JwPAHix&#10;T077eL7/ic8xVvJCXl4eBeA/BvDDfMHWZv0ued8lAL6Z198qAF/Lxy9t/tJ8bLHw/9988To3n6Li&#10;tX5MqlUXKfF5u2xEozVp/fpJzig3y0dmvtprwUZTZniH/lrtWDgP3D2z6Uf4Wp2D1y68C+8/AuCf&#10;8PpbBeA7+PilLfi+5Kt4mUsbhuGJ9uLnx/Ny/l3krg3D8K7ej+XLAPx99f0SAP8fgB/0T+HYiMxj&#10;bZnVgPHyyZb6oWwBgK/ha3QuAN6d9x+xgJvX3aqpo0HlUVtrlgTw+wF8v99Tm8j6Q3gZkbtjBat/&#10;dsf6C+12hnq5DJ96xJonLSiz5mqrHQs/WaXasUd5zfJP8fU5o+aXGXgk3dZNGYQgjyo0S16tL6d/&#10;gu4tfiw2eGhU2y5yN7x93pocX7Wnt2LZFs9MX+7fD/0S/j1z133HbMQfX5Bz6hl9xk1We8DnIHV8&#10;j6/ZLGkvbmneSG8+/1heRuTmKfiSc/J+ZdaE+a/4N+O1Y1fvJHwNAL6Jr8c59dQ0eFPzbgD4TRvw&#10;wOchZUGz5FVeiHwuQwu+Ek0ILffD3owBfCaAv13qXC2ytlLfQv/7XQ1T969N/Dxfi3PqmcAXwHfx&#10;elsH4P34PKQsyPMv2iw5DMN7Avhf8iAMwIt4OZGbA+B3APij9ha+h+/IyV26ypv5NQD4HD75cwPw&#10;dD6OHID3su838no78MF8LhILmiUvOps+gA/1j3fnx/A3egeSiOySz/Fln7R5a57498je5OzjxT6F&#10;wrf4v6/3UXrHfz5L/IPpnwWgPg9W/u8BexPs+Mfr2fW07dm27fuAtj8b0GDH8lr/YLlNimrHmle7&#10;SwcAP3kPTZU27x6f+wVU+98A+AReYQ8A/Bd8LhILvhd7sZcfn57iZACPT1dRnJ9QZLe86fEFQRX0&#10;5njH7p/xAMaCmZd4gGOBjgU9T7UHmM9xL7wP3lP8XKwv3vP98082B5udswI2AuDtAL6Ir+WtAPAR&#10;aZTYhT2LjyUH4H/kFXaiGmDKo3i0pLtIs6R3yj9J814+7TZvFxnx6Sas6fHVeWK/Ju+o/Xr/XIXN&#10;zm61U88G8IxLZQB7YVML+JQP9mmhL/VazB/izOueWKFhn//p6WS+JxZk8rlegj17fCw5H+m6OzbN&#10;Dp+LjAXNkhcZLen52cnLpudrD/CyIrtk/T6seS5407kY/zCrNcvZcdis6xZs3VTheU1WqxYEafbp&#10;ocOw73vgQak1Oe++2RLAd/L5XYKlHz6WxL/v93peZyc+lc9HxoLRkmedxNVr4EYVA5Zv2cs4Ly+y&#10;Kz4RpAU8F8s4/eF52JrUvF+U1b493YIEPj65HG/2tDdduyc2Bckb+N7dEq9ltWbdT7Lgga/H1gH4&#10;3QB+hc/rEqxpnI8n8T6Te6VpDxq8v+vRub8t6RUEo64xXjNWbSIX2TR7i/BC6KzzfQF4szUneu2L&#10;1W41J4KU7bAM1vrNAHieDySwAQ431w/Na2KtT+FuZun3/o9XYTWKfDzJjvuH2Xn9cT4fOcWfHbP+&#10;uLzMWgB8fpTf2N9qtbIim+V9vyxhh5+LWROA7wPw/nwMsn+WjnzUpwXXVnN2tabsc/Da2i/u+YzP&#10;NVkTPh/7pVhgzseTDMPwf/Dye1Gr6ZNHBeXH6vP2eUuNvcCH7PnkdUQ2zT+C+lUA/jkn6DnwqN/g&#10;vxsvlM/aX0C2xQP8jxmG4fMAfAOA1wH4VU4bewPg3/rUEDYwZFMvFQD+AIB38jFfio3Y5WMydp0A&#10;/L+8/F4A+O/4nOQx/P3Qc8wdBuCzfCqKkH2xgdcR2STvMGtNgaMOjlN5NbB16P46AN8N4Jd5GePz&#10;ypytr4Dsh3eutQ+9v8SmFOG0sjc+NYo1zW6iYzCAv8jHeEk2pQ0fkwHw3/Kye2L9Vfmc5DHnnDvM&#10;p+d5KW3/hP3O64lsjheANr/UqHNjL+/E/JD3BbAmqDTSjkfKHKgWTFp8Pjr7HpxNP7LrpkyfZNfm&#10;1rtKf8dhGH47gB/h47oEAD8B4MsAfBgfl/F+drsF4NP4nORRPHeY//9Vpg7yfqjVMsubKnc3qEbu&#10;iI148ykfJk9DkAIvK1w88DqZndibZsLC0wM21YJJN8tMLeP10ZnFJog98H5aNmHwxUb8Wk03H8e5&#10;AfhhAP9Tq+C9gZG2GjVZcI5O+t6twWrNRx3ycwrCZNN8lvWwpqrGOyTbA2BD98NCxN+AuCr6wCfI&#10;VIdJWczTmU1h8vI5LxJb4FOy2LNy9uH09jUF3v+5APgBAF/QM2u5B9e7Zk2rfF5yfEa5xmpRJ32f&#10;loI7/o8oCJNN8rcI+8RNMxEn3sfFPvtj3zZsjgbzpshw+14LVn0zFpnDR2Q+Z+dB2Zvs6w/2SS0+&#10;v6UAvC+An+J9rg3A9wD47GEY/hM+hhKvUd81jZqMea1vfp1mz6TvQZ19mq1aC2YUhMnmeAK2vild&#10;n6rxOZ/ssy6TOhj7BK+jpshUC6amSLmEGwnK7BlcbSoMAJ/O+1iLjcL0Pnx/bBiGd+V9t6wxMOja&#10;APxhPi853Ft+KZ/VJ9hrvt9E2wopCJNN8S/N2xvEKDjKeV+vV3un6MkdidObCm/X+IM46+ETWWrv&#10;QZmPPLZaJvu01EkfzCkA/E3e9lI21QiAb13yfPtXGW7Boua2WxR8V/KNvEyL92HunvdOQZhshide&#10;C8CKs9973xQrnKzJMezr1aOjKVK1YLIJWVBmgU2zeWNrvGb5Zdanis+txroDAPh53t5c3l3hmwB8&#10;Iu9rKgBfztvfqY/ic7t3QR/k7ikr/Fm1QTnFMowpCJNN8ADM+nOFhYxnoJaRP2uNBFsaFakO+bJ1&#10;VlvsM/zvcq4y7wBtBVXzw/YAPpfXn8P7sH2tTfTM+5jrBkZLJur7mgkmcO3+rqSVT1PThX9/eHGZ&#10;JjJbY66uVYMv02iKtAJidlOFyKX5CGJ7gel++94SAD9knyArFXQ+y/9sAH5uGIa/bB8L520vcQuj&#10;JTOzm41vUTBqvlkbVivHaqws4m2JXIyNrooSrjc7rhp8JR6EjfZp1BQpe+YzdNs3VXc5R5n39bTm&#10;Geubc3juAXwEgH/Dy/YA8NMAvgLAR/K1WoP3SX0973dvLL/lc7tnPqdkfn2qtWGtlpyGL+XtiVxE&#10;lHA9E7bqWcuEz/J25m8sPCfM4UHTqEi5Jf6SY/PljZre98Brwm2i5q/m31oA/F8AvgTAh/B1OQd/&#10;ubN5Ca2p1QYN7WpQhTWj8TndM38hz4W1Ydlgssk10T6I5fN5myJnVwjALNGffYbuWn8wNUXKrfK5&#10;96yWbJd9ySb6RwD+9JyR02sC8B4APg7A82y0pweGb+eD3QoA/5DP4V4FIyVHtWH23x50zwq4PQh7&#10;br5NkbPzNwf7cPAhAEsddS/VQbTSH8xGS17kGESuzT9Gvvs5rxiA1wD4EwDem895K4ZheMDmQgPw&#10;lwB8b++cUpcA4H/j471Xtdowf6mxuSbfSst08+Bt0qhhkUXyqtus6fHsn0JJGv3BLDhTU6TcHQ8K&#10;7MVocpPKlgD4dwC+DcCH8jlunfWB80/dWMH+iqjLxKVYWuDju0dBbZjdE6v9snLk+b0TipfY+nbP&#10;eb8iZ5FV3Vrfq9dbFf1aM2z38rmH+O3mUNWsqSlEjs+pTYGxmdqZuXzkpQU1V22WXMIGFfgn3L4K&#10;wPfPHaQww913GPdg62Q+SQAv8oqEWU2QOQ/qHuD9iqzOJ7GzjN0if3vLm/SJobXUOuWrP5jIKa+d&#10;sU+w/Bg/M3t0C0GZ8RaFTwTw573m7ywjNAH897zve+ODtfJrYl9dmDMKcsTSY8/H40UW8zc5Gzb/&#10;pZeu/cpVOuWrP5hIg89JdjP9yDwos49yP43PdY+8pt+CZhtR+vBKwcJNXJu5vDbsX/FFWYPPR7bq&#10;FEwiI9lkkvapoasmOH6rSTQ/mMg0XqtsH8Jeo6DfBJ9Z3/rG2VQTZ5ki59IAfACAZwP4MgD/O4B/&#10;wedd4zU//ylv91743Huv4euylI+MVBcYOS+r9vfg6+ofi/U3mtLISHXKF5nJp5x52d479jMfPGTf&#10;7LRJWXfdhJnzkX0fMwzD5wH4Bq8R/BU+/wTAP+dt3DpvircRxPat4t/ga7KU90P+JN6vyGosEXv1&#10;ePMbcZdQGhnpzZMP8vIiMl02AnrU7H8LvH+cDTC6Sr/WcwomnD3eQ/tvXv5WeS2vTXJ8tsEpPl+f&#10;OuXL/WgEYeqUL7KybET0oqH8W+aDjaxvj000fZP9Sj0ose973nQ+6S8QNnDjZETkOXjfSrW+yP3w&#10;WrnRw6VO+SLn502W9hmh/5ufwVuCR/0YgG/0SWN/F18L2RYAHwTgc22iWptrju/p2rwfpX1U/n35&#10;WERuVmV6CgVhIheUzTZ+szVkzPKeW68x2xt/MbdPeVm/v8XzfvXyfakLjNwXb44c9VPRyEiR6/G+&#10;ozZ1zBv42bx1eWC2lb6zt85fAKzDvU3jcZU05y/+6g8m98m/U5k/EBoZKbIBAN4PwJ+yD0nnz+g9&#10;AfDzAL4bwIsBfKY1Z97KdBnXMgzDu/iH1P8cgG8H8It83S8FwK/51w8+iI9T5K6kYMyCMP5NRK4r&#10;m63/F7ggu0c+pcFrfdTec1VzVuc1rNYFxaYXselTzjbScQr74LfN28bHK3K3bn3Ej8gtAPBnAfwm&#10;F2r3joIz+zLJM+7xUzjezGgfQH+eNzXa4IjNzVvn9+pm5pwTEZE74qMsz/IZmVtjzW4AfsS+1+uj&#10;8ayp95MBfITNBM/Xdk98IvA/5AM8vsknnP0lvgZbYh9f989kvSefj4iIyK5E8/5JP/90zs/46ECb&#10;YPd5PnrzWcMwfKyNHrzWt359jrkH7GsrPnDhBV7DZZ/K+tFopPvW+UCMm5vkV0RE7hgPtpHz8P5M&#10;FkhYrZM1q9k3gb/eJ+RNAVz4z3+3+xT+8+ZU+0TQQzZqcYtNiUt5jaQGgYmIyO3xWhORzQHwTzQ3&#10;mIiI3LzSxMwi1wDg33qfvA/htCoiInKTSt+LNQB+nf8mcg6WBgF8CqdPERGRu2Cj6LhwNNb3yCZI&#10;5b+LrMEHPtgkse/FaVJEROSu1JoqAXy/dTrnv4vM4R9z/1sAfi+nQxERkbvVaKp8vc8/9Wr+TaQX&#10;gNcB+BxOeyKyMptPxzPt0T978+bljb+Rj5avrSMi66s0VT5iIy7tMzM2JQP/LlLizdwv2fukuCK7&#10;YZ8/4gcxKX2f0ufQCdkcPLy8iJxPo6ny8AwD+EQAf+OaH4GWbbPvnQL4GgAfw2lMRM5IgZjIbbBn&#10;j59H47Vjh/meAHw0gK8E8NO8nNwnAG8B8LUAfh+nKRG5AAViIrej1FRpPFA7zIDuH5D+fPtwNC8n&#10;9wHAO/0rAk/hdCQiF6RATOS2eFPlw/xsmrx2LPFmy78G4F/w8nKzfhzAJ+TpQESuRIGYyG1q1I5Z&#10;oPbkfPlhGD4YwBf4h7LfwevIbQDwHfl9F5ErUyAme+Cje+3DyY94E9tJECExrx17iJ/TxII1XscA&#10;eKp9+Npr0ORGlPJ0EbkiBWKydT5n1smoQAsQeDkpm1o7lgD4IO9L9p0A3s7ryn6U8nMRuTIFYrJ1&#10;Nh8WpzN30tcp4gHIC7N/YcBxDzygDUdWmtLzngD4Pf6Zm+8C8Eu8vlyf3RcAv0F/G/ULFJENUSAm&#10;W7cwEOOmteY6t86uQXBdjkrPfQ7Ahw/D8HkAvhXAv+RtyGUB+McAfiD4u93n5/D9E5ENUSAme8Cj&#10;AL2p8jAVQ00QcNx9IJY0ase6a1EAvD+AT/c+Zf+UtyXnAeDNAL4ZwGcB+O7gd+sbeLc1wCK7oUBM&#10;9sI/o/XwlAJGgVhdbVZ+479NumYAnuGTxtq90ujLldlH3b3J/X38M1acxg95d8+LiohsgAIxuWVB&#10;ITUpqLgXHuTWAjKrkZx87Xy0638F4CvsI+VqxpwOwJsA/K8+tchH+nW1/n4WbPGyNqo4HAkrIhul&#10;QExumQKxaWqjK83cgCxntXDeT+2vpilJeD/3DsDPAHip588nH9/2WrBR0Kz+YCI7pUBMbllQyC8K&#10;Iu5FR0BmzcPP5PXmspozy4sAvADAy7z57S2831tlgZX32bO8NWx292bkV/G6ZkpzvYhsjAIxuWUK&#10;xOZrTXdhvIbMpgU5S38k/ybmUz1Iez6AlwB4udekvQHA2/iYts6bGq2Z9is9/60GUKkZMkjLx6bI&#10;c11/EbkABWJyy4LCS4HYRN7PqxqQGa+tWa2WrJcFIcMwPOBNdp9hE9BacOijOO2j1ha02cABq3W6&#10;yOABD7asVu8VAF4M4HnDMDxrSsDk5xU2QxrVgoncCAVicssUiK3Hm8Z6AjILHM5WS7aGYRie6M2h&#10;1l/Ngp1ne7+1QxDX88+DK1vnuT7Xnf1bHBh5AGY1gKUPt9vf1RfsklJCif7xsnN5ghxtf41EZVJk&#10;H/3z34vnuNYxJK1jqfHjtAfERhhZVbG9ZaU3LasiPmb6/jf7zd4S7cFtbn8tWX8LO850rJaBpkzk&#10;WB1+qUDMr/uhk65nYvamaqN+7Hjsb6tfn7TP7Brkb8aHe+X3zf7bmgpsmdWq+bO0ls75ZP+UXtJx&#10;2DJ2LHYcs9K+12DYOdt20j45bdrfD31SeP01+fnn556u++Ga+2/Ncw3yqNHyUT7CgZifs6X53n+j&#10;/awlFbiX2NeaegMyc61asj3qCMDUDHktcz7YOlWlA+CreNk5Sh0/LWH577VzXOUYEi/4S07eMrxt&#10;3go0Cxr4zXoWDz5Wz3CzAi98iEtqyy8NxLzwtGMKq9YjnhZnBwdZdf6iezb3OLLMdNH+E898w/uQ&#10;8/1Ovv+JF6yrpMu5x+LXPHzT9+cmX/ahYJnF15uVXizWwPliz33eGs8fm/d5D7Vk19KTT6oZ8spq&#10;gcMaQYoHG7UMbPGD0wr0GgX7qh/3LSV2vwaHc12jIG9ZK4P32o/RfDJrKBUMjft1eAPmWpipfN3u&#10;QMjTcdihdYneAMXPefX9J55uR9fDgx5rHgnT9VSle97La0uKL1Y9omPgNH7BQGzV/CcXXKfd1hyl&#10;PJPOJ+S1o3Y/d3u+S2UvjNXpO9QMuRF+w0JrZBJeJV4zyvynqhQSh23XztE1C8Ie3nQRyoLC4jJr&#10;84fsaXycPc4VeOSiAtHUArG1RQVupOetfC6/xtX7FBSqZ5HfE08D4UvOEr3XnHlAOEqP/rfUBG3P&#10;16HpPGuyPckfohfMnkDMt3fyLzieQzeByr8oba8eMHCeZ+mXl9mr3loyY/fH7+3NBxtZ8GX5dqlM&#10;PPAATc2QW9K4aYuClFqNm1lac9MIbI7HXitQVmyCDZtI3Qttmcbxnsj6Fh36O3mGkvo/dRXMXlBM&#10;uodeADffPj2TOxxf1hfH/vfQX4qXZ2sHYn48ds1q6Xmkp5BqHZPv+9Bnz+9PGk3VdSytYKzneho/&#10;jkP/rJRm0v2YcCyWzqqfpjF+vvk5H/pp8XKRKNCp8eM5CXr8XLsKk9Sc66uOAp+eQCzCx9TzYsnX&#10;dWkeGOG8qPSs7ZmniUm19VltmQXqzXSzdVnw1dXC4vnIKP3LBtQS89IghTMdZomH15mCM5yEC9da&#10;QRq9Ic9RC/ZSMNQKxPxBseC1WCjnvIBpXeM38nolPbUgfoxdGVktEC8VDrV7laSAg2pBRsdDBXBR&#10;6ViSoIYh7f9wr6J95/w4qsFU7T7V1vXgp+s4jNfkVNNMSVb7VEyfqTaV12W9eYs3j4+CsDm1HKXr&#10;w8d75kCM97UoD4wEz/BNF75eS1Z8Rkr8xc2CGCtHNn+NUuDlL7xd3TM8r7I8sPjMygbUmg+XBCmt&#10;oCMzqcYmF2Q4B1ywckGaWyMj9MInfCjyoLB2TTh4nIIzd9Zb6JWup5lT+NWCKr5HSWOdFAiEBWpJ&#10;Tw1PKx2mt07PtKvLlkQ1OyQsyBuFzKwCpPQSU+KZefd1b11zvw7N68i1bL7eqoUKPz/nDMQKeUDz&#10;OvTivGhJvrJHSwezZC0RaZRzOIr2nLy8ikbRd52T51NqftyTcwUpvRl9b5AQqWT0o4ChUTOyKGNv&#10;BLN5v5soEz5YmmG2gihentXulxeGkzOjRlA1JxCb3YzjBVQpvXRte41MzTP2UOk+nSMQM7V7nnjm&#10;3wwwIrW8xbSe/ej4WuvMcclAzHA6XPOcOC8qPWf3IKs9qj0/3TxIS1PApCl7LL+ya576AaYa+kMt&#10;vf9L/53mFjsEWRRo5ZPDcrpqSsGXH9PkvFo2oJFQZ93UWmCQm1vrVgpqPBGPCsxGAb8oI6w1weVB&#10;YemYzdJArFXo1QqJqPknWVID0bjmYQHRWKcZLNXUtu1mpfWpuOAno8Cq8XyOlp+ise3Fz0btBagU&#10;eJoocF56/0v4flwgEOP9Fa/DVEG+uyh93BIPflYLzK7Ng6/DVDhRmSc7Uwsk5mTEXD2ebWv0AMzN&#10;hKK3ZVMK7GqBSmmdXtx8knBQeM5AzNQKPbvHvHwS3ZfMqHaxVy3wuVIgNircSVdBulQjLY7OsXF/&#10;FhW0/pZes+ia1M7VhcFvIU+a9ULQEgRGZw3ECtc8vA5TcL67Rp5yy7yj+3FC5tPbsT1eW2aBV7Wf&#10;puxULbOMCoYWrh737aROxZHJiSp480uKmWEpUJkbDJpGcHUS4DWWXZxpRtc9KW2/cUyLAtRGUHXx&#10;QMxwoUuKweraShl/1Gm/tKxbGogVn31XfJ56lV5UXLh9XmdpWqzhNHHuQMzwC8GcF17Gz3/pGZMy&#10;fx7yJsPuEcdr8Zquk6BLNV53opTY5gQpUcDlmV0pUJhcAJaOt/ZmWdm/6c5Ec6WaOXeyzUbQEwZK&#10;UzS2H97HUnDqlhbytaAqLCQa6ywOxKK0mZyzsGdc+CfRfTpnIGY46CGznotc7fijAKSQjhefZwnf&#10;iwsFYrzPxWkveDk92zW7V16bmc9Tl6arsX5j6bNfqa/XYTod///2L/Uvy6e5yQcFKOC6d5wxkGJw&#10;Eylk7IcpD/iPZmoQUsiom9sp7d/MLeSDzC93ct1Kx21ax96jcX6jAp6bMnJrFAyNoOpagVgxGO8t&#10;gNdQCwh52Vogs0Zh2wjGu4OLkkbeMnoJ42sTpd018fH1poPg2em+VoXmyUWFcP5yGtWsisjG1Qqo&#10;pRlM3leqUqh0Z0KlWqhS4Z4rFTpzM/tSzVwUWG0tECtdRxPVVEzVCKrCe9VYZ41ArDZqsasAXkPt&#10;2vOzUHlmzOYDMQ6syCgQ42dqjftec41AzPB5Tl0/x/l36fkSkQ1rFOLdGWFUkOa1K5VMuTsTqtRC&#10;NTuWc4ZFJtX81Qr1qIDZYCBWuo5m0rWIRGkhKRUUjXW602FJ7Z71FsBraARiJ9f+ngKxQhpuPtdL&#10;XDEQ4/3OroUOrvHidCEiV1BoUgwL8ZJC4X7MoAoZ7aRCNniTPBwj1yREas1xXCi0BJlfbpQRbjAQ&#10;G11Hs8axmEZQdZeBmN8jqzWupZ17DsSiZ2TxS0FNEBB1pYMgH5l0rfh5jZ7RXmqWFLkRjQyzGeSY&#10;QuHOBctomd5MqJBRT3qbLBU8vceQlArIUiBTOnZTWmcKzthzfG5RE3Iy5VrWNIKqmw7E/F7kw+NT&#10;510uvCP8vITpzN1aIDa6//nv53CtQMwEeeHk2j/OV0rPlojsQK1w7slkOEMwUYDBGV+m+eZbadJp&#10;Hl+yRvNkI+gJM8Lo+iTRdZqqcUwciBWvQen4p4oK1aS0j8Y6mw3EUuBlgYUHXVxIT3G3gRgfyxrP&#10;RQvnR73pILjHk69VsO/JaTy4vovThIhcUfCGljSb7YIMISxwS0FATwfxQtOn6QqgktJ59hyDqQUM&#10;pbfaLQVilYDWTC5QIrVrFKUL01hnciHF1gzEslovG5bOhfISCsTc1HsyRxAMde0zuOeTrxU/s/yc&#10;9lCzpMiN4Yww6ckgCgXGKCjhzCfpaRKLAqg5QQxnvknPMZhSQOiZc9iMu6VArFE4ju7ZHI2gareB&#10;mPcztCbHsE9lxK6/B2z2fB3mH+JlMvcciJ08V2vc8xbOC3rTwRqBmAnytO6XSs5TSs+ViOxIqbbK&#10;hQGGiYKAWlASFWIcLDDOdJI5mU+pQK4dcy7IPA9qgVzp+M2lA7FG4bu4cDeNoCq8Z411FhfKpftu&#10;egpgrwEL733OmyetgLfnafTliEaN5D0HYifnusY9b9lAIMYvhc3WhyS4tovTg4hcWa0wrz3kUQDX&#10;CEo4A0mK+6gUXrNqcCoFajVDrQVUtWOprXeFQCys0XOjwGGORlC1q0DMa8Gs0z0Xvkf+m6Xr5vWr&#10;pGVzz4EYf9ooTCdr4kColg5yQVqYda34ueVntSZPG2qWFLkhlQCl+KZWKNiLGRNnPplJ++itwYpw&#10;BpzUAkhTKlhax6JA7DGlAraxzlUCMQ/CitfLmx0tsCree6ZA7OjuAzET5LnN5knOTy5xrUTkQjhj&#10;SmoBSpCRmGpmEq3DAUOusHzxmFo4I0taAVWpYGwdS2l/5gqBWHgObnHhbhpBVVhoNNa5SiBWeh6M&#10;X8dqOo8oEDviQOzumiYNX6OeQUNBGlqcFkRkI0qFFRfmSRRg9AQWlQJgFARF+zA9GVZNFNy5MFOt&#10;BTuldZLSOZie69VSOza+d5Vrv/iaJo2gaheBWFDYHXkt2Sit9qhtV4HYY1ovN2vYSCDGzZPN885r&#10;adUsKXKDgkwmGWX8UaFSKmhzUb8yN8rQon24ybUROc6Ek1JGWDlmUz2WjQVi4XkbBWLHZa1JMgzU&#10;W7WmLZX0bO45EOPpK8LncE38LHA6KAnyyEXXKkhrxfyEn/XS8yQiO8YZYhIV0oX+M8VO6wlnJklU&#10;4Eb7WCl4qU1iOypoo+MwPQXGlgKxKYXjXI2gKiw4GuuM0sVUEwOxWtC9tNBVIPYoDsQ4KFr8XLQE&#10;+7xKIBZcp+L2gvTTzG9FZGdKBSIHHFHhz4V+TfAWGK4fZHrFwnyq6BjcKCOsLNsMXrYUiAUZ+RHf&#10;47lKaciU7l1jnYsGYqUAaGltmKld/3sOxHhZTrfnsKFAjGu5is8hNUue/RqJyBVwppDwQx/VGtQy&#10;EMaZYOZYGFUCmFXeAkvHwBly5ThMsRkhqa1/6UAsum8Jn/dcjaBq84EY/55MSd8lCsSOOBCL0mXz&#10;2VqCn39OByVrB2Imf9HjZzbxJvPjvkvPkojcgErtz3F6g0Im3h0glYKTvAk0KrTWqJVIagEMBYRh&#10;gdIbRJXO1fRuo6Z2HpypT1l2rkZQFRYejXUuFojV7hUHD3NEaTpzz4FYlC4Xn2PNxgIxThejbQbB&#10;and+KyI7wxlUQkFSFKxNeoMNMrSTWoeoX9YatRK5wnnwuZYKxK6CuVa4XzoQMzxnE5l0DyONoGrr&#10;gVhxuahwnCoocHN3G4gZzg/WuO81nM9dMxDjZzg6dzVLityR4M3rIAVBUWAxJ6CICoKUwXA1fPb7&#10;aNDAEpwZJ/lx8G+ZrqAlul7JnOvGascYZdilczZrXN9GULXpQKwRKC2ugWhs/94DMR45OUq7a+Ln&#10;4JqBmKk1T3J+WHqOROSGBJnNMXMoFCajjLWlUvhaoVkqOLuCn161IMZHVobHOCWA2log1jiexfMS&#10;la6ZKRUgjXUuFog1jmNxkFp4dpK7DsQKL4CrPu+5rQViQdrLu0fwtVn8UiAiG1fJpJ8cNRnOKRhK&#10;AYQVVlGBtUbQEqk0T35L4VzNqCApaQQ+i8+pdB1NFIiZ0jm7RZl8UKAc7SAQ4wLvqHTsU0TpOnPv&#10;gdioFnyNe1+ywUCMn+PjNVKzpMgdqhSML+SMaEnGEAUElulEAdAaBWGkVDjaefG5Zrrf1LcYiFXu&#10;r62zqFasse3wHjbWWVwYTwjEatdycf/EUlpzdx2IGT4mf/66n7UpFgRiJ3nWGjWlSal5kv4ePkMi&#10;cmNKBVIUmCwpoDgz9O2VAqBFNTUlpXMtmXq+Gw3EirPHmyWFSyOoCguRxjoXC8RM6bqUruUUCsSO&#10;wkDMuwOwcNmlOO/hdFAS3JfVji94Dux6cC3tWfJBEdmgUoEUmJ0xBJlMyAOzVaatiEw4VzMp491i&#10;IGZqwYmbdV+DwuRoJ4FYMUCZGoQzBWJHxWeocFzHqXPWsiAQ4/UWpYkcP8veTeO4v9rzLCI3iDOc&#10;ikVNB4XarxNrZnaRWiCQm9NUstVAzERNwLk5NWO1a7mHQKx2v9ysANUoEDsqBmJRel7aXB7h/I3T&#10;QQm/PM7JE2ry+275g5olRe4YZziRNQKJRoFwMCcgmCLK/CNzAsJawb7G9asdeysQ8ybK2rxih3Pu&#10;rZHw7RWDjVJBsqVAzNQCVC94ZwUqtWvDhfm9BmImSg+eTlerFV8QiI2etzXSaBKde2b2S4CI7JAX&#10;qq3aqmqG2qOR8SSrvXGWdDZPTs4ItxyImZ5gzHhgYIWr3S8LbOy87J8F7A9awda6hnsJxHquiZ9r&#10;M2Dx+/NMO4/G86RALBMdn1/z7pcC2090f83cQMzwuq55Tj1Kz3PPsywiNyjKDMniAqGU8SRrBCs9&#10;asGAmdtPbeuBmOkJPNawl0DM+FQttcDphDcj2Yjfw7Qn/t/2r3cbCsRI6RqUamlT0OsBWH7dR+fD&#10;wVQpHUT8eRm9dPgzZOedXlRm3afovEvPjojcuEYB2VXI94gyteRSGVAtoDFzj2MPgVjSaDpbpNak&#10;10hnVwnEjBe4tYBlFV7wngT5UWGcmVXA5xrnFd6nKdYIxExjO3bt3tgKeKM+ZksCMeO1nMV8KzOn&#10;Fj16HiZvR0RuQKOQX1xAJpwpkotlQLW+QXMLvz0FYmbt4MMLSQvwirWJhYLnYI10NjcQS7zpddUa&#10;Q7s3HmyNanaMArHHTAh6RkrXmPOcnnQQaVxHMzn/4md6bm28iNwI7/tzmGQ1/7dGYZBYRsnbz/Zz&#10;sQyoVCO0JGDywGZ0Xv5vjSDjEDgF2160fd+uDZ+vBacjWYBhBfGoAIzU7v8aAzUa96C7ptOD6kO/&#10;Iz7vFr8uFpRaAGCBYTVdp2sf/eu9rjUeXI627dtf/Gx78DTatm9/cnBibL1W4OPX2WrJbLnidfJt&#10;5cc0KTjMefq1+2XP4UO+f/tfO4ZZ1zJPY3Z8/LuIyE2qZPKzM+lbkU0umTrnp09RWW2W/c2ClGpw&#10;cWuya2LXwP5Z8GmBWn5tLOg6+2CTe5Nfe7/WqV/W7tOgvzjkTa2zAlcRkV0JMr8D/5sKUhG5CA8w&#10;8/xn98GliEhTpVlSzQIichH+Qpg3fd99bbyI3IlKZ+xZfTxERKbKBzmoNl5E7kalNmx2J30RkSm8&#10;b+Gxe8SUgSQiIrvVmLhz8TB+EZEab47k6TQsTyqO+hQR2ZWoet/n6rERV+H8RHPnFRIRYWm6DG96&#10;TCM9bYRt+OmrNaZtERHZhHxC1Wx+n9ZM3Pbb3fUN0+gskfPwIKyXOuiLyO1ozPAduse+GT4B52HS&#10;UQVkIuuqvfglPlpSc4aJyG0pNT2W3GMQZihgXVQbmGYaV0An1+YTvW6ihsmbJPPZ961mftJXKGR9&#10;W0ojIjen9p1H5rVBd9svgwLWRW/lqRlmySeWRNaQaqLu+dmWupT3KY2InEnr+3QegFngMOrQfy+4&#10;Hx3/PhUFdaoVk6vwzyCtlq7l9iiNiFwYfS/x8H1EXuYeUbPk4ip66g+jayxXQYXsI/y7iNKIiGxC&#10;+qTKWjN5U43Yov5mInP5FDVH/LuI0oiIXB29Ea4ydxp9LkqBmFyFCllpURoRkavzEUMHa40YVY2Y&#10;bEH+kmH4dxGlERG5OhtSn+VDi0ZLJhSIqY+YXIX6/0gLDVRSGhGRy/NBC8ni/mGGArFVtiky1dqj&#10;geX2UIuA0oiIXJ5/cNgmllxtDp181CT/JnIpFIg9zL+L5C0CSiMicjOyjE1vmHI1VNuhyYVlxL8A&#10;ojQiIreD+uXoDVOuhmo7VhmIIreFAjGlERHZP2oO0humXE1eyFpQxr+L0FdXlEZEZP9UCyFzWVNi&#10;9kFs++zYohG3VMiuMiJYbkv6Lq7SiIjcDNVCyByWbujTWMnsT25RIavRuzKiNCIiN0e1EDIVBe8j&#10;c5u482lU+DcRozQiIjdHb5gyBX1w/sCnUzmmo7mBWL49/k0k/7yR0oiI3Iz0hpnPUu0Zno2mtI78&#10;NoGs/XvQa0KsILZ+ZfoU0p3hIMybJk9qUT2tPCH/Ww8aNHL8hmqUFr1ZNE+LeoG4A0ojInJz+HMh&#10;XrMR9fspSQGaOvlv2JzAiAVBmAXwqxVuNGhkTlpcNFDg1q2RBuZKARL/fSqauuJqaSQFfvw3ywfX&#10;2oeI3DDPMOxt0Ua7TcnERgB8W9pG/oYq1+UFxXFEY3a/Hp7TmT4IwuyeLw7CvIB+4YwCNbK4oL9V&#10;dq9S4LLSfUvbs7RVDTw8ODmw5mv+vWXNNALgX85NJynQ4uNIzfDq4iGyYSnwWbt63GchtwKya5te&#10;MH9Lb2aWvXEe+v94JpTOw/ZrmeOL8nV4n7fAC5103metVcj2Zfd21r78PluBWzQlaOaO+Z5+qoVv&#10;TRYkVo8xl6VFS4eWhlNaPKRD/zfrei1F6aPrWZxrbvqg2sZZ/fdyeWBeC67yICzTvEaeRqymfa00&#10;8ndo8eYx5LypM/8e7wkAX0D56uSXHRE5Ayus+O3JTcoEIh7cpZqoY98uNiVDS3NBeeZlb6HNjJ46&#10;aN/U55FSsEBvv8VrvURKK8eb8dj+bERrd3rxmk5Ob6GeYMyvwcn5L6lR8OC9WKAlXpNnhbg1fc8O&#10;+s6plD56npuplqYPatLr6uSevbiNvmlLz324vTz4y0XbS7I00kzDWRqx/VTTiG83X7d4DIxfRCIA&#10;/iz9SdMAiVxbo0CcVZDlgkzuJCPqKfS4EJmTefRkyJFUwG+xb1nWBFG6f9VMfyoOdgqaAyOsQM5X&#10;8G1abcAhqPaAPJ+q5FCQ83YSvw7Hwn9uENa6np4OHqI/rx7MrKV1PltMHxSIdb0wUVPbyfapuXsU&#10;0Kemy2z9o6gGrXVNC2mkGYDm8hWjY4hwEJY9U2kwgAWD9r/PzpfrfU78vO3ld9X+liJ3L6+2Z/4g&#10;L37gOIPIM0p/uDnTOsgLZ99OvlxX5pGjDLlYqOe4gN9SoevHdhKs5Oz68TpLNAL2o550Q4Wt1RSE&#10;1zVIO+F2qSA2kwN1r8kJzy8VYh4kngSRvJ2t2Gv6oKbJ3kAsf4k7aWprPfd8jTigz5e9VBppBY+M&#10;nxM/h/AaBy/G4XKM9qHmTJE1cAaU88xmcmEWCYK9PBDj3w77Thlavh3KbKtv1ZFsXdOVkQSZ1uT9&#10;nkNPITsnWC0pFUAeHFuhYzVYJx3teRu5FOB2FjLHADwqSL1J8GhuzWX0QuB/4xrcfPRuV6BwaXtO&#10;HxSIdQWLxx0G97/xm/Vfy3+3Yzx2pXDHfOhSaYTSfPFamSAIs3XDFxszp8bRr0l+/7pq6USkggMg&#10;f4OyzMMyzVX7uvC+8jcw7iDrhUeYieTL9b7FJfyG2lMIceZjLBPj5a4huG6HwuAc989wAZSC5WC5&#10;vDahGRCV7nWOAy2+91RoHQrS/PdeXBMSvQyYvPBuFZLXsoX0Eb3I0TUeBdVmaiBWe7aD37i2jAOr&#10;w4sWBWLHa3WpNJLfv1qw5AHu8VhrtcsJddFovggZzsNrxyQiHbiWp/UGtRQXCnlBmt7cSxl3EmSo&#10;UwOxkzffnvWD5i67VqPg49KCN+Bi8LqGYH/FPiJ2HNlyzUK0B9dQ5PcgCNKKaajFa3VsEMjhpYR/&#10;TyhQ6CrILim4X7tKH3xP+XeW1z65PH85+a2WdvIXB+qOkNfgz0kjkwOxPPApBT1cC+n5VfM+04tL&#10;z8sSP2PFeyciHYKH1zKU5sO7BAdi/LtpHQNnqPx7y9S3bC5cMl1Nmudy6fvnQVDeJGH7LhZAhgLY&#10;sECeKm9my5tFqMCaXOBFWteTmnbCWp1ruVL6yPfXkz7yJtNR+ggK/urx80sW/cZB2jFQr9WklgKx&#10;pHVMlEYmB+ut5sPguey+z1TLX31xsftDtYNHvKyIdPCH96RqvZVprqG3mr1maiDFKGOrFthWEJQy&#10;n543yHMJ7t/sZrhe3CTRE4jSvVqlBjEvnPP7T4VK89jWQEHhZgKxLaSPnvvdSh9B8FQ9h9qzzUFa&#10;arYMgj0eaZkHYtVgJbI0jVB6P8kz/T6fTMXTuka5tJ4rdtHw/XDT7REvLyId5mSaa6BAbPLboWm9&#10;Ibb0Zoz8BsgZ0TUDMa5ZrGWiawjeuruasG2ZfB3+fY58m240Mi2qXTkHKgSvlh7YraSPqfe19mwH&#10;gVjqA5bXho2OYYVAbFEaaQRieS2w5VWjGruSIMgtXltOT3RNFIiJTGUPKwUYkzOHuWoZZa+lTVCU&#10;MYYBKL8Bpkwu/bebnCmvgd/gL3H/eJ8TM/wj/m0uqqW0AmVRc/VcVCBdpBauhe/VXtJHVLsdBN3V&#10;Wvta0BMdY88zTTWLYX5RszSNUGf/4zXi/r1Tt03bLb7QctcMu66UjxfXFZGCIMBovrmuhR7gWQUE&#10;bWP0BttCTVhhTQG/AXomzoVCuO45eYB40SYn06o1qKGgaZVj5X47vYXK2qb0sbmEjaSPSdMZtNJH&#10;9pupPnO1ZzsKxHqa9VYIxPKawsnrR4FYobZ+dOw1PX3Xgn6Gh/1QHjz5ZVjkrgWZ0UULD+qcO+kN&#10;LqHMc1Kmb7L9m1F1fPQG6OtdPRDjY5tS8zAX1zZNTTO07qTCooSaiS1Nc83G6L6eA+3z4umBbSR9&#10;TLoOtO4offQGMsHzeZIGghok7v8Z5kdLA7Fs+2bSs2OiQIzyQDuHyem99VIcBPXH/Sx9GRa5a0ve&#10;XOfgjJVG0U3OlAxlDpOaN7nQiH6nN0Db1+EcpvZXWVuQMV7k/gX9UEaFZUnrekf8bd+aPw4fQo7S&#10;CQX0VsDO/ibfXEF6mBSArM3TRx603ET6oKA7DJYMBSyjWhoOxHqDmSWB2BppJL9GdpwcbE89pqSW&#10;F3ta4utzPPY1upiI3KWgNuxsb8v+IB++wZZnivTwT86UDBU2oze5mlpmHVT3n2TOQaYaZtznwgVJ&#10;q7/MEnT//nXa4dTCfUqTYb7P4xk+tu7JvYrSETfJ5cufAwcR53yeelwxfbwl7XDG81jsiJ7k3QRq&#10;6Y+a2kbHEVyfo8Z285fXSUFPkEYm53lBIJbnUcXjbqk14wZdM3jy22JfPBGpoIdn9gPc4n0vTkbV&#10;pLdkerudFchQRjQpE8gz47xK3QsW7jvHfUwWfTNuqSvfv2RSQTJlYAXVco3k5xwVIvyi0drfUkFz&#10;6NkCnx63mj56ljFRcJ6rBWLR8snCQGxxGgmCuQPPoyZvL6FnKP9iANe4jWq8KK1NuiYid8sDjbym&#10;oZjxzBXVaPj/DydOnBuIZeubYlNFhN6aD4UVV8P7b6PMhd5Mw7f3cwnu3+q1L4X798vZPs2ke9Zb&#10;exlMp2Jv/vaVBQ7OUu1XXogcrwUv7wHDqGlzDRz4Tb02a+Km2VtKH1RrNhpZmdDzMToODjASX6/Y&#10;nLowEFucRoJgLpmU9zHaVur7dfKxdn9+RteG8suzPF8iN4czs+jhWiJ6S/b/5irv4zL533txrdTU&#10;jJGbOQpBWKlAKDZrnhvdv9WDQL9/eXBzOEcAn5z/bUpBEhRCYfAfLGdB2TF9Un8Uu1fcRHxSK8D3&#10;M/F73338LUENy2rbnmor6YPXqwnueyl9cJA5us70khQ+m5VALHzek94+apE10khwnQ73eEkeHlxT&#10;u78chBVr3CivD++biBCqCVptlEt6S84eyrSPQ5DDy6fMfG5hERTCk97GomPNeaE/Om5Dhd1q17AH&#10;Nc+Mmgrmsow2Clz8OkUTpYbXJkLNF8Xgn2ocRoWip7GTkXPp/7tR4cY1bDk/rsWFR3Ac4fldwrk6&#10;T18yffDvOQoCR888PR+jNGQqaaJae0jnPykQWyONBMGcWZR+g/t2wp/X4j5KzZoiUrF2Ru2Z8IPU&#10;HGDbHtWC5VYIxLi/RHFfkVogVqqGT6h/2eJrOAUVWmFBM0UKoFv3L3pzPt1SLGhOCQswqmUs9mui&#10;F4k8KCumIw8iuGnzaGmzJRey/PslXTh9HAvec6ePpFUrRYFBmCdEgVip9ixHaWi075o10ghvY2lt&#10;mAnuG6s+F3S9Ry9CIhKgjLpY4PWImiF9u8XapCRl7K034JJzBWJ+PtUMhYKBxYXdFEv6qeQ8A7b5&#10;k7iZKQ2LH90/aq5o7tsLcR74MNquodqGYiFeKjh6aib97f+FHFTkes6LUS3MrPS8lpXTR9QMec70&#10;0Qws6CXo5FpTMF9La9Gz3wysaL3m8jkO/vj3HhyITT2GSOl5ctUgzOQL828iUkA1YsVahJpKAFat&#10;Bctl68wquII36WLhHeGM0fQEYYYyxMWZ4RRUcM0KpBv3r9i8MCWI90KW+9wVC+eshrSnZiJsIuPl&#10;ajwILdWSTbqneQE995lay4bSR/V+TE0fSRA4HJ/X3vRZuO/F80ooz5iURtYI1oPj7sprW2ibh+Pr&#10;CcJMts5V073IrlChYQ9cM/AwWQ1KlEEX35JLaBPd6yUrBGInGboXYF3HQW/GXRnWWoL713XMfr7W&#10;hDz7/nFtRCntFArZVsGclqvWbHkz40ktjZt1H+wcggLOhOcW2VggtqX0ES4/J33kqEn6kF48XeQ1&#10;ncUgJdh3M/g3SwIxvi/8ew8+7ilptCaotS5eu1zev6z3GoqIZ1jHx7ij4PC341EfEV/3MLXA1AyB&#10;g6CpQZQJArHmGy3z87IRX81CJkcFdzPTAvD0YRg+lv8+h+0v23dP4FK9f164dJ0737do34XmrFaf&#10;u3ykW7FA9m2PzsNNSoMseC6atTPJ2oHYMAzv4/f5cfxbyy2mD8ad1v0ZPukvWNseBzS1NJej/S4J&#10;xGalEW7G5d/nSjWgvv3u54ie29G9FpGKwlvvqzwgsYzc+tE8FC1nPACzh3Zy8JPQJidlamaNQGwu&#10;ysirQSSA5wN4hy0I4Hn8+xxBQZbm2jr7/ePaI9+HFda2z9H+emoa8wI8alLyWqswWDBzaxgYFeZd&#10;hbNZo5BNhmF4FoC3+rZeyb/3CNJHukf2zExJH92FcnKO9MG8Ri2qFU2q+Uke0Ljmy5ShILe6D7ZG&#10;GolqAq8pz4MvPWhJZPc8IwsLtZqsBmxyAc7y/U8p9JIrB2J5gVIsrAD8TgA/mxYE8H28zBwemMy6&#10;f14ozr5WHYXgUc+gjYTO5xg0eIBZPdcoeJsq6AhdDbBzVMguaqIB8IZsW/9hGIZ342Va8iajKbac&#10;PhjX/CWt2jATBITFZzhHgcekPGuNQOx4tBsJfKgpetL1EJFHHyLrU8EZ0kh6O57afNcytXmPcTPI&#10;lIJzKSpoitcEwLOz5exavoOXmeua9y8Igk94gT6pzxbXpJT4OVshnDcTTU4/iQcOXIszqVDx4CWt&#10;u6h2Lj8ON6tJu9KX7sRe0kckv+7ZdptpIX9upgTO1BTXvZ7JA8c5aYTzu6lp9ByuOWhJ5KakQs2b&#10;fixDtn/W9JZqJVbJnCNp3/z3XlTQzN7OVKmGpvVm64Xh29MBAngNL7OU1xrZTNgXvX9+bvkotUUF&#10;equW1rd/3LYvfzjnOfsznu65GW9yARfUzsw6HgPgH6eNWBOl1aryMlME6cO6IFwqfZx0Al+SPkq8&#10;f5Nts/tcKPDuDiCCALOrJs1wINV7rLlr5XclFAhf/XhE5ApSRuAF+MVqxFLO0/NWDOAVvqz1+7nJ&#10;zGpOoRLx4MqaIg8Fjhfeqe/iKvswXnif1CamQI+X7ZW215MmaqwfIYC3We0pgJfy73u05r1bgzft&#10;p87p3cfGAffU9LI0jaT99zS/XsLSVg0RuRHeXHCxTImGbHd1mAXwpGEYHs9/l8vyAIw7aqdAfnFB&#10;MqVWpsZrT57If5fr4lqtOf201kojW0CDlmb3KxQRmYT6iUzOiOU6SqMuPTDrbmKS+5aaJ9cK3veM&#10;Xmr0DInIZSwZOSXXwTUZfu+6JikViagG6LTPGv8mInI2SyZ1lOuh6QNmzaEmIo/J+nJWBy2JiKyK&#10;hmzfZOf7W+XNygrARFaQvdjMGnwgIjILDdm+6z4iInKf5gxaEhFZBQ3ZVgdVEbk7GrQkIldDQ7YV&#10;iInI3dGgJRG5mnwiUP5NROQe0KAl9ZUVkcvRSCERuXc0aEl9ZUXkclLOow6qInKvaNCSRiKLyGXQ&#10;SCF1UBWRu6S+siJyFTRSSB1UReQu5YEY/yYicjb5SCHNqi8i90p9ZUXkKjRSSETkJBBTX1kRuRyN&#10;FBIRORm0pL6yInI5mlVfRO6d+sqKyNWog6qI3DvqK6suGiJyOWlWfXVQFZF7RX1l1UVDRC4n66D6&#10;MP8mInIPqK+sJnMVkctJOY86qIrIvVJfWRG5CnVQFRFRX1kRuRJ1UBURURcNEbkSzSEmInLSRUOT&#10;uYrI5VC/iGfy7yIit466aKivrIhcjr39ZYGYRgqJyN3Jp66wvmL8u4jIWVhTZBaE6U1QRO5S6h/m&#10;+eAjwzA8gZcREVkd9Q87ZEC8jIjIrcvzQaeBSyJyfnm/CKNATETuUV4j5hSIichlpM76FoSpaVJE&#10;7lGaxsfzQes3qwldd+L/BypOr5sso5rEAAAAAElFTkSuQmCCUEsDBAoAAAAAAAAAIQA7+/nCmngA&#10;AJp4AAAUAAAAZHJzL21lZGlhL2ltYWdlNC5zdmc8c3ZnIHZpZXdCb3g9IjAgMCAzMDQuNzMgMTQy&#10;LjkzIiB4bWxucz0iaHR0cDovL3d3dy53My5vcmcvMjAwMC9zdmciIHhtbG5zOnhsaW5rPSJodHRw&#10;Oi8vd3d3LnczLm9yZy8xOTk5L3hsaW5rIiBpZD0iTGF5ZXJfMSIgb3ZlcmZsb3c9ImhpZGRlbiI+&#10;PHN0eWxlPg0KLk1zZnRPZmNUaG1fQmFja2dyb3VuZDFfRmlsbF92MiB7DQogZmlsbDojRkZGRkZG&#10;OyANCn0NCjwvc3R5bGU+DQo8ZGVmcz48L2RlZnM+PHBhdGggZD0iTTYzLjM3IDEyMi45MUM2MS43&#10;NCAxMjQuMDggNjAuMTggMTI1LjAzIDU4LjYxIDEyNS43OSA1Ni41MSAxMjYuODQgNTQuNzMgMTI3&#10;LjMzIDUzLjI4IDEyNy4zMyA1Mi42IDEyNy4zMyA1MS45OCAxMjcuMjMgNTEuNDUgMTI3IDUwLjg5&#10;IDEyNi43NiA1MC40NCAxMjYuMzYgNTAuMDkgMTI1LjgzIDQ5LjcgMTI1LjI5IDQ5LjUzIDEyNC42&#10;MyA0OS41MyAxMjMuODUgNDkuNTMgMTIxLjk3IDUwLjM2IDExOS44NiA1Mi4wNCAxMTcuNTUgNTMu&#10;NzMgMTE1LjI0IDU1LjI0IDExMy45NiA1Ni41NyAxMTMuNzMgNTYuNzIgMTEzLjcgNTYuODcgMTEz&#10;LjcgNTcuMDcgMTEzLjcgNTcuNzUgMTEzLjcgNTguMDggMTEzLjk2IDU4LjA4IDExNC41MyA1OC4w&#10;OCAxMTUuMSA1Ny44MSAxMTUuNiA1Ny4yNSAxMTYuMDEgNTcuMTMgMTE2LjA4IDU3LjAxIDExNi4x&#10;MSA1Ni45MyAxMTYuMTEgNTYuODcgMTE2LjExIDU2LjY5IDExNi4wNyA1Ni40IDExNi4wMSA1Ni4x&#10;IDExNS45MSA1NS44NyAxMTUuOTEgNTUuNjkgMTE1Ljk4IDU1LjE5IDExNi4xNSA1NC4zMyAxMTcu&#10;MDUgNTMuMTggMTE4LjczIDUxLjg1IDEyMC42NCA1MS4xNyAxMjIuMjUgNTEuMTcgMTIzLjU2IDUx&#10;LjE3IDEyNC40IDUxLjQ3IDEyNSA1Mi4wNiAxMjUuNDMgNTIuNDIgMTI1LjY3IDUyLjg5IDEyNS44&#10;IDUzLjQ1IDEyNS44IDU0LjU0IDEyNS44IDU2LjA1IDEyNS4zMyA1Ny45MSAxMjQuNDMgNTkuMTgg&#10;MTIzLjc5IDYwLjY5IDEyMi45NiA2Mi4zOCAxMjEuODUgNjMuMTIgMTIxLjM4IDYzLjgzIDEyMC45&#10;MSA2NC41NyAxMjAuNDEgNjQuNjkgMTIwLjM4IDY0Ljc4IDEyMC4zNSA2NC44NCAxMjAuMzUgNjUu&#10;MDUgMTIwLjM1IDY1LjIgMTIwLjQ1IDY1LjMxIDEyMC42MiA2NS40NiAxMjAuODIgNjUuNDkgMTIx&#10;LjAyIDY1LjQ2IDEyMS4yMiA2NS40NiAxMjEuMzkgNjQuNzggMTIxLjk2IDYzLjM5IDEyMi45MyIg&#10;Y2xhc3M9Ik1zZnRPZmNUaG1fQmFja2dyb3VuZDFfRmlsbF92MiIgc3Ryb2tlLXdpZHRoPSIwIiBm&#10;aWxsPSIjRkZGRkZGIi8+PHBhdGggZD0iTTY4LjI4IDEwNC44OEM2OC4wNyAxMDUuMzUgNjcuOSAx&#10;MDUuNzYgNjcuNzggMTA2LjA2IDY3LjY2IDEwNi4zNiA2Ny41NyAxMDYuNzYgNjcuNTQgMTA3LjIz&#10;IDY3LjQ4IDEwNy43IDY3LjM5IDEwOCA2Ny4yNyAxMDguMSA2Ny4xMiAxMDguMzMgNjYuOTIgMTA4&#10;LjQzIDY2LjcxIDEwOC40MyA2Ni42NSAxMDguNDMgNjYuNTYgMTA4LjQgNjYuNDQgMTA4LjMgNjYu&#10;MjkgMTA4LjE0IDY2LjIgMTA3Ljc2IDY2LjIgMTA3LjI2IDY2LjIgMTA2LjU2IDY2LjM4IDEwNS44&#10;MiA2Ni43IDEwNS4wNSA2Ni45NyAxMDQuMjEgNjcuMTQgMTAzLjYgNjcuMjMgMTAzLjMgNjcuMzIg&#10;MTAzIDY3LjUyIDEwMi44MyA2Ny44NSAxMDIuODMgNjguMDkgMTAyLjgzIDY4LjI2IDEwMi45MyA2&#10;OC40MSAxMDMuMTMgNjguNTYgMTAzLjMzIDY4LjYyIDEwMy42IDY4LjU5IDEwMy45IDY4LjU5IDEw&#10;NC4wNiA2OC40NyAxMDQuNCA2OC4yNiAxMDQuODdNNjguMTkgMTE5LjAzQzY3Ljk1IDEyMS4zNCA2&#10;Ny44MyAxMjIuNzUgNjcuODMgMTIzLjI1IDY3LjgzIDEyMy45MiA2Ny44NiAxMjQuNDYgNjcuOTUg&#10;MTI0LjgyIDY4LjA0IDEyNS4yMyA2OC4xMyAxMjUuNTkgNjguMjEgMTI1Ljk2IDY4LjIxIDEyNi4x&#10;NiA2OC4xOCAxMjYuNCA2OC4wOSAxMjYuNjcgNjguMDMgMTI3IDY3LjggMTI3LjE3IDY3LjM4IDEy&#10;Ny4xNyA2Ny4xMSAxMjcuMTcgNjYuODggMTI3LjA3IDY2LjY3IDEyNi44NyA2Ni41NSAxMjYuNzcg&#10;NjYuNDcgMTI2LjUxIDY2LjQzIDEyNi4xIDY2LjQgMTI1LjY3IDY2LjM3IDEyNS4zOSA2Ni4zNyAx&#10;MjUuMjMgNjYuMzcgMTI1LjA3IDY2LjQgMTIzLjk1IDY2LjQ5IDEyMS44NyA2Ni41OCAxMTkuNzkg&#10;NjYuNjEgMTE4LjMyIDY2LjYxIDExNy40NCA2Ni42MSAxMTYuMDcgNjYuNjQgMTE1LjA5IDY2Ljcz&#10;IDExNC41MiA2Ni44MiAxMTMuOTIgNjcuMTIgMTEzLjYyIDY3LjU2IDExMy42MiA2OC4yMSAxMTMu&#10;NjIgNjguNTQgMTE0LjE2IDY4LjU0IDExNS4yIDY4LjU0IDExNS40MyA2OC40MiAxMTYuNzEgNjgu&#10;MTkgMTE5LjAyIiBjbGFzcz0iTXNmdE9mY1RobV9CYWNrZ3JvdW5kMV9GaWxsX3YyIiBzdHJva2Ut&#10;d2lkdGg9IjAiIGZpbGw9IiNGRkZGRkYiLz48cGF0aCBkPSJNODMuNTcgMTEzLjU2QzgzLjQyIDEx&#10;My42NSA4My4yNCAxMTMuNzIgODMuMDEgMTEzLjcyIDgyLjg0IDExMy43MiA4Mi42NiAxMTMuNzIg&#10;ODIuNTEgMTEzLjY5IDgyLjMzIDExMy42NSA4Mi4xOCAxMTMuNjUgODIuMDQgMTEzLjYyIDgxLjI0&#10;IDExMy42MiA4MC4zMiAxMTMuNzIgNzkuMjkgMTEzLjg5IDc4LjYxIDExMy45OSA3Ny44NyAxMTQu&#10;MTYgNzcuMSAxMTQuMzYgNzcuMDQgMTE1LjA3IDc3LjAxIDExNS43NCA3Ni45NSAxMTYuNDQgNzYu&#10;ODMgMTE3Ljk4IDc2LjcxIDExOS43MyA3Ni42MiAxMjEuNjcgNzYuNTMgMTIzLjYxIDc2LjQ3IDEy&#10;NS4xNiA3Ni40NyAxMjYuMjYgNzYuNDcgMTI2LjI5IDc2LjUgMTI2LjQ2IDc2LjUzIDEyNi43IDc2&#10;LjU5IDEyNi45MyA3Ni42MiAxMjcuMTMgNzYuNjIgMTI3LjI0IDc2LjYyIDEyNy40NyA3Ni41NiAx&#10;MjcuNjcgNzYuNDQgMTI3Ljg0IDc2LjMyIDEyOC4wMSA3Ni4xMSAxMjguMDggNzUuNzkgMTI4LjA4&#10;IDc1LjQ3IDEyOC4wOCA3NS4yMyAxMjcuOTEgNzUuMDUgMTI3LjU3IDc0Ljg0IDEyNy4yNCA3NC43&#10;NSAxMjYuOCA3NC43NSAxMjYuMjMgNzQuNzUgMTI0LjkyIDc0Ljc1IDEyMy44NCA3NC44MSAxMjMu&#10;MDEgNzQuODEgMTIyLjE0IDc0LjkzIDEyMC44NyA3NS4wNyAxMTkuMjIgNzUuMTMgMTE4LjUyIDc1&#10;LjIyIDExNy43OCA3NS4zMSAxMTYuOTQgNzUuNCAxMTYuMTEgNzUuNDkgMTE1LjM2IDc1LjU1IDEx&#10;NC43MyA3NS4yIDExNC44MyA3NC45IDExNC45IDc0LjY5IDExNC45NiA3NC4xIDExNS4xNiA3My41&#10;NCAxMTUuNCA3My4wMyAxMTUuNjcgNzIuNjQgMTE1Ljg3IDcyLjI2IDExNi4xMSA3MS45IDExNi40&#10;MSA3MS40IDExNi44MiA3MS4wNyAxMTcuMDIgNzAuOTggMTE2Ljk4IDcwLjY4IDExNi44OCA3MC40&#10;NSAxMTYuNzQgNzAuMjcgMTE2LjU0IDcwLjA2IDExNi4zMSA3MCAxMTYuMDcgNzAuMDkgMTE1Ljgg&#10;NzAuMTggMTE1LjUgNzAuMyAxMTUuMjYgNzAuNDUgMTE1LjEzIDcwLjY1IDExNC45MyA3MS4xNiAx&#10;MTQuNjYgNzEuOTMgMTE0LjMyIDcyLjkxIDExMy44OSA3My41OCAxMTMuNjIgNzMuOTEgMTEzLjQ5&#10;IDc0LjI0IDExMy4zNSA3NC44NiAxMTMuMTUgNzUuNzcgMTEyLjg5IDc1LjkyIDExMi4xOCA3Ni4w&#10;NCAxMTEuNTUgNzYuMTMgMTExLjA1IDc2LjM3IDEwOS40NyA3Ni40OCAxMDcuOSA3Ni40OCAxMDYu&#10;MjkgNzYuNDggMTA2LjE5IDc2LjQ4IDEwNS45NSA3Ni40NSAxMDUuNjUgNzYuNDIgMTA1LjMyIDc2&#10;LjQyIDEwNS4xMiA3Ni40MiAxMDUuMDIgNzYuNDIgMTA0LjYyIDc2LjQ1IDEwNC4yOCA3Ni41NCAx&#10;MDQuMDUgNzYuNjMgMTAzLjc4IDc2Ljg0IDEwMy42NSA3Ny4xIDEwMy42NSA3Ny40IDEwMy42NSA3&#10;Ny42MyAxMDMuODIgNzcuNzggMTA0LjE4IDc3LjkzIDEwNC41NSA3OC4wMiAxMDUuMTUgNzguMDIg&#10;MTA2LjA2IDc4LjAyIDEwNi41NiA3Ny45OSAxMDcuMTYgNzcuOTMgMTA3LjkzIDc3Ljg0IDEwOC43&#10;IDc3Ljc1IDEwOS40NCA3Ny42NiAxMTAuMTQgNzcuNDYgMTExLjUyIDc3LjM0IDExMi4zMiA3Ny4z&#10;MSAxMTIuNTkgNzcuODcgMTEyLjQ5IDc4LjM1IDExMi40MiA3OC43MyAxMTIuMzkgNzkuODkgMTEy&#10;LjI1IDgwLjk1IDExMi4xOCA4MS45OSAxMTIuMTggODIuNDkgMTEyLjE4IDgyLjkxIDExMi4yNSA4&#10;My4yMyAxMTIuMzEgODMuNTYgMTEyLjQxIDgzLjczIDExMi42OCA4My43MyAxMTMuMDUgODMuNzMg&#10;MTEzLjI4IDgzLjY3IDExMy40NSA4My41NSAxMTMuNTYiIGNsYXNzPSJNc2Z0T2ZjVGhtX0JhY2tn&#10;cm91bmQxX0ZpbGxfdjIiIHN0cm9rZS13aWR0aD0iMCIgZmlsbD0iI0ZGRkZGRiIvPjxwYXRoIGQ9&#10;Ik05MS41OSAxMjQuNTZDOTEuMzIgMTI3LjcyIDkxLjAzIDEzMC42OSA5MC43MyAxMzMuNTEgOTAu&#10;NTggMTM1LjAyIDkwLjQxIDEzNi43NiA5MC4xNCAxMzguNzggODkuOTkgMTM5Ljk1IDg5Ljk0IDE0&#10;MC41OSA4OS45OSAxNDAuNjkgOTAuMDUgMTQwLjc5IDkwLjE0IDE0MC45NiA5MC4yMyAxNDEuMjYg&#10;OTAuMzUgMTQxLjU2IDkwLjQxIDE0MS44MyA5MC40MSAxNDIuMDMgOTAuNDEgMTQyLjMzIDkwLjM1&#10;IDE0Mi41MyA5MC4yIDE0Mi43IDkwLjA1IDE0Mi44NyA4OS43OSAxNDIuOTQgODkuNCAxNDIuOTQg&#10;ODguOTYgMTQyLjk0IDg4LjYzIDE0Mi44NCA4OC40NSAxNDIuNjQgODguMjQgMTQyLjQgODguMTUg&#10;MTQyLjE0IDg4LjE1IDE0MS44MyA4OC4xNSAxNDEuMiA4OC4yNCAxNDAuODYgODguNDIgMTQwLjgy&#10;IDg4LjYgMTQwLjc1IDg5LjA0IDEzNy4yIDg5LjY2IDEzMC4xMiA4OS44NCAxMjguMTggODkuOTgg&#10;MTI2LjIzIDkwLjEzIDEyNC4zMiA5MC4yOCAxMjIuNDEgOTAuMzcgMTIwLjI5IDkwLjM3IDExOC4w&#10;NSA4OS45IDExOC42OSA4OS40NSAxMTkuMzIgODguOTggMTE5LjkzIDg3LjggMTIxLjQ3IDg2Ljgy&#10;IDEyMi42NCA4Ni4wNSAxMjMuNDkgODQuODQgMTI0Ljc2IDgzLjk4IDEyNS4zOSA4My40NSAxMjUu&#10;MzkgODIuODkgMTI1LjM5IDgyLjU5IDEyNC42MiA4Mi41OSAxMjMuMTEgODIuNTkgMTIyLjQxIDgy&#10;LjYyIDEyMS42MSA4Mi43NCAxMjAuNjYgODIuNzQgMTIwLjYzIDgyLjk4IDExOC45OCA4My4zOSAx&#10;MTUuNzMgODMuNTQgMTE0LjYzIDgzLjU3IDExNC4wNSA4My41NyAxMTQuMDIgODMuNjkgMTEzLjE4&#10;IDgzLjkyIDExMi43MSA4NC4yOCAxMTIuNjEgODQuNDMgMTEyLjU1IDg0LjY2IDExMi42MSA4NC45&#10;NiAxMTIuODUgODUuMjYgMTEzLjA4IDg1LjQgMTEzLjMyIDg1LjQgMTEzLjU5IDg1LjQzIDExMy43&#10;NiA4NS4yMyAxMTUgODQuODQgMTE3LjMxIDg0LjQyIDExOS42MyA4NC4yMiAxMjEuMSA4NC4yMiAx&#10;MjEuOCA4NC4yMiAxMjIuMTcgODQuMjUgMTIyLjM3IDg0LjM0IDEyMi40NCA4NC42MSAxMjIuNjcg&#10;ODUuNTUgMTIxLjc3IDg3LjIxIDExOS42NiA4Ny45MiAxMTguNzYgODguODcgMTE3LjU1IDkwLjAy&#10;IDExNi4wMSA5MC4xMSAxMTUuODcgOTAuMjMgMTE1LjY0IDkwLjM3IDExNS4zMSA5MC42MSAxMTQu&#10;NzQgOTAuODcgMTE0LjQzIDkxLjE0IDExNC40MyA5MS4yOSAxMTQuNDMgOTEuNDQgMTE0LjQ3IDkx&#10;LjU5IDExNC41MyA5MS43NCAxMTQuNiA5MS44OSAxMTQuOSA5MiAxMTUuNDcgOTIuMTIgMTE2LjA0&#10;IDkyLjE4IDExNi42NyA5Mi4xOCAxMTcuMzggOTIuMTggMTE3LjU0IDkyLjE4IDExNy43NSA5Mi4x&#10;NSAxMTcuOTIgOTIuMTIgMTE4LjEyIDkyLjEyIDExOC4yOSA5Mi4xMiAxMTguMzkgOTEuOTIgMTIw&#10;LjYgOTEuNzcgMTIyLjY1IDkxLjU5IDEyNC41NiIgY2xhc3M9Ik1zZnRPZmNUaG1fQmFja2dyb3Vu&#10;ZDFfRmlsbF92MiIgc3Ryb2tlLXdpZHRoPSIwIiBmaWxsPSIjRkZGRkZGIi8+PHBhdGggZD0iTTk2&#10;LjI2IDEyOC4wNEM5NS41NSAxMjguMDQgOTUuMTkgMTI3LjU3IDk1LjE5IDEyNi42NyA5NS4xOSAx&#10;MjYuMjcgOTUuMzEgMTI1LjkzIDk1LjU1IDEyNS43IDk1LjgyIDEyNS40MyA5Ni4wNSAxMjUuMjYg&#10;OTYuMjYgMTI1LjIzIDk2LjU5IDEyNS4xNiA5Ni44OCAxMjUuMyA5Ny4wOSAxMjUuNiA5Ny4zIDEy&#10;NS45IDk3LjQxIDEyNi4yNCA5Ny40MSAxMjYuNjQgOTcuNDEgMTI3LjU3IDk3LjAyIDEyOC4wNSA5&#10;Ni4yNiAxMjguMDUiIGNsYXNzPSJNc2Z0T2ZjVGhtX0JhY2tncm91bmQxX0ZpbGxfdjIiIHN0cm9r&#10;ZS13aWR0aD0iMCIgZmlsbD0iI0ZGRkZGRiIvPjxwYXRoIGQ9Ik0xMTkuMzEgMTIyLjkxQzExNy42&#10;OCAxMjQuMDggMTE2LjExIDEyNS4wMyAxMTQuNTUgMTI1Ljc5IDExMi40NSAxMjYuODQgMTEwLjY3&#10;IDEyNy4zMyAxMDkuMjIgMTI3LjMzIDEwOC41NCAxMjcuMzMgMTA3LjkyIDEyNy4yMyAxMDcuMzkg&#10;MTI3IDEwNi44MyAxMjYuNzYgMTA2LjM5IDEyNi4zNiAxMDYuMDMgMTI1LjgzIDEwNS42NCAxMjUu&#10;MjkgMTA1LjQ3IDEyNC42MyAxMDUuNDcgMTIzLjg1IDEwNS40NyAxMjEuOTcgMTA2LjMgMTE5Ljg2&#10;IDEwNy45OCAxMTcuNTUgMTA5LjY3IDExNS4yNCAxMTEuMTggMTEzLjk2IDExMi41MSAxMTMuNzMg&#10;MTEyLjY2IDExMy43IDExMi44MSAxMTMuNyAxMTMuMDEgMTEzLjcgMTEzLjY5IDExMy43IDExNC4w&#10;MiAxMTMuOTYgMTE0LjAyIDExNC41MyAxMTQuMDIgMTE1LjEgMTEzLjc1IDExNS42IDExMy4xOSAx&#10;MTYuMDEgMTEzLjA3IDExNi4wOCAxMTIuOTUgMTE2LjExIDExMi44NiAxMTYuMTEgMTEyLjggMTE2&#10;LjExIDExMi42MiAxMTYuMDcgMTEyLjMzIDExNi4wMSAxMTIuMDMgMTE1LjkxIDExMS44IDExNS45&#10;MSAxMTEuNjIgMTE1Ljk4IDExMS4xMiAxMTYuMTUgMTEwLjI2IDExNy4wNSAxMDkuMSAxMTguNzMg&#10;MTA3Ljc4IDEyMC42NCAxMDcuMDkgMTIyLjI1IDEwNy4wOSAxMjMuNTYgMTA3LjA5IDEyNC40IDEw&#10;Ny4zOSAxMjUgMTA3Ljk4IDEyNS40MyAxMDguMzQgMTI1LjY3IDEwOC44MSAxMjUuOCAxMDkuMzcg&#10;MTI1LjggMTEwLjQ2IDEyNS44IDExMS45NyAxMjUuMzMgMTEzLjg0IDEyNC40MyAxMTUuMTEgMTIz&#10;Ljc5IDExNi42MiAxMjIuOTYgMTE4LjMxIDEyMS44NSAxMTkuMDUgMTIxLjM4IDExOS43NiAxMjAu&#10;OTEgMTIwLjUgMTIwLjQxIDEyMC42MiAxMjAuMzggMTIwLjcxIDEyMC4zNSAxMjAuNzcgMTIwLjM1&#10;IDEyMC45OCAxMjAuMzUgMTIxLjEyIDEyMC40NSAxMjEuMjQgMTIwLjYyIDEyMS4zOSAxMjAuODIg&#10;MTIxLjQyIDEyMS4wMiAxMjEuMzkgMTIxLjIyIDEyMS4zOSAxMjEuMzkgMTIwLjcxIDEyMS45NiAx&#10;MTkuMzIgMTIyLjkzIiBjbGFzcz0iTXNmdE9mY1RobV9CYWNrZ3JvdW5kMV9GaWxsX3YyIiBzdHJv&#10;a2Utd2lkdGg9IjAiIGZpbGw9IiNGRkZGRkYiLz48cGF0aCBkPSJNMTMwLjQgMTE5LjA5IDEzMC40&#10;IDExOS42OUMxMzAuNCAxMjEuODcgMTI5LjYzIDEyMy43OCAxMjguMTIgMTI1LjM2IDEyNi43NiAx&#10;MjYuNzcgMTI1LjM3IDEyNy40NyAxMjMuOTUgMTI3LjQ3IDEyMy41MyAxMjcuNDcgMTIzLjE4IDEy&#10;Ny40IDEyMi44NSAxMjcuMiAxMjIuMjkgMTI2Ljg2IDEyMS44MSAxMjYuMjYgMTIxLjQzIDEyNS40&#10;MiAxMjAuOTkgMTI0LjQ1IDEyMC43NSAxMjMuNDUgMTIwLjc1IDEyMi4zNCAxMjAuNzUgMTIxLjk0&#10;IDEyMC43OCAxMjEuNTEgMTIwLjg3IDEyMS4wNyAxMjAuOTYgMTIwLjY0IDEyMS4wNyAxMjAuMTcg&#10;MTIxLjI1IDExOS43MyAxMjIuMDUgMTE3LjY4IDEyMi44NSAxMTYuMTQgMTIzLjY4IDExNS4xNyAx&#10;MjQuNTQgMTE0LjE5IDEyNS4zNyAxMTMuNyAxMjYuMTYgMTEzLjcgMTI2Ljk1IDExMy43IDEyNy43&#10;MyAxMTQgMTI4LjQ3IDExNC42MyAxMjkuNTEgMTE1LjUgMTMwLjA5IDExNi43OCAxMzAuMzQgMTE4&#10;LjQ4IDEzMC4zNyAxMTguNjggMTMwLjQgMTE4Ljg4IDEzMC40IDExOS4wOE0xMjcuODYgMTE2LjA0&#10;QzEyNy41MyAxMTUuNzQgMTI3LjA5IDExNS41NCAxMjYuNDcgMTE1LjQ0TDEyNi41IDExNS42MUMx&#10;MjUuNjQgMTE1Ljk4IDEyNC45NiAxMTYuNDggMTI0LjQ5IDExNy4wNSAxMjMuNjkgMTE4LjAzIDEy&#10;My4wNCAxMTkuMzMgMTIyLjU0IDEyMS4wNCAxMjIuNDIgMTIxLjQxIDEyMi4zNiAxMjEuODggMTIy&#10;LjM2IDEyMi4zOCAxMjIuMzYgMTIzLjA5IDEyMi40OCAxMjMuNzUgMTIyLjcxIDEyNC4zOSAxMjIu&#10;OTcgMTI1LjAzIDEyMy4zMyAxMjUuNDMgMTIzLjggMTI1LjYzIDEyMy45NSAxMjUuNyAxMjQuMTIg&#10;MTI1LjczIDEyNC4zIDEyNS43MyAxMjQuOTIgMTI1LjczIDEyNS42MyAxMjUuMzkgMTI2LjQzIDEy&#10;NC43MyAxMjcuMjMgMTI0LjAzIDEyNy43NiAxMjMuMzUgMTI4LjAzIDEyMi43MiAxMjguMzMgMTIy&#10;LjA4IDEyOC41MyAxMjEuNDggMTI4LjY4IDEyMC45NCAxMjguODMgMTIwLjM3IDEyOC45MiAxMTku&#10;OCAxMjguOTIgMTE5LjIzIDEyOC45MiAxMTguNTMgMTI4Ljc3IDExNy44NiAxMjguNTMgMTE3LjIy&#10;IDEyOC4zMiAxMTYuNjggMTI4LjEyIDExNi4yOCAxMjcuODUgMTE2LjA0IiBjbGFzcz0iTXNmdE9m&#10;Y1RobV9CYWNrZ3JvdW5kMV9GaWxsX3YyIiBzdHJva2Utd2lkdGg9IjAiIGZpbGw9IiNGRkZGRkYi&#10;Lz48cGF0aCBkPSJNMTM5LjM5IDEyNy4zMUMxMzkuMTIgMTI3LjMxIDEzOC45NCAxMjcuMjQgMTM4&#10;LjgzIDEyNy4xMSAxMzguNzEgMTI2Ljk0IDEzOC42MiAxMjYuOCAxMzguNjIgMTI2LjY0IDEzOC41&#10;NiAxMjYuNDcgMTM4LjU2IDEyNi4zNyAxMzguNTMgMTI2LjI3IDEzOC4wMyAxMjYuNjQgMTM3LjU4&#10;IDEyNi45NCAxMzcuMjYgMTI3LjExIDEzNi4yNiAxMjcuNjggMTM1LjM3IDEyNy45NSAxMzQuNiAx&#10;MjcuOTUgMTMzLjgzIDEyNy45NSAxMzMuMyAxMjcuNzIgMTMyLjg4IDEyNy4yNSAxMzIuNDYgMTI2&#10;Ljc1IDEzMi4yNiAxMjYuMTEgMTMyLjI2IDEyNS4zIDEzMi4yNiAxMjQuMTkgMTMyLjYxIDEyMy4w&#10;NSAxMzMuMzUgMTIxLjk1IDEzNC4wOSAxMjAuODQgMTM0LjkyIDEyMC4yMSAxMzUuODYgMTIwLjA0&#10;IDEzNS45NSAxMjAuMDEgMTM2LjEgMTIwLjAxIDEzNi4yNSAxMjAuMDEgMTM2LjgxIDEyMC4wMSAx&#10;MzcuMzUgMTIwLjI1IDEzNy44MiAxMjAuNjUgMTM4LjI5IDEyMS4wOCAxMzguNzEgMTIxLjk2IDEz&#10;OS4wOSAxMjMuMiAxMzkuMTggMTIyLjkgMTM5LjI0IDEyMi42MyAxMzkuMyAxMjIuMzkgMTM5LjQ1&#10;IDEyMS42MiAxMzkuNTQgMTIwLjg4IDEzOS41NCAxMjAuMTggMTM5LjU0IDExOS40MSAxMzkuNDgg&#10;MTE4LjcxIDEzOS4zMyAxMTguMDQgMTM5LjE4IDExNy4zMyAxMzguOTQgMTE2LjU5IDEzOC41OSAx&#10;MTUuODMgMTM4LjM1IDExNS4zMyAxMzguMDYgMTE0Ljk5IDEzNy43MyAxMTQuNzkgMTM3LjQxIDEx&#10;NC41NiAxMzcuMDIgMTE0LjQ2IDEzNi42MSAxMTQuNDYgMTM2LjA4IDExNC40NiAxMzUuNTQgMTE0&#10;LjY0IDEzNS4wMSAxMTQuOTMgMTM0LjQ4IDExNS4yNiAxMzQuMjEgMTE1LjU3IDEzNC4yMSAxMTUu&#10;OCAxMzQuMjEgMTE1LjkzIDEzNC4xMiAxMTYgMTMzLjk3IDExNiAxMzMuNzkgMTE2IDEzMy42MSAx&#10;MTUuOTMgMTMzLjQ0IDExNS44IDEzMy4yNCAxMTUuNjMgMTMzLjE1IDExNS40NiAxMzMuMTIgMTE1&#10;LjIzIDEzMy4xMiAxMTQuNjYgMTMzLjUxIDExNC4xNSAxMzQuMjggMTEzLjY1IDEzNS4wOCAxMTMu&#10;MTUgMTM1LjkxIDExMi44OCAxMzYuNzkgMTEyLjg4IDEzNy40NCAxMTIuODggMTM3Ljk4IDExMy4w&#10;NSAxMzguNDIgMTEzLjM1IDEzOS4zNiAxMTQuMDIgMTQwLjA1IDExNC45OSAxNDAuNDkgMTE2LjMg&#10;MTQwLjg3IDExNy40MSAxNDEuMDUgMTE4LjcyIDE0MS4wNSAxMjAuMTkgMTQxLjA1IDEyMS43NyAx&#10;NDAuODggMTIzLjI4IDE0MC41NSAxMjQuNzggMTQwLjIgMTI2LjI5IDEzOS45MyAxMjcuMSAxMzku&#10;NzkgMTI3LjE5IDEzOS43MyAxMjcuMjkgMTM5LjYxIDEyNy4zMyAxMzkuNCAxMjcuMzNNMTM3LjU2&#10;IDEyMy4wMUMxMzcuMTIgMTIyLjA0IDEzNi42NyAxMjEuNTcgMTM2LjI2IDEyMS42NyAxMzUuNCAx&#10;MjEuODMgMTM0LjcyIDEyMi4zMSAxMzQuMjUgMTIzLjA4IDEzMy44NiAxMjMuNzIgMTMzLjY1IDEy&#10;NC40MiAxMzMuNjUgMTI1LjE2IDEzMy42NSAxMjUuNjkgMTMzLjc0IDEyNi4wMyAxMzMuOTUgMTI2&#10;LjEzIDEzNC4xNiAxMjYuMjYgMTM0LjQyIDEyNi4zMyAxMzQuNjkgMTI2LjMzIDEzNS4zMSAxMjYu&#10;MzMgMTM2LjA1IDEyNi4wMyAxMzYuOTQgMTI1LjQyIDEzNy4yMyAxMjUuMjIgMTM3LjYyIDEyNC45&#10;MiAxMzguMSAxMjQuNDkgMTM3Ljg5IDEyMy44MiAxMzcuNzEgMTIzLjMyIDEzNy41NyAxMjMuMDEi&#10;IGNsYXNzPSJNc2Z0T2ZjVGhtX0JhY2tncm91bmQxX0ZpbGxfdjIiIHN0cm9rZS13aWR0aD0iMCIg&#10;ZmlsbD0iI0ZGRkZGRiIvPjxwYXRoIGQ9Ik0xNTAuMTMgMTEyLjEyQzE0OS45MiAxMTIuMTIgMTQ5&#10;LjY5IDExMi4wNSAxNDkuNDUgMTExLjkyIDE0OS4yMSAxMTEuNzkgMTQ5LjA2IDExMS43MiAxNDkg&#10;MTExLjcyIDE0OC41IDExMS43MiAxNDcuOTQgMTEyLjA1IDE0Ny4yOSAxMTIuNzUgMTQ2LjY0IDEx&#10;My40NiAxNDUuOTkgMTE0LjEzIDE0NS4zMSAxMTQuODMgMTQ0LjYzIDExNS41MyAxNDQuMTMgMTE2&#10;LjM0IDE0My43NCAxMTcuMjQgMTQzLjM1IDExOC4xNCAxNDMuMjEgMTE4Ljg4IDE0My4zIDExOS40&#10;MiAxNDMuNDUgMTIwLjMyIDE0My44NiAxMjEuMDMgMTQ0LjYgMTIxLjUgMTQ0Ljc1IDEyMS42IDE0&#10;NS42IDEyMS45NCAxNDcuMTcgMTIyLjYgMTQ3Ljk3IDEyMi45NCAxNDguNzkgMTIzLjMxIDE0OS41&#10;OSAxMjMuNjcgMTUwLjMzIDEyNC4xIDE1MC42OSAxMjQuNzQgMTUwLjY5IDEyNS41MSAxNTAuNjkg&#10;MTI2LjIyIDE0OS44NiAxMjcuMTUgMTQ4LjE3IDEyOC40IDE0Ni42IDEyOS41NyAxNDUuNjYgMTMw&#10;LjExIDE0NS4zNiAxMzAuMDggMTQ1LjA2IDEzMC4wOCAxNDQuODMgMTMwLjAxIDE0NC42MiAxMjku&#10;ODQgMTQ0LjQxIDEyOS42NyAxNDQuMjkgMTI5LjQ0IDE0NC4yOSAxMjkuMTcgMTQ0LjI5IDEyOSAx&#10;NDQuMzUgMTI4LjgzIDE0NC40NyAxMjguNjcgMTQ1LjMzIDEyOC4yMyAxNDYuMDkgMTI3LjggMTQ2&#10;LjgzIDEyNy40IDE0OC4zMSAxMjYuNiAxNDkuMDIgMTI1Ljk2IDE0OC45MyAxMjUuNDkgMTQ4Ljg3&#10;IDEyNS4wOSAxNDguMjUgMTI0LjY4IDE0Ny4wNiAxMjQuMjUgMTQ1LjQ3IDEyMy42OCAxNDQuMzcg&#10;MTIzLjE4IDE0My43OCAxMjIuODEgMTQyLjU0IDEyMiAxNDEuODYgMTIwLjk2IDE0MS43NCAxMTku&#10;NjggMTQxLjc0IDExOS41NSAxNDEuNzEgMTE5LjM1IDE0MS43MSAxMTkuMTEgMTQxLjcxIDExNy41&#10;MyAxNDIuMzkgMTE1LjgzIDE0My44MSAxMTQuMDggMTQ0LjQ5IDExMy4yMSAxNDUuNyAxMTIuMDMg&#10;MTQ3LjM5IDExMC40NiAxNDcuNTQgMTEwLjI5IDE0Ny43MSAxMTAuMTYgMTQ3LjkyIDExMC4wOSAx&#10;NDguMTMgMTEwLjAzIDE0OC4zNiAxMDkuOTkgMTQ4LjYgMTA5Ljk5IDE0OC44MSAxMDkuOTkgMTQ4&#10;Ljk4IDEwOS45OSAxNDkuMDcgMTEwLjAyIDE0OS4xNiAxMTAuMDggMTQ5LjI1IDExMC4xMiAxNDku&#10;MjggMTEwLjEyIDE0OS42NyAxMTAuMzUgMTQ5LjkzIDExMC41NiAxNTAuMTQgMTEwLjY5IDE1MC41&#10;MiAxMTAuOTkgMTUwLjczIDExMS4xOSAxNTAuNzMgMTExLjM2IDE1MC44MiAxMTEuODYgMTUwLjYx&#10;IDExMi4wOSAxNTAuMTEgMTEyLjA5IiBjbGFzcz0iTXNmdE9mY1RobV9CYWNrZ3JvdW5kMV9GaWxs&#10;X3YyIiBzdHJva2Utd2lkdGg9IjAiIGZpbGw9IiNGRkZGRkYiLz48cGF0aCBkPSJNMTY0Ljg2IDEx&#10;My41NkMxNjQuNzEgMTEzLjY1IDE2NC41MyAxMTMuNzIgMTY0LjMgMTEzLjcyIDE2NC4xMiAxMTMu&#10;NzIgMTYzLjk1IDExMy43MiAxNjMuOCAxMTMuNjkgMTYzLjYyIDExMy42NSAxNjMuNDggMTEzLjY1&#10;IDE2My4zMyAxMTMuNjIgMTYyLjUzIDExMy42MiAxNjEuNjEgMTEzLjcyIDE2MC41OCAxMTMuODkg&#10;MTU5Ljg5IDExMy45OSAxNTkuMTYgMTE0LjE2IDE1OC4zOSAxMTQuMzYgMTU4LjMzIDExNS4wNyAx&#10;NTguMyAxMTUuNzQgMTU4LjI0IDExNi40NCAxNTguMTIgMTE3Ljk4IDE1OCAxMTkuNzMgMTU3Ljkx&#10;IDEyMS42NyAxNTcuODIgMTIzLjYxIDE1Ny43NiAxMjUuMTYgMTU3Ljc2IDEyNi4yNiAxNTcuNzYg&#10;MTI2LjI5IDE1Ny43OSAxMjYuNDYgMTU3LjgyIDEyNi43IDE1Ny44OCAxMjYuOTMgMTU3LjkxIDEy&#10;Ny4xMyAxNTcuOTEgMTI3LjI0IDE1Ny45MSAxMjcuNDcgMTU3Ljg1IDEyNy42NyAxNTcuNzQgMTI3&#10;Ljg0IDE1Ny42MiAxMjguMDEgMTU3LjQxIDEyOC4wOCAxNTcuMDkgMTI4LjA4IDE1Ni43NyAxMjgu&#10;MDggMTU2LjUyIDEyNy45MSAxNTYuMzUgMTI3LjU3IDE1Ni4xNCAxMjcuMjQgMTU2LjA2IDEyNi44&#10;IDE1Ni4wNiAxMjYuMjMgMTU2LjA2IDEyNC45MiAxNTYuMDYgMTIzLjg0IDE1Ni4xMiAxMjMuMDEg&#10;MTU2LjEyIDEyMi4xNCAxNTYuMjQgMTIwLjg3IDE1Ni4zOSAxMTkuMjIgMTU2LjQ1IDExOC41MiAx&#10;NTYuNTQgMTE3Ljc4IDE1Ni42MyAxMTYuOTQgMTU2LjcyIDExNi4xMSAxNTYuOCAxMTUuMzYgMTU2&#10;Ljg2IDExNC43MyAxNTYuNTEgMTE0LjgzIDE1Ni4yMiAxMTQuOSAxNTYgMTE0Ljk2IDE1NS40MSAx&#10;MTUuMTYgMTU0Ljg1IDExNS40IDE1NC4zNCAxMTUuNjcgMTUzLjk2IDExNS44NyAxNTMuNTcgMTE2&#10;LjExIDE1My4yMiAxMTYuNDEgMTUyLjcyIDExNi44MiAxNTIuMzkgMTE3LjAyIDE1Mi4zMSAxMTYu&#10;OTggMTUyLjAxIDExNi44OCAxNTEuNzggMTE2Ljc0IDE1MS42IDExNi41NCAxNTEuNCAxMTYuMzEg&#10;MTUxLjM0IDExNi4wNyAxNTEuNDMgMTE1LjggMTUxLjUyIDExNS41IDE1MS42MyAxMTUuMjYgMTUx&#10;Ljc5IDExNS4xMyAxNTEuOTkgMTE0LjkzIDE1Mi41IDExNC42NiAxNTMuMjcgMTE0LjMyIDE1NC4y&#10;NSAxMTMuODkgMTU0LjkyIDExMy42MiAxNTUuMjUgMTEzLjQ5IDE1NS41NyAxMTMuMzUgMTU2LjIg&#10;MTEzLjE1IDE1Ny4xMSAxMTIuODkgMTU3LjI2IDExMi4xOCAxNTcuMzcgMTExLjU1IDE1Ny40NiAx&#10;MTEuMDUgMTU3LjY5IDEwOS40NyAxNTcuODIgMTA3LjkgMTU3LjgyIDEwNi4yOSAxNTcuODIgMTA2&#10;LjE5IDE1Ny44MiAxMDUuOTUgMTU3Ljc5IDEwNS42NSAxNTcuNzcgMTA1LjMyIDE1Ny43NyAxMDUu&#10;MTIgMTU3Ljc3IDEwNS4wMiAxNTcuNzcgMTA0LjYyIDE1Ny43OSAxMDQuMjggMTU3Ljg4IDEwNC4w&#10;NSAxNTcuOTcgMTAzLjc4IDE1OC4xNyAxMDMuNjUgMTU4LjQ0IDEwMy42NSAxNTguNzMgMTAzLjY1&#10;IDE1OC45NyAxMDMuODIgMTU5LjEyIDEwNC4xOCAxNTkuMjcgMTA0LjU1IDE1OS4zNiAxMDUuMTUg&#10;MTU5LjM2IDEwNi4wNiAxNTkuMzYgMTA2LjU2IDE1OS4zMyAxMDcuMTYgMTU5LjI3IDEwNy45MyAx&#10;NTkuMTggMTA4LjcgMTU5LjA5IDEwOS40NCAxNTkgMTEwLjE0IDE1OC43OSAxMTEuNTIgMTU4LjY4&#10;IDExMi4zMiAxNTguNjUgMTEyLjU5IDE1OS4yMSAxMTIuNDkgMTU5LjY4IDExMi40MiAxNjAuMDcg&#10;MTEyLjM5IDE2MS4yMyAxMTIuMjUgMTYyLjI5IDExMi4xOCAxNjMuMzMgMTEyLjE4IDE2My44MyAx&#10;MTIuMTggMTY0LjI1IDExMi4yNSAxNjQuNTcgMTEyLjMxIDE2NC45IDExMi40MSAxNjUuMDggMTEy&#10;LjY4IDE2NS4wOCAxMTMuMDUgMTY1LjA4IDExMy4yOCAxNjUuMDIgMTEzLjQ1IDE2NC45IDExMy41&#10;NiIgY2xhc3M9Ik1zZnRPZmNUaG1fQmFja2dyb3VuZDFfRmlsbF92MiIgc3Ryb2tlLXdpZHRoPSIw&#10;IiBmaWxsPSIjRkZGRkZGIi8+PHBhdGggZD0iTTE2Ni4zNyAxMjguMDRDMTY1LjY2IDEyOC4wNCAx&#10;NjUuMyAxMjcuNTcgMTY1LjMgMTI2LjY3IDE2NS4zIDEyNi4yNyAxNjUuNDIgMTI1LjkzIDE2NS42&#10;NSAxMjUuNyAxNjUuOTIgMTI1LjQzIDE2Ni4xNSAxMjUuMjYgMTY2LjM2IDEyNS4yMyAxNjYuNjgg&#10;MTI1LjE2IDE2Ni45OCAxMjUuMyAxNjcuMTggMTI1LjYgMTY3LjM5IDEyNS45IDE2Ny41MSAxMjYu&#10;MjQgMTY3LjUxIDEyNi42NCAxNjcuNTEgMTI3LjU3IDE2Ny4xMyAxMjguMDUgMTY2LjM2IDEyOC4w&#10;NSIgY2xhc3M9Ik1zZnRPZmNUaG1fQmFja2dyb3VuZDFfRmlsbF92MiIgc3Ryb2tlLXdpZHRoPSIw&#10;IiBmaWxsPSIjRkZGRkZGIi8+PHBhdGggZD0iTTE4Ny4yNyAxMjIuOTFDMTg1LjY0IDEyNC4wOCAx&#10;ODQuMDggMTI1LjAzIDE4Mi41MSAxMjUuNzkgMTgwLjQxIDEyNi44NCAxNzguNjMgMTI3LjMzIDE3&#10;Ny4xOCAxMjcuMzMgMTc2LjUgMTI3LjMzIDE3NS44OCAxMjcuMjMgMTc1LjM1IDEyNyAxNzQuNzgg&#10;MTI2Ljc2IDE3NC4zNCAxMjYuMzYgMTczLjk5IDEyNS44MyAxNzMuNjEgMTI1LjI5IDE3My40MyAx&#10;MjQuNjMgMTczLjQzIDEyMy44NSAxNzMuNDMgMTIxLjk3IDE3NC4yNiAxMTkuODYgMTc1Ljk1IDEx&#10;Ny41NSAxNzcuNjQgMTE1LjI0IDE3OS4xNCAxMTMuOTYgMTgwLjQ4IDExMy43MyAxODAuNjIgMTEz&#10;LjcgMTgwLjc3IDExMy43IDE4MC45OCAxMTMuNyAxODEuNjYgMTEzLjcgMTgxLjk4IDExMy45NiAx&#10;ODEuOTggMTE0LjUzIDE4MS45OCAxMTUuMSAxODEuNzIgMTE1LjYgMTgxLjE1IDExNi4wMSAxODEu&#10;MDQgMTE2LjA4IDE4MC45MSAxMTYuMTEgMTgwLjgzIDExNi4xMSAxODAuNzcgMTE2LjExIDE4MC41&#10;OSAxMTYuMDcgMTgwLjMgMTE2LjAxIDE4MC4wMSAxMTUuOTEgMTc5Ljc2IDExNS45MSAxNzkuNTkg&#10;MTE1Ljk4IDE3OS4wOCAxMTYuMTUgMTc4LjIyIDExNy4wNSAxNzcuMDcgMTE4LjczIDE3NS43NCAx&#10;MjAuNjQgMTc1LjA2IDEyMi4yNSAxNzUuMDYgMTIzLjU2IDE3NS4wNiAxMjQuNCAxNzUuMzYgMTI1&#10;IDE3NS45NSAxMjUuNDMgMTc2LjMgMTI1LjY3IDE3Ni43OCAxMjUuOCAxNzcuMzQgMTI1LjggMTc4&#10;LjQzIDEyNS44IDE3OS45NCAxMjUuMzMgMTgxLjgxIDEyNC40MyAxODMuMDggMTIzLjc5IDE4NC41&#10;OSAxMjIuOTYgMTg2LjI3IDEyMS44NSAxODcuMDEgMTIxLjM4IDE4Ny43MiAxMjAuOTEgMTg4LjQ2&#10;IDEyMC40MSAxODguNTggMTIwLjM4IDE4OC42NyAxMjAuMzUgMTg4LjcyIDEyMC4zNSAxODguOTMg&#10;MTIwLjM1IDE4OS4wNyAxMjAuNDUgMTg5LjIgMTIwLjYyIDE4OS4zNCAxMjAuODIgMTg5LjM4IDEy&#10;MS4wMiAxODkuMzQgMTIxLjIyIDE4OS4zNCAxMjEuMzkgMTg4LjY2IDEyMS45NiAxODcuMjcgMTIy&#10;LjkzIiBjbGFzcz0iTXNmdE9mY1RobV9CYWNrZ3JvdW5kMV9GaWxsX3YyIiBzdHJva2Utd2lkdGg9&#10;IjAiIGZpbGw9IiNGRkZGRkYiLz48cGF0aCBkPSJNMTk4LjM1IDExOS4wOSAxOTguMzUgMTE5LjY5&#10;QzE5OC4zNSAxMjEuODcgMTk3LjU4IDEyMy43OCAxOTYuMDggMTI1LjM2IDE5NC43MiAxMjYuNzcg&#10;MTkzLjMzIDEyNy40NyAxOTEuOTEgMTI3LjQ3IDE5MS40OSAxMjcuNDcgMTkxLjE0IDEyNy40IDE5&#10;MC44MSAxMjcuMiAxOTAuMjUgMTI2Ljg2IDE4OS43NyAxMjYuMjYgMTg5LjM5IDEyNS40MiAxODgu&#10;OTUgMTI0LjQ1IDE4OC43MSAxMjMuNDUgMTg4LjcxIDEyMi4zNCAxODguNzEgMTIxLjk0IDE4OC43&#10;NCAxMjEuNTEgMTg4LjgzIDEyMS4wNyAxODguOTIgMTIwLjY0IDE4OS4wMyAxMjAuMTcgMTg5LjIy&#10;IDExOS43MyAxOTAuMDIgMTE3LjY4IDE5MC44MSAxMTYuMTQgMTkxLjY0IDExNS4xNyAxOTIuNTEg&#10;MTE0LjE5IDE5My4zMyAxMTMuNyAxOTQuMTMgMTEzLjcgMTk0LjkzIDExMy43IDE5NS43IDExNCAx&#10;OTYuNDQgMTE0LjYzIDE5Ny40NyAxMTUuNSAxOTguMDcgMTE2Ljc4IDE5OC4zIDExOC40OCAxOTgu&#10;MzMgMTE4LjY4IDE5OC4zNiAxMTguODggMTk4LjM2IDExOS4wOE0xOTUuODEgMTE2LjA0QzE5NS40&#10;OCAxMTUuNzQgMTk1LjA0IDExNS41NCAxOTQuNDIgMTE1LjQ0TDE5NC40NSAxMTUuNjFDMTkzLjU5&#10;IDExNS45OCAxOTIuOTEgMTE2LjQ4IDE5Mi40NCAxMTcuMDUgMTkxLjY0IDExOC4wMyAxOTEgMTE5&#10;LjMzIDE5MC40OSAxMjEuMDQgMTkwLjM3IDEyMS40MSAxOTAuMzEgMTIxLjg4IDE5MC4zMSAxMjIu&#10;MzggMTkwLjMxIDEyMy4wOSAxOTAuNDMgMTIzLjc1IDE5MC42NyAxMjQuMzkgMTkwLjk0IDEyNS4w&#10;MyAxOTEuMjkgMTI1LjQzIDE5MS43NiAxMjUuNjMgMTkxLjkxIDEyNS43IDE5Mi4wOCAxMjUuNzMg&#10;MTkyLjI2IDEyNS43MyAxOTIuODggMTI1LjczIDE5My41OSAxMjUuMzkgMTk0LjM5IDEyNC43MyAx&#10;OTUuMTkgMTI0LjAzIDE5NS43MiAxMjMuMzUgMTk1Ljk5IDEyMi43MiAxOTYuMjkgMTIyLjA4IDE5&#10;Ni40OSAxMjEuNDggMTk2LjY0IDEyMC45NCAxOTYuNzkgMTIwLjM3IDE5Ni44OCAxMTkuOCAxOTYu&#10;ODggMTE5LjIzIDE5Ni44OCAxMTguNTMgMTk2LjczIDExNy44NiAxOTYuNSAxMTcuMjIgMTk2LjMg&#10;MTE2LjY4IDE5Ni4wOSAxMTYuMjggMTk1LjgyIDExNi4wNCIgY2xhc3M9Ik1zZnRPZmNUaG1fQmFj&#10;a2dyb3VuZDFfRmlsbF92MiIgc3Ryb2tlLXdpZHRoPSIwIiBmaWxsPSIjRkZGRkZGIi8+PHBhdGgg&#10;ZD0iTTIwNi45OSAxMjMuMThDMjA2LjM0IDEyNS4zNiAyMDUuNzIgMTI2LjYzIDIwNS4xMyAxMjYu&#10;OTQgMjA0LjgxIDEyNy4xMSAyMDQuNDggMTI3LjE3IDIwNC4xNSAxMjcuMTcgMjAyLjk5IDEyNy4x&#10;NyAyMDIuMTQgMTI1Ljg5IDIwMS41MiAxMjMuMzggMjAwLjkgMTIwLjgzIDIwMC42IDExNy43MSAy&#10;MDAuNiAxMTQuMDUgMjAwLjYgMTEzLjE1IDIwMC44NCAxMTIuNzggMjAxLjM0IDExMi44OCAyMDEu&#10;NjkgMTEyLjk1IDIwMS45MyAxMTMuMTIgMjAyLjA1IDExMy4zNSAyMDIuMTYgMTEzLjU5IDIwMi4y&#10;MyAxMTMuODUgMjAyLjIzIDExNC4xNiAyMDIuMjMgMTE3LjE3IDIwMi40NCAxMTkuNzYgMjAyLjgy&#10;IDEyMS45IDIwMy4yIDEyNC4wNSAyMDMuNjggMTI1LjEyIDIwNC4yNCAxMjUuMTIgMjA0LjQ1IDEy&#10;NS4xMiAyMDQuNjYgMTI0LjkyIDIwNC44MyAxMjQuNTUgMjA1LjQ4IDEyMy4yOCAyMDUuOTggMTIx&#10;LjQ2IDIwNi40IDExOS4xNSAyMDYuNyAxMTcuNDQgMjA2Ljg0IDExNi4xNyAyMDYuODQgMTE1LjI5&#10;IDIwNi44NCAxMTQuOTIgMjA2LjkgMTE0LjY1IDIwNi45OSAxMTQuNDEgMjA3LjExIDExNC4xOCAy&#10;MDcuMzcgMTE0LjA4IDIwNy43OSAxMTQuMDggMjA4LjEyIDExNC4wOCAyMDguMzUgMTE0LjMxIDIw&#10;OC41IDExNC43NSAyMDguNTYgMTE0Ljg5IDIwOC41OSAxMTUuMTMgMjA4LjYyIDExNS40MiAyMDgu&#10;MyAxMTcuOTcgMjA3Ljc2IDEyMC41NSAyMDYuOTkgMTIzLjE3IiBjbGFzcz0iTXNmdE9mY1RobV9C&#10;YWNrZ3JvdW5kMV9GaWxsX3YyIiBzdHJva2Utd2lkdGg9IjAiIGZpbGw9IiNGRkZGRkYiLz48cGF0&#10;aCBkPSJNMjE4LjQ0IDEyOS4wMUMyMTguMTIgMTI5LjAxIDIxNy44MiAxMjguODggMjE3LjU1IDEy&#10;OC41OCAyMTcuMjggMTI4LjI4IDIxNy4xNCAxMjcuOTQgMjE3LjE0IDEyNy41MSAyMTcuMTQgMTI3&#10;LjMxIDIxNy4xNyAxMjcuMTQgMjE3LjIgMTI3LjA0IDIxNy4yMyAxMjYuOTcgMjE3LjIzIDEyNi44&#10;NCAyMTcuMjMgMTI2LjY0IDIxNy4xNCAxMjUuNyAyMTcuMDggMTI0LjY3IDIxNy4wMiAxMjMuNTYg&#10;MjE2Ljk2IDEyMi40MiAyMTYuOTMgMTIxLjQxIDIxNi45MyAxMjAuNThMMjE2LjkzIDExOC4zN0My&#10;MTYuOTMgMTE3LjgzIDIxNi45MyAxMTcuMiAyMTYuOSAxMTYuNSAyMTYuOSAxMTUuNzYgMjE2Ljgx&#10;IDExNS4yOSAyMTYuNjMgMTE1LjEyIDIxNi4wNyAxMTUuOTkgMjE1LjQ4IDExNi44NiAyMTQuOTIg&#10;MTE3LjcgMjE0LjAxIDExOS42MSAyMTMuMjQgMTIxLjY2IDIxMi41MyAxMjMuOCAyMTIuMjYgMTI0&#10;LjYxIDIxMS45OSAxMjUuNTQgMjExLjcyIDEyNi42NSAyMTEuNTcgMTI3LjIyIDIxMS40MyAxMjcu&#10;NTkgMjExLjI4IDEyNy42OSAyMTEuMSAxMjcuODIgMjEwLjkyIDEyNy44OSAyMTAuNzQgMTI3Ljg5&#10;IDIxMC40NyAxMjcuODkgMjEwLjMgMTI3Ljc2IDIxMC4xNSAxMjcuNTIgMjEwLjAxIDEyNy4yOCAy&#10;MDkuODkgMTI2LjkyIDIwOS45MSAxMjYuNDggMjA5Ljk0IDEyNS4zNyAyMTAuMDMgMTI0LjIzIDIx&#10;MC4wNiAxMjMuMDIgMjEwLjEyIDEyMS43OCAyMTAuMTUgMTIwLjY4IDIxMC4xNSAxMTkuNyAyMTAu&#10;MTUgMTE4LjE5IDIxMC4yMiAxMTYuODUgMjEwLjMgMTE1LjY4IDIxMC4zMyAxMTUuNDEgMjEwLjM4&#10;IDExNC43NCAyMTAuNTQgMTEzLjY3IDIxMC42IDExMy4xNyAyMTAuOCAxMTIuOSAyMTEuMTkgMTEy&#10;LjkgMjExLjU4IDExMi45IDIxMS45IDExMy4wNyAyMTIuMTQgMTEzLjQ0IDIxMi4yMyAxMTMuNTQg&#10;MjEyLjI2IDExMy43NCAyMTIuMjYgMTEzLjk3IDIxMi4yNiAxMTQuMTQgMjEyLjIgMTE0LjY0IDIx&#10;Mi4xMSAxMTUuNTEgMjEyLjAyIDExNi4zOCAyMTEuOTYgMTE3LjE4IDIxMS45NiAxMTcuOTYgMjEx&#10;Ljk2IDExOC4zNiAyMTEuOTYgMTE4Ljc3IDIxMS45MyAxMTkuMTcgMjExLjkgMTE5LjU3IDIxMS45&#10;IDExOS44IDIxMS45IDExOS45MSAyMTEuOSAxMjAuMTEgMjExLjkgMTIwLjI4IDIxMS45MyAxMjAu&#10;NDEgMjEyLjczIDExOC42NCAyMTMuMzIgMTE3LjMgMjEzLjc5IDExNi40MiAyMTUuMTggMTEzLjc3&#10;IDIxNi4yNyAxMTIuNTYgMjE3LjA0IDExMi43MyAyMTcuNzIgMTEyLjkgMjE4LjEzIDExMy44IDIx&#10;OC4zNCAxMTUuNTEgMjE4LjQ5IDExNi42OCAyMTguNTUgMTE4LjggMjE4LjU1IDEyMS44MSAyMTgu&#10;NTUgMTI0LjgyIDIxOC41OCAxMjYuMzcgMjE4LjY0IDEyNi41NCAyMTguODIgMTI2LjkxIDIxOC45&#10;IDEyNy4xOCAyMTguOTcgMTI3LjMyIDIxOS4wOSAxMjcuNjUgMjE5LjE1IDEyNy45NSAyMTkuMTUg&#10;MTI4LjE5IDIxOS4xNSAxMjguNDkgMjE5LjA2IDEyOC43MyAyMTguODkgMTI4Ljg2IDIxOC43NCAx&#10;MjguOTYgMjE4LjU5IDEyOS4wMiAyMTguNDQgMTI5LjAyIiBjbGFzcz0iTXNmdE9mY1RobV9CYWNr&#10;Z3JvdW5kMV9GaWxsX3YyIiBzdHJva2Utd2lkdGg9IjAiIGZpbGw9IiNGRkZGRkYiLz48cGF0aCBk&#10;PSJNMjMzLjM1IDExMy41NkMyMzMuMiAxMTMuNjUgMjMzLjAyIDExMy43MiAyMzIuNzggMTEzLjcy&#10;IDIzMi42IDExMy43MiAyMzIuNDMgMTEzLjcyIDIzMi4yOCAxMTMuNjkgMjMyLjEgMTEzLjY1IDIz&#10;MS45NSAxMTMuNjUgMjMxLjgxIDExMy42MiAyMzEuMDEgMTEzLjYyIDIzMC4wOSAxMTMuNzIgMjI5&#10;LjA2IDExMy44OSAyMjguMzggMTEzLjk5IDIyNy42NCAxMTQuMTYgMjI2Ljg3IDExNC4zNiAyMjYu&#10;ODEgMTE1LjA3IDIyNi43OCAxMTUuNzQgMjI2LjcyIDExNi40NCAyMjYuNiAxMTcuOTggMjI2LjQ4&#10;IDExOS43MyAyMjYuMzkgMTIxLjY3IDIyNi4zIDEyMy42MSAyMjYuMjQgMTI1LjE2IDIyNi4yNCAx&#10;MjYuMjYgMjI2LjI0IDEyNi4yOSAyMjYuMjcgMTI2LjQ2IDIyNi4zIDEyNi43IDIyNi4zNiAxMjYu&#10;OTMgMjI2LjM5IDEyNy4xMyAyMjYuMzkgMTI3LjI0IDIyNi4zOSAxMjcuNDcgMjI2LjMzIDEyNy42&#10;NyAyMjYuMjEgMTI3Ljg0IDIyNi4wOSAxMjguMDEgMjI1Ljg4IDEyOC4wOCAyMjUuNTYgMTI4LjA4&#10;IDIyNS4yNCAxMjguMDggMjI1IDEyNy45MSAyMjQuODMgMTI3LjU3IDIyNC42MiAxMjcuMjQgMjI0&#10;LjUzIDEyNi44IDIyNC41MyAxMjYuMjMgMjI0LjUzIDEyNC45MiAyMjQuNTMgMTIzLjg0IDIyNC41&#10;OSAxMjMuMDEgMjI0LjU5IDEyMi4xNCAyMjQuNzEgMTIwLjg3IDIyNC44NSAxMTkuMjIgMjI0Ljkx&#10;IDExOC41MiAyMjUgMTE3Ljc4IDIyNS4wOSAxMTYuOTQgMjI1LjE4IDExNi4xMSAyMjUuMjcgMTE1&#10;LjM2IDIyNS4zMyAxMTQuNzMgMjI0Ljk4IDExNC44MyAyMjQuNjcgMTE0LjkgMjI0LjQ3IDExNC45&#10;NiAyMjMuODkgMTE1LjE2IDIyMy4zMiAxMTUuNCAyMjIuODEgMTE1LjY3IDIyMi40MyAxMTUuODcg&#10;MjIyLjA0IDExNi4xMSAyMjEuNjkgMTE2LjQxIDIyMS4xOSAxMTYuODIgMjIwLjg2IDExNy4wMiAy&#10;MjAuNzcgMTE2Ljk4IDIyMC40NyAxMTYuODggMjIwLjI0IDExNi43NCAyMjAuMDYgMTE2LjU0IDIx&#10;OS44NSAxMTYuMzEgMjE5Ljc5IDExNi4wNyAyMTkuODggMTE1LjggMjE5Ljk3IDExNS41IDIyMC4w&#10;OSAxMTUuMjYgMjIwLjI0IDExNS4xMyAyMjAuNDUgMTE0LjkzIDIyMC45NSAxMTQuNjYgMjIxLjcy&#10;IDExNC4zMiAyMjIuNjkgMTEzLjg5IDIyMy4zOCAxMTMuNjIgMjIzLjcgMTEzLjQ5IDIyNC4wMiAx&#10;MTMuMzUgMjI0LjY1IDExMy4xNSAyMjUuNTYgMTEyLjg5IDIyNS43MSAxMTIuMTggMjI1LjgzIDEx&#10;MS41NSAyMjUuOTIgMTExLjA1IDIyNi4xNiAxMDkuNDcgMjI2LjI4IDEwNy45IDIyNi4yOCAxMDYu&#10;MjkgMjI2LjI4IDEwNi4xOSAyMjYuMjggMTA1Ljk1IDIyNi4yNSAxMDUuNjUgMjI2LjIzIDEwNS4z&#10;MiAyMjYuMjMgMTA1LjEyIDIyNi4yMyAxMDUuMDIgMjI2LjIzIDEwNC42MiAyMjYuMjUgMTA0LjI4&#10;IDIyNi4zNSAxMDQuMDUgMjI2LjQ0IDEwMy43OCAyMjYuNjQgMTAzLjY1IDIyNi45MSAxMDMuNjUg&#10;MjI3LjIxIDEwMy42NSAyMjcuNDQgMTAzLjgyIDIyNy41OSAxMDQuMTggMjI3Ljc0IDEwNC41NSAy&#10;MjcuODMgMTA1LjE1IDIyNy44MyAxMDYuMDYgMjI3LjgzIDEwNi41NiAyMjcuOCAxMDcuMTYgMjI3&#10;Ljc0IDEwNy45MyAyMjcuNjUgMTA4LjcgMjI3LjU2IDEwOS40NCAyMjcuNDcgMTEwLjE0IDIyNy4y&#10;NiAxMTEuNTIgMjI3LjE0IDExMi4zMiAyMjcuMTIgMTEyLjU5IDIyNy42OCAxMTIuNDkgMjI4LjE1&#10;IDExMi40MiAyMjguNTQgMTEyLjM5IDIyOS43IDExMi4yNSAyMzAuNzYgMTEyLjE4IDIzMS43OSAx&#10;MTIuMTggMjMyLjMgMTEyLjE4IDIzMi43MSAxMTIuMjUgMjMzLjA0IDExMi4zMSAyMzMuMzcgMTEy&#10;LjQxIDIzMy41NCAxMTIuNjggMjMzLjU0IDExMy4wNSAyMzMuNTQgMTEzLjI4IDIzMy40OCAxMTMu&#10;NDUgMjMzLjM2IDExMy41NiIgY2xhc3M9Ik1zZnRPZmNUaG1fQmFja2dyb3VuZDFfRmlsbF92MiIg&#10;c3Ryb2tlLXdpZHRoPSIwIiBmaWxsPSIjRkZGRkZGIi8+PHBhdGggZD0iTTI0NC40MSAxMTMuNDND&#10;MjQ0LjQ5IDExMy42IDI0NC41NSAxMTMuNzkgMjQ0LjU1IDExMy45NiAyNDQuNTUgMTE0LjM2IDI0&#10;NC4zMSAxMTQuNjYgMjQzLjg3IDExNC44IDI0My42OSAxMTQuODcgMjQzLjQ2IDExNC44IDI0My4x&#10;OSAxMTQuNyAyNDIuOSAxMTQuNiAyNDIuNjkgMTE0LjUzIDI0Mi41NCAxMTQuNTMgMjQyLjI3IDEx&#10;NC41MyAyNDIuMDEgMTE0LjYzIDI0MS43NSAxMTQuOCAyNDAuODMgMTE1LjQgMjM5LjgyIDExNi4z&#10;OCAyMzguNzMgMTE3Ljc1IDIzNy43NiAxMTguOTkgMjM2LjY2IDEyMC41NyAyMzUuNTEgMTIyLjU1&#10;IDIzNS4xIDEyMy4yOSAyMzQuODMgMTI0LjI5IDIzNC43MSAxMjUuNTMgMjM0LjU5IDEyNi43NyAy&#10;MzQuNSAxMjcuNDggMjM0LjQyIDEyNy41OCAyMzQuMjcgMTI3LjgyIDIzNC4wMyAxMjcuOTUgMjMz&#10;Ljc3IDEyNy45NSAyMzMuNDcgMTI3Ljk1IDIzMy4yMSAxMjcuODIgMjMyLjk3IDEyNy41NSAyMzIu&#10;ODIgMTI3LjM4IDIzMi43NiAxMjcuMTEgMjMyLjc2IDEyNi43NSAyMzIuODggMTI1LjcxIDIzMi45&#10;NyAxMjQuNzcgMjMzLjA2IDEyMy44NiAyMzMuMTUgMTIyLjk2IDIzMy4yMSAxMjIuMTIgMjMzLjIx&#10;IDEyMS4zMSAyMzMuMjEgMTE5LjA3IDIzMy4xNSAxMTcuMzkgMjMzLjAzIDExNi4zNSAyMzIuODgg&#10;MTE1LjI3IDIzMi43NiAxMTQuMzMgMjMyLjY4IDExMy41NyAyMzIuNzcgMTEzLjQgMjMyLjg4IDEx&#10;My4yOSAyMzIuOTcgMTEzLjE5IDIzMy4xOCAxMTMuMDIgMjMzLjM2IDExMi45NiAyMzMuNTMgMTEy&#10;Ljk2IDIzMy43NCAxMTIuOTYgMjMzLjk0IDExMy4wNiAyMzQuMTUgMTEzLjI5IDIzNC4zNiAxMTMu&#10;NTMgMjM0LjUxIDExMy44NiAyMzQuNiAxMTQuMzcgMjM0LjY5IDExNC44OCAyMzQuNzUgMTE1LjYx&#10;IDIzNC43NSAxMTYuNThMMjM0Ljc4IDEyMC42NEMyMzUuMjggMTE5LjkgMjM1LjY5IDExOS4zIDIz&#10;Ni4wMiAxMTguODYgMjM2Ljk5IDExNy41MiAyMzcuOTEgMTE2LjQxIDIzOC43NCAxMTUuNTQgMjM5&#10;LjYgMTE0LjY0IDI0MC4xNiAxMTQuMDYgMjQwLjQ5IDExMy43OSAyNDEuMjUgMTEzLjE2IDI0Mi4w&#10;MyAxMTIuODYgMjQyLjc5IDExMi44NiAyNDMuMDYgMTEyLjg2IDI0My4yOSAxMTIuODYgMjQzLjQ1&#10;IDExMi44OSAyNDMuNTkgMTEyLjkyIDI0My44NCAxMTIuOTkgMjQ0LjE2IDExMy4xMyAyNDQuMjUg&#10;MTEzLjE2IDI0NC4zNCAxMTMuMjYgMjQ0LjQzIDExMy40MyIgY2xhc3M9Ik1zZnRPZmNUaG1fQmFj&#10;a2dyb3VuZDFfRmlsbF92MiIgc3Ryb2tlLXdpZHRoPSIwIiBmaWxsPSIjRkZGRkZGIi8+PHBhdGgg&#10;ZD0iTTI1Mi43MiAxMjQuNTZDMjUyLjQ2IDEyNy43MiAyNTIuMTYgMTMwLjY5IDI1MS44NiAxMzMu&#10;NTEgMjUxLjcxIDEzNS4wMiAyNTEuNTMgMTM2Ljc2IDI1MS4yNyAxMzguNzggMjUxLjEyIDEzOS45&#10;NSAyNTEuMDYgMTQwLjU5IDI1MS4xMiAxNDAuNjkgMjUxLjE4IDE0MC43OSAyNTEuMjcgMTQwLjk2&#10;IDI1MS4zNiAxNDEuMjYgMjUxLjQ4IDE0MS41NiAyNTEuNTQgMTQxLjgzIDI1MS41NCAxNDIuMDMg&#10;MjUxLjU0IDE0Mi4zMyAyNTEuNDggMTQyLjUzIDI1MS4zNCAxNDIuNyAyNTEuMTkgMTQyLjg3IDI1&#10;MC45MiAxNDIuOTQgMjUwLjU0IDE0Mi45NCAyNTAuMSAxNDIuOTQgMjQ5Ljc3IDE0Mi44NCAyNDku&#10;NiAxNDIuNjQgMjQ5LjM5IDE0Mi40IDI0OS4zIDE0Mi4xNCAyNDkuMyAxNDEuODMgMjQ5LjMgMTQx&#10;LjIgMjQ5LjM5IDE0MC44NiAyNDkuNTYgMTQwLjgyIDI0OS43NCAxNDAuNzUgMjUwLjE4IDEzNy4y&#10;IDI1MC44MSAxMzAuMTIgMjUwLjk5IDEyOC4xOCAyNTEuMTMgMTI2LjIzIDI1MS4yOCAxMjQuMzIg&#10;MjUxLjQzIDEyMi40MSAyNTEuNTIgMTIwLjI5IDI1MS41MiAxMTguMDUgMjUxLjA1IDExOC42OSAy&#10;NTAuNiAxMTkuMzIgMjUwLjEzIDExOS45MyAyNDguOTUgMTIxLjQ3IDI0Ny45NyAxMjIuNjQgMjQ3&#10;LjIgMTIzLjQ5IDI0NS45OSAxMjQuNzYgMjQ1LjEzIDEyNS4zOSAyNDQuNiAxMjUuMzkgMjQ0LjA0&#10;IDEyNS4zOSAyNDMuNzQgMTI0LjYyIDI0My43NCAxMjMuMTEgMjQzLjc0IDEyMi40MSAyNDMuNzcg&#10;MTIxLjYxIDI0My44OSAxMjAuNjYgMjQzLjg5IDEyMC42MyAyNDQuMTMgMTE4Ljk4IDI0NC41NCAx&#10;MTUuNzMgMjQ0LjY5IDExNC42MyAyNDQuNzIgMTE0LjA1IDI0NC43MiAxMTQuMDIgMjQ0Ljg0IDEx&#10;My4xOCAyNDUuMDcgMTEyLjcxIDI0NS40MyAxMTIuNjEgMjQ1LjU4IDExMi41NSAyNDUuODIgMTEy&#10;LjYxIDI0Ni4xMSAxMTIuODUgMjQ2LjQgMTEzLjA4IDI0Ni41NSAxMTMuMzIgMjQ2LjU1IDExMy41&#10;OSAyNDYuNTggMTEzLjc2IDI0Ni4zNyAxMTUgMjQ1Ljk5IDExNy4zMSAyNDUuNTggMTE5LjYzIDI0&#10;NS4zNyAxMjEuMSAyNDUuMzcgMTIxLjggMjQ1LjM3IDEyMi4xNyAyNDUuNCAxMjIuMzcgMjQ1LjQ5&#10;IDEyMi40NCAyNDUuNzYgMTIyLjY3IDI0Ni43IDEyMS43NyAyNDguMzYgMTE5LjY2IDI0OS4wNyAx&#10;MTguNzYgMjUwLjAyIDExNy41NSAyNTEuMTcgMTE2LjAxIDI1MS4yNiAxMTUuODcgMjUxLjM3IDEx&#10;NS42NCAyNTEuNTIgMTE1LjMxIDI1MS43NiAxMTQuNzQgMjUyLjAyIDExNC40MyAyNTIuMjkgMTE0&#10;LjQzIDI1Mi40NCAxMTQuNDMgMjUyLjU4IDExNC40NyAyNTIuNzMgMTE0LjUzIDI1Mi44OCAxMTQu&#10;NiAyNTMuMDMgMTE0LjkgMjUzLjE1IDExNS40NyAyNTMuMjcgMTE2LjA0IDI1My4zMyAxMTYuNjcg&#10;MjUzLjMzIDExNy4zOCAyNTMuMzMgMTE3LjU0IDI1My4zMyAxMTcuNzUgMjUzLjMgMTE3LjkyIDI1&#10;My4yNyAxMTguMTIgMjUzLjI3IDExOC4yOSAyNTMuMjcgMTE4LjM5IDI1My4wNiAxMjAuNiAyNTIu&#10;OTEgMTIyLjY1IDI1Mi43MyAxMjQuNTYiIGNsYXNzPSJNc2Z0T2ZjVGhtX0JhY2tncm91bmQxX0Zp&#10;bGxfdjIiIHN0cm9rZS13aWR0aD0iMCIgZmlsbD0iI0ZGRkZGRiIvPjxwYXRoIGQ9Ik01NS4yNyA1&#10;OS45M0M1NS4yNyA1OS45MyA5NS42NSAzNS40OCAxMzMuMDMgMzcuMzMgMTcwLjQgMzkuMTggMjAw&#10;LjE5IDYzLjI4IDI0MC40NSA2NC43NSAyODAuNzEgNjYuMjIgMzA0Ljc0IDM2LjY3IDMwNC43NCAz&#10;Ni42NyAzMDQuNzQgMzYuNjcgMjc3LjA5IDc4LjUxIDIzOC43NiA3Ni42OSAyMTEuMjkgNzUuMzgg&#10;MjA4LjEyIDcxLjc0IDE3OC42MSA1Ny44NSAxMTcuMTMgMjguODkgNTUuMjggNTkuOTQgNTUuMjgg&#10;NTkuOTQiIGNsYXNzPSJNc2Z0T2ZjVGhtX0JhY2tncm91bmQxX0ZpbGxfdjIiIHN0cm9rZS13aWR0&#10;aD0iMCIgZmlsbD0iI0ZGRkZGRiIvPjxwYXRoIGQ9Ik0yMTUuMDYgNDkuOTYgMjEzLjczIDguMjEg&#10;MTk1Ljc1IDU5LjE1IDIxNS4wNiA0OS45NloiIGNsYXNzPSJNc2Z0T2ZjVGhtX0JhY2tncm91bmQx&#10;X0ZpbGxfdjIiIHN0cm9rZS13aWR0aD0iMCIgZmlsbD0iI0ZGRkZGRiIvPjxwYXRoIGQ9Ik0yMDgu&#10;MjcgMEMyMDguMjcgMCAyMzQuMjMgOS4xNSAyMzkuODggMzEuNzQgMjQzLjg0IDQ3LjU2IDI0MS4w&#10;NiA2MC4yNiAyNDEuMDYgNjAuMjZMMjE2LjQ3IDU0Ljc0QzIxNi40NyA1NC43NCAyMjEuMjMgNDMu&#10;NzQgMjIwLjgxIDMwLjMgMjIwLjIgMTAuNjEgMjA4LjI3IDAuMDEgMjA4LjI3IDAuMDEiIGNsYXNz&#10;PSJNc2Z0T2ZjVGhtX0JhY2tncm91bmQxX0ZpbGxfdjIiIHN0cm9rZS13aWR0aD0iMCIgZmlsbD0i&#10;I0ZGRkZGRiIvPjxwYXRoIGQ9Ik0yMzYuNDUgODIuODhDMjM1LjIgODIuODggMjMzLjkyIDgyLjgz&#10;IDIzMi42IDgyLjc0IDIxMC4zOCA4MS4xNSAxOTYuMzMgNjkuMDEgMTgyLjc0IDU3LjI3IDE2OS4y&#10;OSA0NS42NSAxNTYuNTkgMzQuNjggMTM2LjU5IDMzLjI4IDEwNi4xOSAzMS4xNCA3Mi45NyA2Mi44&#10;OCA3Mi42MyA2My4yTDcxLjI2IDYxLjc5QzcyLjY0IDYwLjQ2IDEwNS40NiAyOS4xNCAxMzYuNzIg&#10;MzEuMzIgMTU3LjM3IDMyLjc2IDE3MC45MSA0NC40NyAxODQuMDEgNTUuNzggMTk3LjM2IDY3LjMx&#10;IDIxMS4xNiA3OS4yMyAyMzIuNzMgODAuNzggMjUwLjQ4IDgyLjA1IDI2NC4yNyA3NC41NCAyNzMu&#10;NyA1OC40NSAyODAuOCA0Ni4zNSAyODIuNjMgMzMuNjcgMjgyLjY1IDMzLjU0TDI4NC42IDMzLjgx&#10;QzI4NC41MyAzNC4zMiAyNzcuMjggODIuODggMjM2LjQ0IDgyLjg4WiIgY2xhc3M9Ik1zZnRPZmNU&#10;aG1fQmFja2dyb3VuZDFfRmlsbF92MiIgc3Ryb2tlLXdpZHRoPSIwIiBmaWxsPSIjRkZGRkZGIi8+&#10;PHBhdGggZD0iTTIxLjc0IDk4Ljc4IDE4LjkzIDk4Ljc4QzE4Ljg3IDk4Ljc4IDE4LjgxIDk4Ljc0&#10;IDE4Ljc5IDk4LjY4TDE0LjQ4IDgzLjQ2IDE0LjAyIDgxLjQ1IDEzLjQ4IDgzLjQ2IDkuMDkgOTgu&#10;NjhDOS4wNyA5OC43NCA5LjAyIDk4Ljc4IDguOTUgOTguNzhMNi4xNCA5OC43OEM2LjA4IDk4Ljc4&#10;IDYuMDIgOTguNzQgNiA5OC42OEwwIDc3LjVDLTAuMDMgNzcuNDEgMC4wNCA3Ny4zMiAwLjE0IDc3&#10;LjMyTDMuNDMgNzcuMzJDMy40OSA3Ny4zMiAzLjU1IDc3LjM2IDMuNTcgNzcuNDNMNy4yOSA5Mi43&#10;MyA3Ljc4IDk0LjczIDguMzMgOTIuNzMgMTIuNjQgNzcuNDNDMTIuNjYgNzcuMzcgMTIuNzEgNzcu&#10;MzMgMTIuNzggNzcuMzNMMTUuNTkgNzcuMzNDMTUuNjUgNzcuMzMgMTUuNzEgNzcuMzcgMTUuNzMg&#10;NzcuNDNMMTkuOTIgOTIuNzNDMjAuMDkgOTMuNCAyMC4yNSA5NC4wNiAyMC40MiA5NC43MyAyMC40&#10;OCA5NC40NiAyMC44MSA5My4xIDIwLjkyIDkyLjY5TDI0Ljc5IDc3LjQzQzI0LjgxIDc3LjM3IDI0&#10;Ljg2IDc3LjMyIDI0LjkzIDc3LjMyTDI3LjgyIDc3LjMyQzI3LjkxIDc3LjMyIDI3Ljk4IDc3LjQx&#10;IDI3Ljk2IDc3LjVMMjEuOTEgOTguNjdDMjEuODkgOTguNzMgMjEuODQgOTguNzcgMjEuNzggOTgu&#10;NzciIGNsYXNzPSJNc2Z0T2ZjVGhtX0JhY2tncm91bmQxX0ZpbGxfdjIiIHN0cm9rZS13aWR0aD0i&#10;MCIgZmlsbD0iI0ZGRkZGRiIvPjxwYXRoIGQ9Ik0yOS43NyAxMDQuMjlDMjkuOTkgMTAzLjY3IDMw&#10;LjIgMTAzLjA0IDMwLjQyIDEwMi40MiAzMC40NCAxMDIuMzUgMzAuNTEgMTAyLjMxIDMwLjU5IDEw&#10;Mi4zMyAzMS4yIDEwMi40OSAzMy4yNiAxMDIuODkgMzQuMjQgMTAxLjkyIDM0LjcgMTAxLjQ2IDM1&#10;LjA1IDEwMC41OSAzNS40MSA5OS43MSAzNS41NiA5OS4zMyAzNS42NyA5OS4wMSAzNS43NSA5OC43&#10;OSAzMy4zOCA5MS43IDMwLjg1IDg0LjYxIDI4LjQ4IDc3LjUyIDI4LjQ1IDc3LjQzIDI4LjUyIDc3&#10;LjM0IDI4LjYxIDc3LjM0TDMyLjA1IDc3LjM0QzMyLjExIDc3LjM0IDMyLjE3IDc3LjM4IDMyLjE5&#10;IDc3LjQ1IDMyLjkxIDgwLjQ3IDMzLjc5IDgzLjY3IDM0Ljg2IDg3LjAxIDM1LjY3IDg5LjU1IDM2&#10;LjUzIDkxLjk2IDM3LjQxIDk0LjIzIDM4LjE3IDkxLjc1IDQxLjI3IDgwLjY5IDQyLjIgNzcuNDQg&#10;NDIuMjIgNzcuMzggNDIuMjcgNzcuMzQgNDIuMzMgNzcuMzRMNDUuNDcgNzcuMzRDNDUuNTYgNzcu&#10;MzQgNDUuNjMgNzcuNDMgNDUuNjEgNzcuNTIgNDUuMDQgNzkuNTIgNDAuNDkgOTUuNDIgMzcuNzIg&#10;MTAxLjQgMzcuMjUgMTAyLjQxIDM2LjQ0IDEwMy45OCAzNC43NiAxMDQuNzIgMzIuODggMTA1LjU1&#10;IDMwLjg2IDEwNC45IDI5Ljg2IDEwNC40OCAyOS43OSAxMDQuNDUgMjkuNzYgMTA0LjM3IDI5Ljc4&#10;IDEwNC4zIiBjbGFzcz0iTXNmdE9mY1RobV9CYWNrZ3JvdW5kMV9GaWxsX3YyIiBzdHJva2Utd2lk&#10;dGg9IjAiIGZpbGw9IiNGRkZGRkYiLz48cGF0aCBkPSJNNTguNTIgOTguNzhDNTguNDQgOTguNzgg&#10;NTguMzggOTguNzIgNTguMzggOTguNjRMNTguMzggODMuMzhDNTguMzggODEuMzkgNTcuNTQgNzku&#10;MiA1My44OCA3OS4yIDUxLjg5IDc5LjIgNTAuOTMgNzkuNDggNDkuODIgNzkuOTZMNDkuODIgOTgu&#10;NjVDNDkuODIgOTguNzMgNDkuNzYgOTguNzkgNDkuNjggOTguNzlMNDYuNDYgOTguNzlDNDYuMzgg&#10;OTguNzkgNDYuMzIgOTguNzMgNDYuMzIgOTguNjVMNDYuMzIgNzguNTRDNDYuMzIgNzguNDkgNDYu&#10;MzUgNzguNDQgNDYuNCA3OC40MSA0OC4zIDc3LjUyIDUwLjc5IDc2Ljk0IDU0LjE2IDc2Ljk0IDYw&#10;LjEzIDc2Ljk0IDYxLjg4IDgwLjI0IDYxLjg4IDgzLjMxTDYxLjg4IDk4LjY1QzYxLjg4IDk4Ljcz&#10;IDYxLjgyIDk4Ljc5IDYxLjc0IDk4Ljc5TDU4LjUyIDk4Ljc5WiIgY2xhc3M9Ik1zZnRPZmNUaG1f&#10;QmFja2dyb3VuZDFfRmlsbF92MiIgc3Ryb2tlLXdpZHRoPSIwIiBmaWxsPSIjRkZGRkZGIi8+PHBh&#10;dGggZD0iTTcyLjk1IDk5LjE4QzY2LjgyIDk5LjE4IDYzLjUyIDk0Ljg4IDYzLjUyIDg4LjM5IDYz&#10;LjUyIDgxLjI3IDY3LjMgNzcuMTMgNzIuODQgNzcuMTMgNzQuMDMgNzcuMTMgNzUuMDcgNzcuMjkg&#10;NzYuMjIgNzcuNjFMNzYuMjIgNjguMzdDNzYuMjIgNjguMjkgNzYuMjggNjguMjMgNzYuMzYgNjgu&#10;MjNMNzkuNTQgNjguMjNDNzkuNjIgNjguMjMgNzkuNjggNjguMjkgNzkuNjggNjguMzdMNzkuNjgg&#10;OTcuNTlDNzkuNjggOTcuNjQgNzkuNjYgOTcuNjkgNzkuNjEgOTcuNzEgNzguMTcgOTguNTYgNzUu&#10;ODkgOTkuMTggNzIuOTUgOTkuMThNNzYuMjEgNzkuNTVDNzUuMzMgNzkuMzEgNzQuNDYgNzkuMTUg&#10;NzMuNTQgNzkuMTUgNjguNTYgNzkuMTUgNjYuOTcgODMuNDUgNjYuOTcgODguMTEgNjYuOTcgOTMu&#10;MTYgNjguNzIgOTYuODcgNzMuMSA5Ni44NyA3NC41MyA5Ni44NyA3NS41MyA5Ni43MSA3Ni4yMSA5&#10;Ni4yN0w3Ni4yMSA3OS41NVoiIGNsYXNzPSJNc2Z0T2ZjVGhtX0JhY2tncm91bmQxX0ZpbGxfdjIi&#10;IHN0cm9rZS13aWR0aD0iMCIgZmlsbD0iI0ZGRkZGRiIvPjxwYXRoIGQ9Ik05NC45MSA5OC43OEM5&#10;NC44MyA5OC43OCA5NC43NyA5OC43MiA5NC43NyA5OC42NEw5NC43NyA4My41OEM5NC43NyA4MS4z&#10;NSA5My44MSA3OS4zNiA5MC4zOSA3OS4zNiA4OC44IDc5LjM2IDg3LjUyIDc5LjY0IDg2LjIxIDgw&#10;LjQzTDg2LjIxIDk4LjY0Qzg2LjIxIDk4LjcyIDg2LjE1IDk4Ljc4IDg2LjA3IDk4Ljc4TDgyLjg1&#10;IDk4Ljc4QzgyLjc3IDk4Ljc4IDgyLjcxIDk4LjcyIDgyLjcxIDk4LjY0TDgyLjcxIDY4LjM3Qzgy&#10;LjcxIDY4LjI5IDgyLjc3IDY4LjIzIDgyLjg1IDY4LjIzTDg2LjA3IDY4LjIzQzg2LjE1IDY4LjIz&#10;IDg2LjIxIDY4LjI5IDg2LjIxIDY4LjM3TDg2LjIxIDc4LjQ0Qzg4IDc3LjUzIDg5LjU1IDc3LjEz&#10;IDkxLjE1IDc3LjEzIDk2LjYgNzcuMTMgOTguMjcgODAuNDMgOTguMjcgODMuNDZMOTguMjcgOTgu&#10;NjRDOTguMjcgOTguNzIgOTguMjEgOTguNzggOTguMTMgOTguNzhMOTQuOTEgOTguNzhaIiBjbGFz&#10;cz0iTXNmdE9mY1RobV9CYWNrZ3JvdW5kMV9GaWxsX3YyIiBzdHJva2Utd2lkdGg9IjAiIGZpbGw9&#10;IiNGRkZGRkYiLz48cGF0aCBkPSJNMTA3LjgyIDk5LjE4QzEwMi4yNSA5OS4xOCA5OS42NiA5Ni43&#10;NSA5OS42NiA5Mi44NSA5OS42NiA4Ny4xNiAxMDQuOTkgODUuNDkgMTExLjY0IDg0LjgxTDExMS42&#10;NCA4My41QzExMS42NCA4MC4yIDEwOS42NSA3OS4yNCAxMDYuOSA3OS4yNCAxMDQuOTEgNzkuMjQg&#10;MTAzLjA2IDc5Ljk0IDEwMS44NiA4MC41MyAxMDEuNzkgODAuNTcgMTAxLjcgODAuNTMgMTAxLjY3&#10;IDgwLjQ2TDEwMC45NCA3OC42NUMxMDAuOTEgNzguNTggMTAwLjk0IDc4LjUxIDEwMSA3OC40NyAx&#10;MDIuMjYgNzcuOCAxMDQuNiA3Ni45NCAxMDcuNDYgNzYuOTQgMTExLjQ0IDc2Ljk0IDExNC45NCA3&#10;OC42NSAxMTQuOTQgODMuOTFMMTE0Ljk0IDk3LjZDMTE0Ljk0IDk3LjY1IDExNC45MSA5Ny43IDEx&#10;NC44NiA5Ny43MyAxMTMuMjMgOTguNjIgMTEwLjc1IDk5LjIgMTA3LjgxIDk5LjJNMTExLjY1IDg2&#10;LjZDMTA2LjI0IDg3LjI4IDEwMy4wMSA4OC40MyAxMDMuMDEgOTIuNzcgMTAzLjAxIDk1Ljg3IDEw&#10;NC45MiA5Ny4xNSAxMDguMTEgOTcuMTUgMTA5LjQ2IDk3LjE1IDExMC43OCA5Ni45MSAxMTEuNjUg&#10;OTYuNDNMMTExLjY1IDg2LjZaIiBjbGFzcz0iTXNmdE9mY1RobV9CYWNrZ3JvdW5kMV9GaWxsX3Yy&#10;IiBzdHJva2Utd2lkdGg9IjAiIGZpbGw9IiNGRkZGRkYiLz48cGF0aCBkPSJNMTQxLjI0IDk4Ljc4&#10;QzE0MS4xNiA5OC43OCAxNDEuMSA5OC43MiAxNDEuMSA5OC42NEwxNDEuMSA4My4zNEMxNDEuMSA4&#10;MS4xOSAxNDAuMDYgNzkuMjQgMTM2Ljk2IDc5LjI0IDEzNS4xNyA3OS4yNCAxMzMuNzggNzkuODQg&#10;MTMyLjU0IDgxLjE1TDEzMi41NCA5OC42NEMxMzIuNTQgOTguNzIgMTMyLjQ4IDk4Ljc4IDEzMi40&#10;IDk4Ljc4TDEyOS4xOCA5OC43OEMxMjkuMSA5OC43OCAxMjkuMDQgOTguNzIgMTI5LjA0IDk4LjY0&#10;TDEyOS4wNCA4My4xOEMxMjkuMDQgODAuNzkgMTI3LjQ1IDc5LjIgMTI0LjM0IDc5LjIgMTIyLjU5&#10;IDc5LjIgMTIxLjYzIDc5LjQ0IDEyMC40OCA3OS45MkwxMjAuNDggOTguNjRDMTIwLjQ4IDk4Ljcy&#10;IDEyMC40MiA5OC43OCAxMjAuMzQgOTguNzhMMTE3LjEyIDk4Ljc4QzExNy4wNCA5OC43OCAxMTYu&#10;OTggOTguNzIgMTE2Ljk4IDk4LjY0TDExNi45OCA3OC41M0MxMTYuOTggNzguNDggMTE3LjAxIDc4&#10;LjQzIDExNy4wNiA3OC40IDExOC45OSA3Ny40NyAxMjEuMDUgNzYuOTMgMTI0LjQyIDc2LjkzIDEy&#10;Ny43OSA3Ni45MyAxMjkuNzEgNzcuOTIgMTMwLjk5IDc5LjUyIDEzMi40NiA3Ny45NyAxMzQuNjUg&#10;NzYuOTMgMTM3LjY0IDc2LjkzIDE0Mi43NyA3Ni45MyAxNDQuNjEgODAuMjcgMTQ0LjYxIDgzLjI2&#10;TDE0NC42MSA5OC42NEMxNDQuNjEgOTguNzIgMTQ0LjU1IDk4Ljc4IDE0NC40NyA5OC43OEwxNDEu&#10;MjUgOTguNzhaIiBjbGFzcz0iTXNmdE9mY1RobV9CYWNrZ3JvdW5kMV9GaWxsX3YyIiBzdHJva2Ut&#10;d2lkdGg9IjAiIGZpbGw9IiNGRkZGRkYiLz48cGF0aCBkPSJNMTU0LjM1IDk5LjE4QzE0OS4yNSA5&#10;OS4xOCAxNDYuNDMgOTQuNCAxNDYuNDMgODguMDQgMTQ2LjQzIDgxLjY4IDE0OS4yNiA3Ni45MyAx&#10;NTQuMzUgNzYuOTMgMTU2LjEzIDc2LjkzIDE1Ny43MiA3Ny40MiAxNTguNzYgNzguMjIgMTU4Ljgx&#10;IDc4LjI2IDE1OC44MyA3OC4zMyAxNTguOCA3OC4zOUwxNTguMzIgNzkuNDlDMTU4LjI4IDc5LjU3&#10;IDE1OC4xOSA3OS42IDE1OC4xMSA3OS41NSAxNTcuMiA3OC45MyAxNTUuODcgNzguNDkgMTU0LjUx&#10;IDc4LjQ5IDE1MC42NSA3OC40OSAxNDguNjIgODIuNzUgMTQ4LjYyIDg4IDE0OC42MiA5My4yNSAx&#10;NTAuNjkgOTcuNTUgMTU0LjUxIDk3LjU1IDE1NS44NyA5Ny41NSAxNTcuMTYgOTcuMTIgMTU4LjA3&#10;IDk2LjQ5IDE1OC4xNCA5Ni40NCAxNTguMjQgOTYuNDcgMTU4LjI4IDk2LjU1TDE1OC44IDk3Ljcz&#10;QzE1OC44MyA5Ny43OSAxNTguODEgOTcuODYgMTU4Ljc2IDk3LjkgMTU3LjcyIDk4LjcgMTU2LjEz&#10;IDk5LjE4IDE1NC4zNSA5OS4xOCIgY2xhc3M9Ik1zZnRPZmNUaG1fQmFja2dyb3VuZDFfRmlsbF92&#10;MiIgc3Ryb2tlLXdpZHRoPSIwIiBmaWxsPSIjRkZGRkZGIi8+PHBhdGggZD0iTTE2Mi44NSA3My43&#10;QzE2MS41NiA3NC40MiAxNjAuMTQgNzMgMTYwLjg2IDcxLjcxIDE2MC45OSA3MS40OCAxNjEuMTgg&#10;NzEuMjkgMTYxLjQgNzEuMTcgMTYyLjY5IDcwLjQ1IDE2NC4xMSA3MS44NiAxNjMuMzkgNzMuMTYg&#10;MTYzLjI3IDczLjM5IDE2My4wNyA3My41OCAxNjIuODUgNzMuNzFNMTYxLjA2IDk4LjY0IDE2MS4w&#10;NiA3Ny40N0MxNjEuMDYgNzcuMzkgMTYxLjEyIDc3LjMzIDE2MS4yIDc3LjMzTDE2My4wNyA3Ny4z&#10;M0MxNjMuMTUgNzcuMzMgMTYzLjIxIDc3LjM5IDE2My4yMSA3Ny40N0wxNjMuMjEgOTguNjRDMTYz&#10;LjIxIDk4LjcyIDE2My4xNSA5OC43OCAxNjMuMDcgOTguNzhMMTYxLjIgOTguNzhDMTYxLjEyIDk4&#10;Ljc4IDE2MS4wNiA5OC43MiAxNjEuMDYgOTguNjQiIGNsYXNzPSJNc2Z0T2ZjVGhtX0JhY2tncm91&#10;bmQxX0ZpbGxfdjIiIHN0cm9rZS13aWR0aD0iMCIgZmlsbD0iI0ZGRkZGRiIvPjxwYXRoIGQ9Ik0x&#10;ODkuNTMgNzcuMjkgMTg3Ljg0IDc3LjI5QzE4Ny43OCA3Ny4yOSAxODcuNzMgNzcuMzMgMTg3Ljcx&#10;IDc3LjM5IDE4Ny4yNiA3OC44MSAxODIuMDEgOTUuMzcgMTgxLjggOTUuOTEgMTgxLjYyIDk1LjM3&#10;IDE3Ni41MSA3OC44MSAxNzYuMDcgNzcuMzkgMTc2LjA1IDc3LjMzIDE3NiA3Ny4yOSAxNzUuOTQg&#10;NzcuMjlMMTcwLjAzIDc3LjI5IDE3MC4wMyA3Mi4zM0MxNzAuMDMgNzIuMjUgMTY5Ljk3IDcyLjE5&#10;IDE2OS44OSA3Mi4xOUwxNjguMDIgNzIuMTlDMTY3Ljk0IDcyLjE5IDE2Ny44OCA3Mi4yNSAxNjcu&#10;ODggNzIuMzNMMTY3Ljg4IDc3LjMyIDE2NS41MSA3Ny4zMkMxNjUuNDMgNzcuMzIgMTY1LjM3IDc3&#10;LjM4IDE2NS4zNyA3Ny40NkwxNjUuMzcgNzguNDlDMTY1LjM3IDc4LjU3IDE2NS40MyA3OC42MyAx&#10;NjUuNTEgNzguNjNMMTY3Ljg4IDc4LjYzIDE2Ny44OCA5My45OUMxNjcuODggOTcuMjUgMTY5Ljg3&#10;IDk4Ljg5IDE3Mi40MiA5OC44OSAxNzIuOTQgOTguODkgMTczLjQ2IDk4Ljg2IDE3My45MSA5OC43&#10;MiAxNzMuOTcgOTguNyAxNzQuMDEgOTguNjUgMTc0LjAxIDk4LjU4TDE3NC4wMSA5Ny40M0MxNzQu&#10;MDEgOTcuMzQgMTczLjkzIDk3LjI4IDE3My44NCA5Ny4yOSAxNzMuNTkgOTcuMzQgMTczLjMxIDk3&#10;LjM3IDE3My4wMiA5Ny4zNyAxNzEuMDMgOTcuMzcgMTcwLjAzIDk2LjEgMTcwLjAzIDkzLjk5TDE3&#10;MC4wMyA3OC41OSAxNzQuMTkgNzguNTlDMTc1LjM3IDgyLjA5IDE3OS4wMSA5Mi44NyAxODAuOTkg&#10;OTguNzMgMTgwLjY0IDEwMC40MSAxNzkuNDkgMTAxLjggMTc3Ljk4IDEwMi4xNyAxNzYuOTYgMTAy&#10;LjQyIDE3NS44NyAxMDIuMTcgMTc1LjM5IDEwMS45OSAxNzUuMzIgMTAxLjk2IDE3NS4yNCAxMDIg&#10;MTc1LjIxIDEwMi4wNyAxNzUuMDggMTAyLjQ0IDE3NC45NSAxMDIuODEgMTc0LjgyIDEwMy4xOCAx&#10;NzQuNzkgMTAzLjI1IDE3NC44MiAxMDMuMzIgMTc0Ljg5IDEwMy4zNSAxNzUuNSAxMDMuNjMgMTc2&#10;LjgzIDEwNC4xMiAxNzguNCAxMDMuNzggMTc4Ljk5IDEwMy42NiAxNzkuNDggMTAzLjQ2IDE3OS44&#10;OCAxMDMuMjUgMTgyLjI1IDEwMS44NyAxODIuODkgOTcuNTYgMTgzLjQ1IDk2LjI0TDE4OS42OCA3&#10;Ny40NkMxODkuNzEgNzcuMzcgMTg5LjY0IDc3LjI3IDE4OS41NSA3Ny4yNyIgY2xhc3M9Ik1zZnRP&#10;ZmNUaG1fQmFja2dyb3VuZDFfRmlsbF92MiIgc3Ryb2tlLXdpZHRoPSIwIiBmaWxsPSIjRkZGRkZG&#10;Ii8+PC9zdmc+UEsDBBQABgAIAAAAIQBlR8kN3QAAAAYBAAAPAAAAZHJzL2Rvd25yZXYueG1sTI9B&#10;S8NAEIXvgv9hGcGb3WykRWM2pRT1VARbQbxNs9MkNDsbstsk/fduvdjLwOM93vsmX062FQP1vnGs&#10;Qc0SEMSlMw1XGr52bw9PIHxANtg6Jg1n8rAsbm9yzIwb+ZOGbahELGGfoYY6hC6T0pc1WfQz1xFH&#10;7+B6iyHKvpKmxzGW21amSbKQFhuOCzV2tK6pPG5PVsP7iOPqUb0Om+Nhff7ZzT++N4q0vr+bVi8g&#10;Ak3hPwwX/IgORWTauxMbL1oN8ZHwdy+eelYKxF5Dms4XIItcXuMXvwA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A8&#10;7elyJAoAAL0oAAAOAAAAAAAAAAAAAAAAAEMCAABkcnMvZTJvRG9jLnhtbFBLAQItAAoAAAAAAAAA&#10;IQCIaxrQQ9AAAEPQAAAUAAAAAAAAAAAAAAAAAJMMAABkcnMvbWVkaWEvaW1hZ2UxLnBuZ1BLAQIt&#10;AAoAAAAAAAAAIQABFvSLDXkBAA15AQAUAAAAAAAAAAAAAAAAAAjdAABkcnMvbWVkaWEvaW1hZ2Uy&#10;LnN2Z1BLAQItAAoAAAAAAAAAIQD+jar3+kgAAPpIAAAUAAAAAAAAAAAAAAAAAEdWAgBkcnMvbWVk&#10;aWEvaW1hZ2UzLnBuZ1BLAQItAAoAAAAAAAAAIQA7+/nCmngAAJp4AAAUAAAAAAAAAAAAAAAAAHOf&#10;AgBkcnMvbWVkaWEvaW1hZ2U0LnN2Z1BLAQItABQABgAIAAAAIQBlR8kN3QAAAAYBAAAPAAAAAAAA&#10;AAAAAAAAAD8YAwBkcnMvZG93bnJldi54bWxQSwECLQAUAAYACAAAACEArtSby9cAAACtAgAAGQAA&#10;AAAAAAAAAAAAAABJGQMAZHJzL19yZWxzL2Uyb0RvYy54bWwucmVsc1BLBQYAAAAACQAJAEICAABX&#10;G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51" o:spid="_x0000_s1027" type="#_x0000_t75" style="position:absolute;width:75628;height:14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2PDygAAAOIAAAAPAAAAZHJzL2Rvd25yZXYueG1sRI9Pa8JA&#10;FMTvhX6H5RW81U2C/xJdRQpCDy2irXh9ZJ/ZYPZtyG41fnu3IHgcZuY3zGLV20ZcqPO1YwXpMAFB&#10;XDpdc6Xg92fzPgPhA7LGxjEpuJGH1fL1ZYGFdlfe0WUfKhEh7AtUYEJoCyl9aciiH7qWOHon11kM&#10;UXaV1B1eI9w2MkuSibRYc1ww2NKHofK8/7MKsqP5bvLR4faVH219mLqtXacnpQZv/XoOIlAfnuFH&#10;+1MrmIyzfJTPpin8X4p3QC7vAAAA//8DAFBLAQItABQABgAIAAAAIQDb4fbL7gAAAIUBAAATAAAA&#10;AAAAAAAAAAAAAAAAAABbQ29udGVudF9UeXBlc10ueG1sUEsBAi0AFAAGAAgAAAAhAFr0LFu/AAAA&#10;FQEAAAsAAAAAAAAAAAAAAAAAHwEAAF9yZWxzLy5yZWxzUEsBAi0AFAAGAAgAAAAhAOgTY8PKAAAA&#10;4gAAAA8AAAAAAAAAAAAAAAAABwIAAGRycy9kb3ducmV2LnhtbFBLBQYAAAAAAwADALcAAAD+AgAA&#10;AAA=&#10;">
                <v:imagedata r:id="rId5" o:title="" cropbottom="7941f"/>
              </v:shape>
              <v:shape id="Freeform: Shape 1081111550" o:spid="_x0000_s1028" style="position:absolute;top:1324;width:75590;height:12990;visibility:visible;mso-wrap-style:square;v-text-anchor:middle" coordsize="7559041,129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dWyAAAAOMAAAAPAAAAZHJzL2Rvd25yZXYueG1sRE9NT8Mw&#10;DL0j8R8iI3FjyZA6Rlk2ISQEF7QxuOzmNSapaJzShK3w6/EBab7Z78PvLVZj7NSBhtwmtjCdGFDE&#10;TXItewvvb49Xc1C5IDvsEpOFH8qwWp6fLbB26civdNgWr8SEc40WQil9rXVuAkXMk9QTC/aRhohF&#10;1sFrN+BRzGOnr42Z6Ygty4eAPT0Eaj6339FC1fDax7DevHzdzp52v+7Gm83e2suL8f4OVKGxnMj/&#10;6mcn8c18KlNV0kI6yQH08g8AAP//AwBQSwECLQAUAAYACAAAACEA2+H2y+4AAACFAQAAEwAAAAAA&#10;AAAAAAAAAAAAAAAAW0NvbnRlbnRfVHlwZXNdLnhtbFBLAQItABQABgAIAAAAIQBa9CxbvwAAABUB&#10;AAALAAAAAAAAAAAAAAAAAB8BAABfcmVscy8ucmVsc1BLAQItABQABgAIAAAAIQDaFWdWyAAAAOMA&#10;AAAPAAAAAAAAAAAAAAAAAAcCAABkcnMvZG93bnJldi54bWxQSwUGAAAAAAMAAwC3AAAA/AIAAAAA&#10;" path="m5402009,101v44985,-254,89842,-127,134160,1588l5802076,11853v88254,4194,178032,5083,265145,12326l6329317,44634r262098,20582l6852623,94566v174096,20075,347812,37609,523432,67466l7376182,162159v60953,9530,121905,18678,182859,28206l7559041,1299004,,1299004,,328474v252827,27444,506798,46756,759625,62892c917213,396067,1076072,406359,1232771,406994r234542,-1016l1584520,405597r116319,-5845l1933602,388571r232256,-20964l2282049,356934r117207,-15500c2477733,330380,2554432,322502,2634559,309289,2948721,262279,3284977,194685,3638758,137892v175874,-30366,358225,-53109,539306,-76614l4451589,35232,4588353,22780r136254,-6733l4997244,2959c5087531,799,5177056,1435,5267087,799v44826,191,89938,-444,134922,-698xe" fillcolor="#0e2841" stroked="f" strokeweight="1pt">
                <v:stroke joinstyle="miter"/>
                <v:path arrowok="t" o:connecttype="custom" o:connectlocs="5402009,101;5536169,1689;5802076,11853;6067221,24179;6329317,44634;6591415,65216;6852623,94566;7376055,162032;7376182,162159;7559041,190365;7559041,1299004;0,1299004;0,328474;759625,391366;1232771,406994;1467313,405978;1584520,405597;1700839,399752;1933602,388571;2165858,367607;2282049,356934;2399256,341434;2634559,309289;3638758,137892;4178064,61278;4451589,35232;4588353,22780;4724607,16047;4997244,2959;5267087,799;5402009,101" o:connectangles="0,0,0,0,0,0,0,0,0,0,0,0,0,0,0,0,0,0,0,0,0,0,0,0,0,0,0,0,0,0,0"/>
              </v:shape>
              <v:shape id="Graphic 234" o:spid="_x0000_s1029" type="#_x0000_t75" style="position:absolute;left:58048;top:4091;width:14598;height:6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dfAxgAAAOMAAAAPAAAAZHJzL2Rvd25yZXYueG1sRE9fa8Iw&#10;EH8f7DuEG+xtploN2hllKAPxbTrYHo/m1mZrLqWJtX57Iwx8vN//W64H14ieumA9axiPMhDEpTeW&#10;Kw2fx/eXOYgQkQ02nknDhQKsV48PSyyMP/MH9YdYiRTCoUANdYxtIWUoa3IYRr4lTtyP7xzGdHaV&#10;NB2eU7hr5CTLlHRoOTXU2NKmpvLvcHIatr9fp7i30s7QH/vNd67yPldaPz8Nb68gIg3xLv5370ya&#10;r/LxdKFm8wXcfkoAyNUVAAD//wMAUEsBAi0AFAAGAAgAAAAhANvh9svuAAAAhQEAABMAAAAAAAAA&#10;AAAAAAAAAAAAAFtDb250ZW50X1R5cGVzXS54bWxQSwECLQAUAAYACAAAACEAWvQsW78AAAAVAQAA&#10;CwAAAAAAAAAAAAAAAAAfAQAAX3JlbHMvLnJlbHNQSwECLQAUAAYACAAAACEAvKHXwMYAAADjAAAA&#10;DwAAAAAAAAAAAAAAAAAHAgAAZHJzL2Rvd25yZXYueG1sUEsFBgAAAAADAAMAtwAAAPoCAAAAAA==&#10;">
                <v:imagedata r:id="rId6" o:title=""/>
              </v:shape>
              <w10:wrap type="topAndBottom" anchorx="page" anchory="page"/>
              <w10:anchorlock/>
            </v:group>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7C03D" w14:textId="77777777" w:rsidR="00E725A4" w:rsidRDefault="00E725A4" w:rsidP="003C7941">
      <w:r>
        <w:separator/>
      </w:r>
    </w:p>
    <w:p w14:paraId="1256C1F9" w14:textId="77777777" w:rsidR="00E725A4" w:rsidRDefault="00E725A4"/>
  </w:footnote>
  <w:footnote w:type="continuationSeparator" w:id="0">
    <w:p w14:paraId="5CC9A714" w14:textId="77777777" w:rsidR="00E725A4" w:rsidRDefault="00E725A4" w:rsidP="003C7941">
      <w:r>
        <w:continuationSeparator/>
      </w:r>
    </w:p>
    <w:p w14:paraId="3F1B8C59" w14:textId="77777777" w:rsidR="00E725A4" w:rsidRDefault="00E725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9374" w14:textId="77777777" w:rsidR="00275928" w:rsidRDefault="002F2EA0">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210" w14:textId="38B55289" w:rsidR="00090B55" w:rsidRPr="00090B55" w:rsidRDefault="00090B55" w:rsidP="00090B55">
    <w:pPr>
      <w:pStyle w:val="Header"/>
      <w:tabs>
        <w:tab w:val="left" w:pos="2977"/>
      </w:tabs>
      <w:ind w:right="-141"/>
      <w:rPr>
        <w:rFonts w:ascii="Calibri" w:eastAsia="Calibri" w:hAnsi="Calibri"/>
        <w:noProof/>
        <w:color w:val="7F7F7F"/>
        <w:spacing w:val="140"/>
        <w:sz w:val="48"/>
        <w:szCs w:val="48"/>
      </w:rPr>
    </w:pPr>
    <w:r w:rsidRPr="00090B55">
      <w:rPr>
        <w:rFonts w:ascii="Calibri" w:eastAsia="Calibri" w:hAnsi="Calibri"/>
        <w:noProof/>
        <w:color w:val="7F7F7F"/>
        <w:spacing w:val="140"/>
        <w:sz w:val="48"/>
        <w:szCs w:val="48"/>
      </w:rPr>
      <w:t xml:space="preserve">POSITION </w:t>
    </w:r>
  </w:p>
  <w:p w14:paraId="1DE8A4E7" w14:textId="1F2C320E" w:rsidR="003C39A9" w:rsidRPr="00090B55" w:rsidRDefault="00090B55" w:rsidP="00090B55">
    <w:pPr>
      <w:pStyle w:val="Header"/>
      <w:rPr>
        <w:sz w:val="48"/>
        <w:szCs w:val="48"/>
      </w:rPr>
    </w:pPr>
    <w:r w:rsidRPr="00090B55">
      <w:rPr>
        <w:rFonts w:ascii="Calibri" w:eastAsia="Calibri" w:hAnsi="Calibri"/>
        <w:noProof/>
        <w:color w:val="7F7F7F"/>
        <w:spacing w:val="140"/>
        <w:sz w:val="48"/>
        <w:szCs w:val="48"/>
      </w:rPr>
      <w:t>DESCRIPTIO</w:t>
    </w:r>
    <w:r w:rsidR="001319E5" w:rsidRPr="00090B55">
      <w:rPr>
        <w:noProof/>
        <w:sz w:val="48"/>
        <w:szCs w:val="48"/>
      </w:rPr>
      <mc:AlternateContent>
        <mc:Choice Requires="wpg">
          <w:drawing>
            <wp:anchor distT="0" distB="360045" distL="114300" distR="114300" simplePos="0" relativeHeight="251665408" behindDoc="0" locked="1" layoutInCell="1" allowOverlap="1" wp14:anchorId="31D32DC9" wp14:editId="0D9046C6">
              <wp:simplePos x="0" y="0"/>
              <wp:positionH relativeFrom="page">
                <wp:align>left</wp:align>
              </wp:positionH>
              <wp:positionV relativeFrom="page">
                <wp:align>top</wp:align>
              </wp:positionV>
              <wp:extent cx="7560000" cy="1310400"/>
              <wp:effectExtent l="0" t="0" r="3175" b="4445"/>
              <wp:wrapTopAndBottom/>
              <wp:docPr id="453" name="Group 452">
                <a:extLst xmlns:a="http://schemas.openxmlformats.org/drawingml/2006/main">
                  <a:ext uri="{FF2B5EF4-FFF2-40B4-BE49-F238E27FC236}">
                    <a16:creationId xmlns:a16="http://schemas.microsoft.com/office/drawing/2014/main" id="{815088B6-7BAB-56DA-35D2-A7BE8E6BA79A}"/>
                  </a:ext>
                </a:extLst>
              </wp:docPr>
              <wp:cNvGraphicFramePr/>
              <a:graphic xmlns:a="http://schemas.openxmlformats.org/drawingml/2006/main">
                <a:graphicData uri="http://schemas.microsoft.com/office/word/2010/wordprocessingGroup">
                  <wpg:wgp>
                    <wpg:cNvGrpSpPr/>
                    <wpg:grpSpPr>
                      <a:xfrm>
                        <a:off x="0" y="0"/>
                        <a:ext cx="7560000" cy="1310400"/>
                        <a:chOff x="0" y="0"/>
                        <a:chExt cx="7559676" cy="1310003"/>
                      </a:xfrm>
                    </wpg:grpSpPr>
                    <wps:wsp>
                      <wps:cNvPr id="297095014" name="Freeform: Shape 297095014">
                        <a:extLst>
                          <a:ext uri="{FF2B5EF4-FFF2-40B4-BE49-F238E27FC236}">
                            <a16:creationId xmlns:a16="http://schemas.microsoft.com/office/drawing/2014/main" id="{2F66A47B-E311-0CFC-DEBC-DE949308742E}"/>
                          </a:ext>
                        </a:extLst>
                      </wps:cNvPr>
                      <wps:cNvSpPr/>
                      <wps:spPr>
                        <a:xfrm>
                          <a:off x="0" y="167779"/>
                          <a:ext cx="7559096" cy="1142224"/>
                        </a:xfrm>
                        <a:custGeom>
                          <a:avLst/>
                          <a:gdLst>
                            <a:gd name="connsiteX0" fmla="*/ 3109835 w 7559096"/>
                            <a:gd name="connsiteY0" fmla="*/ 1071385 h 1142224"/>
                            <a:gd name="connsiteX1" fmla="*/ 3102723 w 7559096"/>
                            <a:gd name="connsiteY1" fmla="*/ 1073417 h 1142224"/>
                            <a:gd name="connsiteX2" fmla="*/ 3034026 w 7559096"/>
                            <a:gd name="connsiteY2" fmla="*/ 1109736 h 1142224"/>
                            <a:gd name="connsiteX3" fmla="*/ 3027930 w 7559096"/>
                            <a:gd name="connsiteY3" fmla="*/ 1114561 h 1142224"/>
                            <a:gd name="connsiteX4" fmla="*/ 3035676 w 7559096"/>
                            <a:gd name="connsiteY4" fmla="*/ 1116212 h 1142224"/>
                            <a:gd name="connsiteX5" fmla="*/ 3099295 w 7559096"/>
                            <a:gd name="connsiteY5" fmla="*/ 1116339 h 1142224"/>
                            <a:gd name="connsiteX6" fmla="*/ 3118597 w 7559096"/>
                            <a:gd name="connsiteY6" fmla="*/ 1097544 h 1142224"/>
                            <a:gd name="connsiteX7" fmla="*/ 3118597 w 7559096"/>
                            <a:gd name="connsiteY7" fmla="*/ 1082434 h 1142224"/>
                            <a:gd name="connsiteX8" fmla="*/ 3114025 w 7559096"/>
                            <a:gd name="connsiteY8" fmla="*/ 1072402 h 1142224"/>
                            <a:gd name="connsiteX9" fmla="*/ 3109835 w 7559096"/>
                            <a:gd name="connsiteY9" fmla="*/ 1071385 h 1142224"/>
                            <a:gd name="connsiteX10" fmla="*/ 3379803 w 7559096"/>
                            <a:gd name="connsiteY10" fmla="*/ 1070878 h 1142224"/>
                            <a:gd name="connsiteX11" fmla="*/ 3337390 w 7559096"/>
                            <a:gd name="connsiteY11" fmla="*/ 1075195 h 1142224"/>
                            <a:gd name="connsiteX12" fmla="*/ 3303993 w 7559096"/>
                            <a:gd name="connsiteY12" fmla="*/ 1082052 h 1142224"/>
                            <a:gd name="connsiteX13" fmla="*/ 3251675 w 7559096"/>
                            <a:gd name="connsiteY13" fmla="*/ 1101481 h 1142224"/>
                            <a:gd name="connsiteX14" fmla="*/ 3234151 w 7559096"/>
                            <a:gd name="connsiteY14" fmla="*/ 1108720 h 1142224"/>
                            <a:gd name="connsiteX15" fmla="*/ 3226914 w 7559096"/>
                            <a:gd name="connsiteY15" fmla="*/ 1111514 h 1142224"/>
                            <a:gd name="connsiteX16" fmla="*/ 3220945 w 7559096"/>
                            <a:gd name="connsiteY16" fmla="*/ 1114307 h 1142224"/>
                            <a:gd name="connsiteX17" fmla="*/ 3227548 w 7559096"/>
                            <a:gd name="connsiteY17" fmla="*/ 1114688 h 1142224"/>
                            <a:gd name="connsiteX18" fmla="*/ 3381707 w 7559096"/>
                            <a:gd name="connsiteY18" fmla="*/ 1109101 h 1142224"/>
                            <a:gd name="connsiteX19" fmla="*/ 3535231 w 7559096"/>
                            <a:gd name="connsiteY19" fmla="*/ 1100085 h 1142224"/>
                            <a:gd name="connsiteX20" fmla="*/ 3535104 w 7559096"/>
                            <a:gd name="connsiteY20" fmla="*/ 1099958 h 1142224"/>
                            <a:gd name="connsiteX21" fmla="*/ 3541580 w 7559096"/>
                            <a:gd name="connsiteY21" fmla="*/ 1098942 h 1142224"/>
                            <a:gd name="connsiteX22" fmla="*/ 3535485 w 7559096"/>
                            <a:gd name="connsiteY22" fmla="*/ 1096783 h 1142224"/>
                            <a:gd name="connsiteX23" fmla="*/ 3527992 w 7559096"/>
                            <a:gd name="connsiteY23" fmla="*/ 1094751 h 1142224"/>
                            <a:gd name="connsiteX24" fmla="*/ 3510088 w 7559096"/>
                            <a:gd name="connsiteY24" fmla="*/ 1089418 h 1142224"/>
                            <a:gd name="connsiteX25" fmla="*/ 3379803 w 7559096"/>
                            <a:gd name="connsiteY25" fmla="*/ 1070878 h 1142224"/>
                            <a:gd name="connsiteX26" fmla="*/ 3982087 w 7559096"/>
                            <a:gd name="connsiteY26" fmla="*/ 1026305 h 1142224"/>
                            <a:gd name="connsiteX27" fmla="*/ 3906151 w 7559096"/>
                            <a:gd name="connsiteY27" fmla="*/ 1027068 h 1142224"/>
                            <a:gd name="connsiteX28" fmla="*/ 3781579 w 7559096"/>
                            <a:gd name="connsiteY28" fmla="*/ 1066687 h 1142224"/>
                            <a:gd name="connsiteX29" fmla="*/ 3764817 w 7559096"/>
                            <a:gd name="connsiteY29" fmla="*/ 1074941 h 1142224"/>
                            <a:gd name="connsiteX30" fmla="*/ 3757833 w 7559096"/>
                            <a:gd name="connsiteY30" fmla="*/ 1078116 h 1142224"/>
                            <a:gd name="connsiteX31" fmla="*/ 3752119 w 7559096"/>
                            <a:gd name="connsiteY31" fmla="*/ 1081291 h 1142224"/>
                            <a:gd name="connsiteX32" fmla="*/ 3758722 w 7559096"/>
                            <a:gd name="connsiteY32" fmla="*/ 1081291 h 1142224"/>
                            <a:gd name="connsiteX33" fmla="*/ 3910595 w 7559096"/>
                            <a:gd name="connsiteY33" fmla="*/ 1064909 h 1142224"/>
                            <a:gd name="connsiteX34" fmla="*/ 3986405 w 7559096"/>
                            <a:gd name="connsiteY34" fmla="*/ 1056147 h 1142224"/>
                            <a:gd name="connsiteX35" fmla="*/ 4061833 w 7559096"/>
                            <a:gd name="connsiteY35" fmla="*/ 1046116 h 1142224"/>
                            <a:gd name="connsiteX36" fmla="*/ 4061706 w 7559096"/>
                            <a:gd name="connsiteY36" fmla="*/ 1046243 h 1142224"/>
                            <a:gd name="connsiteX37" fmla="*/ 4068055 w 7559096"/>
                            <a:gd name="connsiteY37" fmla="*/ 1044845 h 1142224"/>
                            <a:gd name="connsiteX38" fmla="*/ 4061833 w 7559096"/>
                            <a:gd name="connsiteY38" fmla="*/ 1043067 h 1142224"/>
                            <a:gd name="connsiteX39" fmla="*/ 4054340 w 7559096"/>
                            <a:gd name="connsiteY39" fmla="*/ 1041544 h 1142224"/>
                            <a:gd name="connsiteX40" fmla="*/ 4036182 w 7559096"/>
                            <a:gd name="connsiteY40" fmla="*/ 1037226 h 1142224"/>
                            <a:gd name="connsiteX41" fmla="*/ 3982087 w 7559096"/>
                            <a:gd name="connsiteY41" fmla="*/ 1026305 h 1142224"/>
                            <a:gd name="connsiteX42" fmla="*/ 3109581 w 7559096"/>
                            <a:gd name="connsiteY42" fmla="*/ 1013352 h 1142224"/>
                            <a:gd name="connsiteX43" fmla="*/ 3102596 w 7559096"/>
                            <a:gd name="connsiteY43" fmla="*/ 1015384 h 1142224"/>
                            <a:gd name="connsiteX44" fmla="*/ 3058660 w 7559096"/>
                            <a:gd name="connsiteY44" fmla="*/ 1039258 h 1142224"/>
                            <a:gd name="connsiteX45" fmla="*/ 3014342 w 7559096"/>
                            <a:gd name="connsiteY45" fmla="*/ 1062243 h 1142224"/>
                            <a:gd name="connsiteX46" fmla="*/ 2924565 w 7559096"/>
                            <a:gd name="connsiteY46" fmla="*/ 1107958 h 1142224"/>
                            <a:gd name="connsiteX47" fmla="*/ 2918470 w 7559096"/>
                            <a:gd name="connsiteY47" fmla="*/ 1112656 h 1142224"/>
                            <a:gd name="connsiteX48" fmla="*/ 2926216 w 7559096"/>
                            <a:gd name="connsiteY48" fmla="*/ 1114561 h 1142224"/>
                            <a:gd name="connsiteX49" fmla="*/ 2963930 w 7559096"/>
                            <a:gd name="connsiteY49" fmla="*/ 1115323 h 1142224"/>
                            <a:gd name="connsiteX50" fmla="*/ 3003168 w 7559096"/>
                            <a:gd name="connsiteY50" fmla="*/ 1106180 h 1142224"/>
                            <a:gd name="connsiteX51" fmla="*/ 3100946 w 7559096"/>
                            <a:gd name="connsiteY51" fmla="*/ 1054751 h 1142224"/>
                            <a:gd name="connsiteX52" fmla="*/ 3118343 w 7559096"/>
                            <a:gd name="connsiteY52" fmla="*/ 1025797 h 1142224"/>
                            <a:gd name="connsiteX53" fmla="*/ 3118216 w 7559096"/>
                            <a:gd name="connsiteY53" fmla="*/ 1025924 h 1142224"/>
                            <a:gd name="connsiteX54" fmla="*/ 3118216 w 7559096"/>
                            <a:gd name="connsiteY54" fmla="*/ 1024401 h 1142224"/>
                            <a:gd name="connsiteX55" fmla="*/ 3113645 w 7559096"/>
                            <a:gd name="connsiteY55" fmla="*/ 1014369 h 1142224"/>
                            <a:gd name="connsiteX56" fmla="*/ 3109581 w 7559096"/>
                            <a:gd name="connsiteY56" fmla="*/ 1013352 h 1142224"/>
                            <a:gd name="connsiteX57" fmla="*/ 2113011 w 7559096"/>
                            <a:gd name="connsiteY57" fmla="*/ 995321 h 1142224"/>
                            <a:gd name="connsiteX58" fmla="*/ 2108821 w 7559096"/>
                            <a:gd name="connsiteY58" fmla="*/ 995828 h 1142224"/>
                            <a:gd name="connsiteX59" fmla="*/ 2103106 w 7559096"/>
                            <a:gd name="connsiteY59" fmla="*/ 1005226 h 1142224"/>
                            <a:gd name="connsiteX60" fmla="*/ 2101074 w 7559096"/>
                            <a:gd name="connsiteY60" fmla="*/ 1020337 h 1142224"/>
                            <a:gd name="connsiteX61" fmla="*/ 2117202 w 7559096"/>
                            <a:gd name="connsiteY61" fmla="*/ 1041289 h 1142224"/>
                            <a:gd name="connsiteX62" fmla="*/ 2177900 w 7559096"/>
                            <a:gd name="connsiteY62" fmla="*/ 1049290 h 1142224"/>
                            <a:gd name="connsiteX63" fmla="*/ 2178027 w 7559096"/>
                            <a:gd name="connsiteY63" fmla="*/ 1049290 h 1142224"/>
                            <a:gd name="connsiteX64" fmla="*/ 2185773 w 7559096"/>
                            <a:gd name="connsiteY64" fmla="*/ 1048655 h 1142224"/>
                            <a:gd name="connsiteX65" fmla="*/ 2180566 w 7559096"/>
                            <a:gd name="connsiteY65" fmla="*/ 1042941 h 1142224"/>
                            <a:gd name="connsiteX66" fmla="*/ 2119614 w 7559096"/>
                            <a:gd name="connsiteY66" fmla="*/ 998241 h 1142224"/>
                            <a:gd name="connsiteX67" fmla="*/ 2113011 w 7559096"/>
                            <a:gd name="connsiteY67" fmla="*/ 995321 h 1142224"/>
                            <a:gd name="connsiteX68" fmla="*/ 3975102 w 7559096"/>
                            <a:gd name="connsiteY68" fmla="*/ 967510 h 1142224"/>
                            <a:gd name="connsiteX69" fmla="*/ 3899548 w 7559096"/>
                            <a:gd name="connsiteY69" fmla="*/ 968273 h 1142224"/>
                            <a:gd name="connsiteX70" fmla="*/ 3775865 w 7559096"/>
                            <a:gd name="connsiteY70" fmla="*/ 1007892 h 1142224"/>
                            <a:gd name="connsiteX71" fmla="*/ 3643548 w 7559096"/>
                            <a:gd name="connsiteY71" fmla="*/ 1047639 h 1142224"/>
                            <a:gd name="connsiteX72" fmla="*/ 3506278 w 7559096"/>
                            <a:gd name="connsiteY72" fmla="*/ 1030496 h 1142224"/>
                            <a:gd name="connsiteX73" fmla="*/ 3377135 w 7559096"/>
                            <a:gd name="connsiteY73" fmla="*/ 1011956 h 1142224"/>
                            <a:gd name="connsiteX74" fmla="*/ 3335104 w 7559096"/>
                            <a:gd name="connsiteY74" fmla="*/ 1016274 h 1142224"/>
                            <a:gd name="connsiteX75" fmla="*/ 3302088 w 7559096"/>
                            <a:gd name="connsiteY75" fmla="*/ 1023131 h 1142224"/>
                            <a:gd name="connsiteX76" fmla="*/ 3250152 w 7559096"/>
                            <a:gd name="connsiteY76" fmla="*/ 1042560 h 1142224"/>
                            <a:gd name="connsiteX77" fmla="*/ 3195802 w 7559096"/>
                            <a:gd name="connsiteY77" fmla="*/ 1059703 h 1142224"/>
                            <a:gd name="connsiteX78" fmla="*/ 3172057 w 7559096"/>
                            <a:gd name="connsiteY78" fmla="*/ 1065036 h 1142224"/>
                            <a:gd name="connsiteX79" fmla="*/ 3162025 w 7559096"/>
                            <a:gd name="connsiteY79" fmla="*/ 1067068 h 1142224"/>
                            <a:gd name="connsiteX80" fmla="*/ 3142977 w 7559096"/>
                            <a:gd name="connsiteY80" fmla="*/ 1089799 h 1142224"/>
                            <a:gd name="connsiteX81" fmla="*/ 3142977 w 7559096"/>
                            <a:gd name="connsiteY81" fmla="*/ 1094497 h 1142224"/>
                            <a:gd name="connsiteX82" fmla="*/ 3148565 w 7559096"/>
                            <a:gd name="connsiteY82" fmla="*/ 1106434 h 1142224"/>
                            <a:gd name="connsiteX83" fmla="*/ 3161771 w 7559096"/>
                            <a:gd name="connsiteY83" fmla="*/ 1109228 h 1142224"/>
                            <a:gd name="connsiteX84" fmla="*/ 3170914 w 7559096"/>
                            <a:gd name="connsiteY84" fmla="*/ 1107323 h 1142224"/>
                            <a:gd name="connsiteX85" fmla="*/ 3192628 w 7559096"/>
                            <a:gd name="connsiteY85" fmla="*/ 1102498 h 1142224"/>
                            <a:gd name="connsiteX86" fmla="*/ 3243676 w 7559096"/>
                            <a:gd name="connsiteY86" fmla="*/ 1086370 h 1142224"/>
                            <a:gd name="connsiteX87" fmla="*/ 3298406 w 7559096"/>
                            <a:gd name="connsiteY87" fmla="*/ 1066052 h 1142224"/>
                            <a:gd name="connsiteX88" fmla="*/ 3333962 w 7559096"/>
                            <a:gd name="connsiteY88" fmla="*/ 1058815 h 1142224"/>
                            <a:gd name="connsiteX89" fmla="*/ 3379040 w 7559096"/>
                            <a:gd name="connsiteY89" fmla="*/ 1054115 h 1142224"/>
                            <a:gd name="connsiteX90" fmla="*/ 3516564 w 7559096"/>
                            <a:gd name="connsiteY90" fmla="*/ 1073544 h 1142224"/>
                            <a:gd name="connsiteX91" fmla="*/ 3646976 w 7559096"/>
                            <a:gd name="connsiteY91" fmla="*/ 1089672 h 1142224"/>
                            <a:gd name="connsiteX92" fmla="*/ 3772564 w 7559096"/>
                            <a:gd name="connsiteY92" fmla="*/ 1051956 h 1142224"/>
                            <a:gd name="connsiteX93" fmla="*/ 3904246 w 7559096"/>
                            <a:gd name="connsiteY93" fmla="*/ 1010178 h 1142224"/>
                            <a:gd name="connsiteX94" fmla="*/ 3985261 w 7559096"/>
                            <a:gd name="connsiteY94" fmla="*/ 1009417 h 1142224"/>
                            <a:gd name="connsiteX95" fmla="*/ 4041769 w 7559096"/>
                            <a:gd name="connsiteY95" fmla="*/ 1020718 h 1142224"/>
                            <a:gd name="connsiteX96" fmla="*/ 4103610 w 7559096"/>
                            <a:gd name="connsiteY96" fmla="*/ 1028591 h 1142224"/>
                            <a:gd name="connsiteX97" fmla="*/ 4130404 w 7559096"/>
                            <a:gd name="connsiteY97" fmla="*/ 1029861 h 1142224"/>
                            <a:gd name="connsiteX98" fmla="*/ 4141833 w 7559096"/>
                            <a:gd name="connsiteY98" fmla="*/ 1030242 h 1142224"/>
                            <a:gd name="connsiteX99" fmla="*/ 4154404 w 7559096"/>
                            <a:gd name="connsiteY99" fmla="*/ 1025163 h 1142224"/>
                            <a:gd name="connsiteX100" fmla="*/ 4154658 w 7559096"/>
                            <a:gd name="connsiteY100" fmla="*/ 1025163 h 1142224"/>
                            <a:gd name="connsiteX101" fmla="*/ 4158341 w 7559096"/>
                            <a:gd name="connsiteY101" fmla="*/ 1012337 h 1142224"/>
                            <a:gd name="connsiteX102" fmla="*/ 4157705 w 7559096"/>
                            <a:gd name="connsiteY102" fmla="*/ 1007639 h 1142224"/>
                            <a:gd name="connsiteX103" fmla="*/ 4135737 w 7559096"/>
                            <a:gd name="connsiteY103" fmla="*/ 988464 h 1142224"/>
                            <a:gd name="connsiteX104" fmla="*/ 4123293 w 7559096"/>
                            <a:gd name="connsiteY104" fmla="*/ 988083 h 1142224"/>
                            <a:gd name="connsiteX105" fmla="*/ 4094214 w 7559096"/>
                            <a:gd name="connsiteY105" fmla="*/ 986559 h 1142224"/>
                            <a:gd name="connsiteX106" fmla="*/ 4028944 w 7559096"/>
                            <a:gd name="connsiteY106" fmla="*/ 978431 h 1142224"/>
                            <a:gd name="connsiteX107" fmla="*/ 3975102 w 7559096"/>
                            <a:gd name="connsiteY107" fmla="*/ 967510 h 1142224"/>
                            <a:gd name="connsiteX108" fmla="*/ 1767043 w 7559096"/>
                            <a:gd name="connsiteY108" fmla="*/ 966543 h 1142224"/>
                            <a:gd name="connsiteX109" fmla="*/ 1715552 w 7559096"/>
                            <a:gd name="connsiteY109" fmla="*/ 978940 h 1142224"/>
                            <a:gd name="connsiteX110" fmla="*/ 1698409 w 7559096"/>
                            <a:gd name="connsiteY110" fmla="*/ 983765 h 1142224"/>
                            <a:gd name="connsiteX111" fmla="*/ 1691297 w 7559096"/>
                            <a:gd name="connsiteY111" fmla="*/ 985543 h 1142224"/>
                            <a:gd name="connsiteX112" fmla="*/ 1685457 w 7559096"/>
                            <a:gd name="connsiteY112" fmla="*/ 987575 h 1142224"/>
                            <a:gd name="connsiteX113" fmla="*/ 1691425 w 7559096"/>
                            <a:gd name="connsiteY113" fmla="*/ 988717 h 1142224"/>
                            <a:gd name="connsiteX114" fmla="*/ 1980314 w 7559096"/>
                            <a:gd name="connsiteY114" fmla="*/ 1023131 h 1142224"/>
                            <a:gd name="connsiteX115" fmla="*/ 1980439 w 7559096"/>
                            <a:gd name="connsiteY115" fmla="*/ 1023131 h 1142224"/>
                            <a:gd name="connsiteX116" fmla="*/ 1986789 w 7559096"/>
                            <a:gd name="connsiteY116" fmla="*/ 1023385 h 1142224"/>
                            <a:gd name="connsiteX117" fmla="*/ 1981456 w 7559096"/>
                            <a:gd name="connsiteY117" fmla="*/ 1020084 h 1142224"/>
                            <a:gd name="connsiteX118" fmla="*/ 1974853 w 7559096"/>
                            <a:gd name="connsiteY118" fmla="*/ 1016654 h 1142224"/>
                            <a:gd name="connsiteX119" fmla="*/ 1958980 w 7559096"/>
                            <a:gd name="connsiteY119" fmla="*/ 1007892 h 1142224"/>
                            <a:gd name="connsiteX120" fmla="*/ 1839868 w 7559096"/>
                            <a:gd name="connsiteY120" fmla="*/ 967003 h 1142224"/>
                            <a:gd name="connsiteX121" fmla="*/ 1767043 w 7559096"/>
                            <a:gd name="connsiteY121" fmla="*/ 966543 h 1142224"/>
                            <a:gd name="connsiteX122" fmla="*/ 634030 w 7559096"/>
                            <a:gd name="connsiteY122" fmla="*/ 962558 h 1142224"/>
                            <a:gd name="connsiteX123" fmla="*/ 596697 w 7559096"/>
                            <a:gd name="connsiteY123" fmla="*/ 965732 h 1142224"/>
                            <a:gd name="connsiteX124" fmla="*/ 542601 w 7559096"/>
                            <a:gd name="connsiteY124" fmla="*/ 986939 h 1142224"/>
                            <a:gd name="connsiteX125" fmla="*/ 537903 w 7559096"/>
                            <a:gd name="connsiteY125" fmla="*/ 989098 h 1142224"/>
                            <a:gd name="connsiteX126" fmla="*/ 543110 w 7559096"/>
                            <a:gd name="connsiteY126" fmla="*/ 988844 h 1142224"/>
                            <a:gd name="connsiteX127" fmla="*/ 617903 w 7559096"/>
                            <a:gd name="connsiteY127" fmla="*/ 981860 h 1142224"/>
                            <a:gd name="connsiteX128" fmla="*/ 692569 w 7559096"/>
                            <a:gd name="connsiteY128" fmla="*/ 976399 h 1142224"/>
                            <a:gd name="connsiteX129" fmla="*/ 692569 w 7559096"/>
                            <a:gd name="connsiteY129" fmla="*/ 976526 h 1142224"/>
                            <a:gd name="connsiteX130" fmla="*/ 697522 w 7559096"/>
                            <a:gd name="connsiteY130" fmla="*/ 975892 h 1142224"/>
                            <a:gd name="connsiteX131" fmla="*/ 692569 w 7559096"/>
                            <a:gd name="connsiteY131" fmla="*/ 974621 h 1142224"/>
                            <a:gd name="connsiteX132" fmla="*/ 3109326 w 7559096"/>
                            <a:gd name="connsiteY132" fmla="*/ 955320 h 1142224"/>
                            <a:gd name="connsiteX133" fmla="*/ 3102342 w 7559096"/>
                            <a:gd name="connsiteY133" fmla="*/ 957351 h 1142224"/>
                            <a:gd name="connsiteX134" fmla="*/ 3067295 w 7559096"/>
                            <a:gd name="connsiteY134" fmla="*/ 976653 h 1142224"/>
                            <a:gd name="connsiteX135" fmla="*/ 3031994 w 7559096"/>
                            <a:gd name="connsiteY135" fmla="*/ 995321 h 1142224"/>
                            <a:gd name="connsiteX136" fmla="*/ 2960629 w 7559096"/>
                            <a:gd name="connsiteY136" fmla="*/ 1032401 h 1142224"/>
                            <a:gd name="connsiteX137" fmla="*/ 2888248 w 7559096"/>
                            <a:gd name="connsiteY137" fmla="*/ 1068465 h 1142224"/>
                            <a:gd name="connsiteX138" fmla="*/ 2814978 w 7559096"/>
                            <a:gd name="connsiteY138" fmla="*/ 1104021 h 1142224"/>
                            <a:gd name="connsiteX139" fmla="*/ 2808756 w 7559096"/>
                            <a:gd name="connsiteY139" fmla="*/ 1108593 h 1142224"/>
                            <a:gd name="connsiteX140" fmla="*/ 2816375 w 7559096"/>
                            <a:gd name="connsiteY140" fmla="*/ 1110498 h 1142224"/>
                            <a:gd name="connsiteX141" fmla="*/ 2854089 w 7559096"/>
                            <a:gd name="connsiteY141" fmla="*/ 1111894 h 1142224"/>
                            <a:gd name="connsiteX142" fmla="*/ 2893581 w 7559096"/>
                            <a:gd name="connsiteY142" fmla="*/ 1103640 h 1142224"/>
                            <a:gd name="connsiteX143" fmla="*/ 2946152 w 7559096"/>
                            <a:gd name="connsiteY143" fmla="*/ 1077862 h 1142224"/>
                            <a:gd name="connsiteX144" fmla="*/ 2998216 w 7559096"/>
                            <a:gd name="connsiteY144" fmla="*/ 1051068 h 1142224"/>
                            <a:gd name="connsiteX145" fmla="*/ 3100818 w 7559096"/>
                            <a:gd name="connsiteY145" fmla="*/ 996718 h 1142224"/>
                            <a:gd name="connsiteX146" fmla="*/ 3117962 w 7559096"/>
                            <a:gd name="connsiteY146" fmla="*/ 967764 h 1142224"/>
                            <a:gd name="connsiteX147" fmla="*/ 3117834 w 7559096"/>
                            <a:gd name="connsiteY147" fmla="*/ 967891 h 1142224"/>
                            <a:gd name="connsiteX148" fmla="*/ 3117834 w 7559096"/>
                            <a:gd name="connsiteY148" fmla="*/ 966368 h 1142224"/>
                            <a:gd name="connsiteX149" fmla="*/ 3113390 w 7559096"/>
                            <a:gd name="connsiteY149" fmla="*/ 956336 h 1142224"/>
                            <a:gd name="connsiteX150" fmla="*/ 3109326 w 7559096"/>
                            <a:gd name="connsiteY150" fmla="*/ 955320 h 1142224"/>
                            <a:gd name="connsiteX151" fmla="*/ 2120503 w 7559096"/>
                            <a:gd name="connsiteY151" fmla="*/ 937668 h 1142224"/>
                            <a:gd name="connsiteX152" fmla="*/ 2116439 w 7559096"/>
                            <a:gd name="connsiteY152" fmla="*/ 938177 h 1142224"/>
                            <a:gd name="connsiteX153" fmla="*/ 2110725 w 7559096"/>
                            <a:gd name="connsiteY153" fmla="*/ 947574 h 1142224"/>
                            <a:gd name="connsiteX154" fmla="*/ 2110472 w 7559096"/>
                            <a:gd name="connsiteY154" fmla="*/ 949098 h 1142224"/>
                            <a:gd name="connsiteX155" fmla="*/ 2123551 w 7559096"/>
                            <a:gd name="connsiteY155" fmla="*/ 979955 h 1142224"/>
                            <a:gd name="connsiteX156" fmla="*/ 2210788 w 7559096"/>
                            <a:gd name="connsiteY156" fmla="*/ 1043703 h 1142224"/>
                            <a:gd name="connsiteX157" fmla="*/ 2247360 w 7559096"/>
                            <a:gd name="connsiteY157" fmla="*/ 1058179 h 1142224"/>
                            <a:gd name="connsiteX158" fmla="*/ 2283931 w 7559096"/>
                            <a:gd name="connsiteY158" fmla="*/ 1062750 h 1142224"/>
                            <a:gd name="connsiteX159" fmla="*/ 2283931 w 7559096"/>
                            <a:gd name="connsiteY159" fmla="*/ 1062623 h 1142224"/>
                            <a:gd name="connsiteX160" fmla="*/ 2291678 w 7559096"/>
                            <a:gd name="connsiteY160" fmla="*/ 1061989 h 1142224"/>
                            <a:gd name="connsiteX161" fmla="*/ 2286471 w 7559096"/>
                            <a:gd name="connsiteY161" fmla="*/ 1056401 h 1142224"/>
                            <a:gd name="connsiteX162" fmla="*/ 2127107 w 7559096"/>
                            <a:gd name="connsiteY162" fmla="*/ 940590 h 1142224"/>
                            <a:gd name="connsiteX163" fmla="*/ 2120503 w 7559096"/>
                            <a:gd name="connsiteY163" fmla="*/ 937668 h 1142224"/>
                            <a:gd name="connsiteX164" fmla="*/ 1341584 w 7559096"/>
                            <a:gd name="connsiteY164" fmla="*/ 925732 h 1142224"/>
                            <a:gd name="connsiteX165" fmla="*/ 1270092 w 7559096"/>
                            <a:gd name="connsiteY165" fmla="*/ 931065 h 1142224"/>
                            <a:gd name="connsiteX166" fmla="*/ 1220441 w 7559096"/>
                            <a:gd name="connsiteY166" fmla="*/ 948208 h 1142224"/>
                            <a:gd name="connsiteX167" fmla="*/ 1203934 w 7559096"/>
                            <a:gd name="connsiteY167" fmla="*/ 954685 h 1142224"/>
                            <a:gd name="connsiteX168" fmla="*/ 1197077 w 7559096"/>
                            <a:gd name="connsiteY168" fmla="*/ 957097 h 1142224"/>
                            <a:gd name="connsiteX169" fmla="*/ 1191489 w 7559096"/>
                            <a:gd name="connsiteY169" fmla="*/ 959638 h 1142224"/>
                            <a:gd name="connsiteX170" fmla="*/ 1197584 w 7559096"/>
                            <a:gd name="connsiteY170" fmla="*/ 960273 h 1142224"/>
                            <a:gd name="connsiteX171" fmla="*/ 1268822 w 7559096"/>
                            <a:gd name="connsiteY171" fmla="*/ 961288 h 1142224"/>
                            <a:gd name="connsiteX172" fmla="*/ 1340060 w 7559096"/>
                            <a:gd name="connsiteY172" fmla="*/ 963829 h 1142224"/>
                            <a:gd name="connsiteX173" fmla="*/ 1482409 w 7559096"/>
                            <a:gd name="connsiteY173" fmla="*/ 971066 h 1142224"/>
                            <a:gd name="connsiteX174" fmla="*/ 1482409 w 7559096"/>
                            <a:gd name="connsiteY174" fmla="*/ 971193 h 1142224"/>
                            <a:gd name="connsiteX175" fmla="*/ 1488505 w 7559096"/>
                            <a:gd name="connsiteY175" fmla="*/ 970940 h 1142224"/>
                            <a:gd name="connsiteX176" fmla="*/ 1483171 w 7559096"/>
                            <a:gd name="connsiteY176" fmla="*/ 968018 h 1142224"/>
                            <a:gd name="connsiteX177" fmla="*/ 1476568 w 7559096"/>
                            <a:gd name="connsiteY177" fmla="*/ 965098 h 1142224"/>
                            <a:gd name="connsiteX178" fmla="*/ 1460695 w 7559096"/>
                            <a:gd name="connsiteY178" fmla="*/ 957479 h 1142224"/>
                            <a:gd name="connsiteX179" fmla="*/ 1412441 w 7559096"/>
                            <a:gd name="connsiteY179" fmla="*/ 936780 h 1142224"/>
                            <a:gd name="connsiteX180" fmla="*/ 1381330 w 7559096"/>
                            <a:gd name="connsiteY180" fmla="*/ 929287 h 1142224"/>
                            <a:gd name="connsiteX181" fmla="*/ 1341584 w 7559096"/>
                            <a:gd name="connsiteY181" fmla="*/ 925732 h 1142224"/>
                            <a:gd name="connsiteX182" fmla="*/ 4702212 w 7559096"/>
                            <a:gd name="connsiteY182" fmla="*/ 922303 h 1142224"/>
                            <a:gd name="connsiteX183" fmla="*/ 4663355 w 7559096"/>
                            <a:gd name="connsiteY183" fmla="*/ 930177 h 1142224"/>
                            <a:gd name="connsiteX184" fmla="*/ 4608499 w 7559096"/>
                            <a:gd name="connsiteY184" fmla="*/ 956970 h 1142224"/>
                            <a:gd name="connsiteX185" fmla="*/ 4603673 w 7559096"/>
                            <a:gd name="connsiteY185" fmla="*/ 959638 h 1142224"/>
                            <a:gd name="connsiteX186" fmla="*/ 4609134 w 7559096"/>
                            <a:gd name="connsiteY186" fmla="*/ 958875 h 1142224"/>
                            <a:gd name="connsiteX187" fmla="*/ 4687229 w 7559096"/>
                            <a:gd name="connsiteY187" fmla="*/ 944018 h 1142224"/>
                            <a:gd name="connsiteX188" fmla="*/ 4765324 w 7559096"/>
                            <a:gd name="connsiteY188" fmla="*/ 927510 h 1142224"/>
                            <a:gd name="connsiteX189" fmla="*/ 4765451 w 7559096"/>
                            <a:gd name="connsiteY189" fmla="*/ 927510 h 1142224"/>
                            <a:gd name="connsiteX190" fmla="*/ 4770657 w 7559096"/>
                            <a:gd name="connsiteY190" fmla="*/ 926113 h 1142224"/>
                            <a:gd name="connsiteX191" fmla="*/ 4765324 w 7559096"/>
                            <a:gd name="connsiteY191" fmla="*/ 925605 h 1142224"/>
                            <a:gd name="connsiteX192" fmla="*/ 624506 w 7559096"/>
                            <a:gd name="connsiteY192" fmla="*/ 913541 h 1142224"/>
                            <a:gd name="connsiteX193" fmla="*/ 586919 w 7559096"/>
                            <a:gd name="connsiteY193" fmla="*/ 916843 h 1142224"/>
                            <a:gd name="connsiteX194" fmla="*/ 476570 w 7559096"/>
                            <a:gd name="connsiteY194" fmla="*/ 960019 h 1142224"/>
                            <a:gd name="connsiteX195" fmla="*/ 367110 w 7559096"/>
                            <a:gd name="connsiteY195" fmla="*/ 1004972 h 1142224"/>
                            <a:gd name="connsiteX196" fmla="*/ 362411 w 7559096"/>
                            <a:gd name="connsiteY196" fmla="*/ 1007258 h 1142224"/>
                            <a:gd name="connsiteX197" fmla="*/ 367617 w 7559096"/>
                            <a:gd name="connsiteY197" fmla="*/ 1007004 h 1142224"/>
                            <a:gd name="connsiteX198" fmla="*/ 455617 w 7559096"/>
                            <a:gd name="connsiteY198" fmla="*/ 996972 h 1142224"/>
                            <a:gd name="connsiteX199" fmla="*/ 493459 w 7559096"/>
                            <a:gd name="connsiteY199" fmla="*/ 987829 h 1142224"/>
                            <a:gd name="connsiteX200" fmla="*/ 594284 w 7559096"/>
                            <a:gd name="connsiteY200" fmla="*/ 948208 h 1142224"/>
                            <a:gd name="connsiteX201" fmla="*/ 614602 w 7559096"/>
                            <a:gd name="connsiteY201" fmla="*/ 941097 h 1142224"/>
                            <a:gd name="connsiteX202" fmla="*/ 614983 w 7559096"/>
                            <a:gd name="connsiteY202" fmla="*/ 941097 h 1142224"/>
                            <a:gd name="connsiteX203" fmla="*/ 741967 w 7559096"/>
                            <a:gd name="connsiteY203" fmla="*/ 967257 h 1142224"/>
                            <a:gd name="connsiteX204" fmla="*/ 761268 w 7559096"/>
                            <a:gd name="connsiteY204" fmla="*/ 969669 h 1142224"/>
                            <a:gd name="connsiteX205" fmla="*/ 780697 w 7559096"/>
                            <a:gd name="connsiteY205" fmla="*/ 970305 h 1142224"/>
                            <a:gd name="connsiteX206" fmla="*/ 859680 w 7559096"/>
                            <a:gd name="connsiteY206" fmla="*/ 966241 h 1142224"/>
                            <a:gd name="connsiteX207" fmla="*/ 859554 w 7559096"/>
                            <a:gd name="connsiteY207" fmla="*/ 966114 h 1142224"/>
                            <a:gd name="connsiteX208" fmla="*/ 864505 w 7559096"/>
                            <a:gd name="connsiteY208" fmla="*/ 965606 h 1142224"/>
                            <a:gd name="connsiteX209" fmla="*/ 859680 w 7559096"/>
                            <a:gd name="connsiteY209" fmla="*/ 964209 h 1142224"/>
                            <a:gd name="connsiteX210" fmla="*/ 742728 w 7559096"/>
                            <a:gd name="connsiteY210" fmla="*/ 937796 h 1142224"/>
                            <a:gd name="connsiteX211" fmla="*/ 3967991 w 7559096"/>
                            <a:gd name="connsiteY211" fmla="*/ 909097 h 1142224"/>
                            <a:gd name="connsiteX212" fmla="*/ 3892944 w 7559096"/>
                            <a:gd name="connsiteY212" fmla="*/ 909731 h 1142224"/>
                            <a:gd name="connsiteX213" fmla="*/ 3770023 w 7559096"/>
                            <a:gd name="connsiteY213" fmla="*/ 949225 h 1142224"/>
                            <a:gd name="connsiteX214" fmla="*/ 3638723 w 7559096"/>
                            <a:gd name="connsiteY214" fmla="*/ 988971 h 1142224"/>
                            <a:gd name="connsiteX215" fmla="*/ 3502468 w 7559096"/>
                            <a:gd name="connsiteY215" fmla="*/ 971828 h 1142224"/>
                            <a:gd name="connsiteX216" fmla="*/ 3374469 w 7559096"/>
                            <a:gd name="connsiteY216" fmla="*/ 953162 h 1142224"/>
                            <a:gd name="connsiteX217" fmla="*/ 3332691 w 7559096"/>
                            <a:gd name="connsiteY217" fmla="*/ 957479 h 1142224"/>
                            <a:gd name="connsiteX218" fmla="*/ 3299930 w 7559096"/>
                            <a:gd name="connsiteY218" fmla="*/ 964209 h 1142224"/>
                            <a:gd name="connsiteX219" fmla="*/ 3248501 w 7559096"/>
                            <a:gd name="connsiteY219" fmla="*/ 983638 h 1142224"/>
                            <a:gd name="connsiteX220" fmla="*/ 3194660 w 7559096"/>
                            <a:gd name="connsiteY220" fmla="*/ 1000782 h 1142224"/>
                            <a:gd name="connsiteX221" fmla="*/ 3171168 w 7559096"/>
                            <a:gd name="connsiteY221" fmla="*/ 1006114 h 1142224"/>
                            <a:gd name="connsiteX222" fmla="*/ 3161136 w 7559096"/>
                            <a:gd name="connsiteY222" fmla="*/ 1008146 h 1142224"/>
                            <a:gd name="connsiteX223" fmla="*/ 3142343 w 7559096"/>
                            <a:gd name="connsiteY223" fmla="*/ 1030877 h 1142224"/>
                            <a:gd name="connsiteX224" fmla="*/ 3142597 w 7559096"/>
                            <a:gd name="connsiteY224" fmla="*/ 1031004 h 1142224"/>
                            <a:gd name="connsiteX225" fmla="*/ 3142597 w 7559096"/>
                            <a:gd name="connsiteY225" fmla="*/ 1035703 h 1142224"/>
                            <a:gd name="connsiteX226" fmla="*/ 3148183 w 7559096"/>
                            <a:gd name="connsiteY226" fmla="*/ 1047639 h 1142224"/>
                            <a:gd name="connsiteX227" fmla="*/ 3161264 w 7559096"/>
                            <a:gd name="connsiteY227" fmla="*/ 1050433 h 1142224"/>
                            <a:gd name="connsiteX228" fmla="*/ 3170279 w 7559096"/>
                            <a:gd name="connsiteY228" fmla="*/ 1048528 h 1142224"/>
                            <a:gd name="connsiteX229" fmla="*/ 3191740 w 7559096"/>
                            <a:gd name="connsiteY229" fmla="*/ 1043703 h 1142224"/>
                            <a:gd name="connsiteX230" fmla="*/ 3242279 w 7559096"/>
                            <a:gd name="connsiteY230" fmla="*/ 1027575 h 1142224"/>
                            <a:gd name="connsiteX231" fmla="*/ 3296501 w 7559096"/>
                            <a:gd name="connsiteY231" fmla="*/ 1007258 h 1142224"/>
                            <a:gd name="connsiteX232" fmla="*/ 3331803 w 7559096"/>
                            <a:gd name="connsiteY232" fmla="*/ 1000019 h 1142224"/>
                            <a:gd name="connsiteX233" fmla="*/ 3376500 w 7559096"/>
                            <a:gd name="connsiteY233" fmla="*/ 995321 h 1142224"/>
                            <a:gd name="connsiteX234" fmla="*/ 3512881 w 7559096"/>
                            <a:gd name="connsiteY234" fmla="*/ 1014750 h 1142224"/>
                            <a:gd name="connsiteX235" fmla="*/ 3642405 w 7559096"/>
                            <a:gd name="connsiteY235" fmla="*/ 1031004 h 1142224"/>
                            <a:gd name="connsiteX236" fmla="*/ 3767103 w 7559096"/>
                            <a:gd name="connsiteY236" fmla="*/ 993416 h 1142224"/>
                            <a:gd name="connsiteX237" fmla="*/ 3897897 w 7559096"/>
                            <a:gd name="connsiteY237" fmla="*/ 951764 h 1142224"/>
                            <a:gd name="connsiteX238" fmla="*/ 3978404 w 7559096"/>
                            <a:gd name="connsiteY238" fmla="*/ 951003 h 1142224"/>
                            <a:gd name="connsiteX239" fmla="*/ 4034531 w 7559096"/>
                            <a:gd name="connsiteY239" fmla="*/ 962304 h 1142224"/>
                            <a:gd name="connsiteX240" fmla="*/ 4095992 w 7559096"/>
                            <a:gd name="connsiteY240" fmla="*/ 970177 h 1142224"/>
                            <a:gd name="connsiteX241" fmla="*/ 4122658 w 7559096"/>
                            <a:gd name="connsiteY241" fmla="*/ 971574 h 1142224"/>
                            <a:gd name="connsiteX242" fmla="*/ 4133959 w 7559096"/>
                            <a:gd name="connsiteY242" fmla="*/ 971955 h 1142224"/>
                            <a:gd name="connsiteX243" fmla="*/ 4146404 w 7559096"/>
                            <a:gd name="connsiteY243" fmla="*/ 966876 h 1142224"/>
                            <a:gd name="connsiteX244" fmla="*/ 4150086 w 7559096"/>
                            <a:gd name="connsiteY244" fmla="*/ 954050 h 1142224"/>
                            <a:gd name="connsiteX245" fmla="*/ 4149451 w 7559096"/>
                            <a:gd name="connsiteY245" fmla="*/ 949352 h 1142224"/>
                            <a:gd name="connsiteX246" fmla="*/ 4127610 w 7559096"/>
                            <a:gd name="connsiteY246" fmla="*/ 930177 h 1142224"/>
                            <a:gd name="connsiteX247" fmla="*/ 4115292 w 7559096"/>
                            <a:gd name="connsiteY247" fmla="*/ 929796 h 1142224"/>
                            <a:gd name="connsiteX248" fmla="*/ 4086341 w 7559096"/>
                            <a:gd name="connsiteY248" fmla="*/ 928272 h 1142224"/>
                            <a:gd name="connsiteX249" fmla="*/ 4021452 w 7559096"/>
                            <a:gd name="connsiteY249" fmla="*/ 920017 h 1142224"/>
                            <a:gd name="connsiteX250" fmla="*/ 3967991 w 7559096"/>
                            <a:gd name="connsiteY250" fmla="*/ 909097 h 1142224"/>
                            <a:gd name="connsiteX251" fmla="*/ 3108945 w 7559096"/>
                            <a:gd name="connsiteY251" fmla="*/ 897034 h 1142224"/>
                            <a:gd name="connsiteX252" fmla="*/ 3102088 w 7559096"/>
                            <a:gd name="connsiteY252" fmla="*/ 899065 h 1142224"/>
                            <a:gd name="connsiteX253" fmla="*/ 2705391 w 7559096"/>
                            <a:gd name="connsiteY253" fmla="*/ 1097544 h 1142224"/>
                            <a:gd name="connsiteX254" fmla="*/ 2699041 w 7559096"/>
                            <a:gd name="connsiteY254" fmla="*/ 1102117 h 1142224"/>
                            <a:gd name="connsiteX255" fmla="*/ 2706661 w 7559096"/>
                            <a:gd name="connsiteY255" fmla="*/ 1104149 h 1142224"/>
                            <a:gd name="connsiteX256" fmla="*/ 2744375 w 7559096"/>
                            <a:gd name="connsiteY256" fmla="*/ 1106308 h 1142224"/>
                            <a:gd name="connsiteX257" fmla="*/ 2783994 w 7559096"/>
                            <a:gd name="connsiteY257" fmla="*/ 1098942 h 1142224"/>
                            <a:gd name="connsiteX258" fmla="*/ 2864755 w 7559096"/>
                            <a:gd name="connsiteY258" fmla="*/ 1060465 h 1142224"/>
                            <a:gd name="connsiteX259" fmla="*/ 2944501 w 7559096"/>
                            <a:gd name="connsiteY259" fmla="*/ 1021226 h 1142224"/>
                            <a:gd name="connsiteX260" fmla="*/ 3023105 w 7559096"/>
                            <a:gd name="connsiteY260" fmla="*/ 980336 h 1142224"/>
                            <a:gd name="connsiteX261" fmla="*/ 3061962 w 7559096"/>
                            <a:gd name="connsiteY261" fmla="*/ 959892 h 1142224"/>
                            <a:gd name="connsiteX262" fmla="*/ 3100564 w 7559096"/>
                            <a:gd name="connsiteY262" fmla="*/ 938685 h 1142224"/>
                            <a:gd name="connsiteX263" fmla="*/ 3117580 w 7559096"/>
                            <a:gd name="connsiteY263" fmla="*/ 909731 h 1142224"/>
                            <a:gd name="connsiteX264" fmla="*/ 3117453 w 7559096"/>
                            <a:gd name="connsiteY264" fmla="*/ 909604 h 1142224"/>
                            <a:gd name="connsiteX265" fmla="*/ 3117453 w 7559096"/>
                            <a:gd name="connsiteY265" fmla="*/ 908081 h 1142224"/>
                            <a:gd name="connsiteX266" fmla="*/ 3113009 w 7559096"/>
                            <a:gd name="connsiteY266" fmla="*/ 898049 h 1142224"/>
                            <a:gd name="connsiteX267" fmla="*/ 3108945 w 7559096"/>
                            <a:gd name="connsiteY267" fmla="*/ 897034 h 1142224"/>
                            <a:gd name="connsiteX268" fmla="*/ 2128122 w 7559096"/>
                            <a:gd name="connsiteY268" fmla="*/ 880017 h 1142224"/>
                            <a:gd name="connsiteX269" fmla="*/ 2124059 w 7559096"/>
                            <a:gd name="connsiteY269" fmla="*/ 880525 h 1142224"/>
                            <a:gd name="connsiteX270" fmla="*/ 2118344 w 7559096"/>
                            <a:gd name="connsiteY270" fmla="*/ 889922 h 1142224"/>
                            <a:gd name="connsiteX271" fmla="*/ 2118090 w 7559096"/>
                            <a:gd name="connsiteY271" fmla="*/ 891446 h 1142224"/>
                            <a:gd name="connsiteX272" fmla="*/ 2131169 w 7559096"/>
                            <a:gd name="connsiteY272" fmla="*/ 922303 h 1142224"/>
                            <a:gd name="connsiteX273" fmla="*/ 2223487 w 7559096"/>
                            <a:gd name="connsiteY273" fmla="*/ 989861 h 1142224"/>
                            <a:gd name="connsiteX274" fmla="*/ 2317074 w 7559096"/>
                            <a:gd name="connsiteY274" fmla="*/ 1056910 h 1142224"/>
                            <a:gd name="connsiteX275" fmla="*/ 2354027 w 7559096"/>
                            <a:gd name="connsiteY275" fmla="*/ 1071132 h 1142224"/>
                            <a:gd name="connsiteX276" fmla="*/ 2390979 w 7559096"/>
                            <a:gd name="connsiteY276" fmla="*/ 1075449 h 1142224"/>
                            <a:gd name="connsiteX277" fmla="*/ 2390979 w 7559096"/>
                            <a:gd name="connsiteY277" fmla="*/ 1075322 h 1142224"/>
                            <a:gd name="connsiteX278" fmla="*/ 2398851 w 7559096"/>
                            <a:gd name="connsiteY278" fmla="*/ 1074561 h 1142224"/>
                            <a:gd name="connsiteX279" fmla="*/ 2393519 w 7559096"/>
                            <a:gd name="connsiteY279" fmla="*/ 1068973 h 1142224"/>
                            <a:gd name="connsiteX280" fmla="*/ 2134725 w 7559096"/>
                            <a:gd name="connsiteY280" fmla="*/ 882938 h 1142224"/>
                            <a:gd name="connsiteX281" fmla="*/ 2128122 w 7559096"/>
                            <a:gd name="connsiteY281" fmla="*/ 880017 h 1142224"/>
                            <a:gd name="connsiteX282" fmla="*/ 4686467 w 7559096"/>
                            <a:gd name="connsiteY282" fmla="*/ 875318 h 1142224"/>
                            <a:gd name="connsiteX283" fmla="*/ 4647863 w 7559096"/>
                            <a:gd name="connsiteY283" fmla="*/ 883065 h 1142224"/>
                            <a:gd name="connsiteX284" fmla="*/ 4537007 w 7559096"/>
                            <a:gd name="connsiteY284" fmla="*/ 937415 h 1142224"/>
                            <a:gd name="connsiteX285" fmla="*/ 4425134 w 7559096"/>
                            <a:gd name="connsiteY285" fmla="*/ 989988 h 1142224"/>
                            <a:gd name="connsiteX286" fmla="*/ 4420309 w 7559096"/>
                            <a:gd name="connsiteY286" fmla="*/ 992527 h 1142224"/>
                            <a:gd name="connsiteX287" fmla="*/ 4425769 w 7559096"/>
                            <a:gd name="connsiteY287" fmla="*/ 991892 h 1142224"/>
                            <a:gd name="connsiteX288" fmla="*/ 4517705 w 7559096"/>
                            <a:gd name="connsiteY288" fmla="*/ 976272 h 1142224"/>
                            <a:gd name="connsiteX289" fmla="*/ 4556943 w 7559096"/>
                            <a:gd name="connsiteY289" fmla="*/ 963320 h 1142224"/>
                            <a:gd name="connsiteX290" fmla="*/ 4658911 w 7559096"/>
                            <a:gd name="connsiteY290" fmla="*/ 913414 h 1142224"/>
                            <a:gd name="connsiteX291" fmla="*/ 4679356 w 7559096"/>
                            <a:gd name="connsiteY291" fmla="*/ 904018 h 1142224"/>
                            <a:gd name="connsiteX292" fmla="*/ 4679737 w 7559096"/>
                            <a:gd name="connsiteY292" fmla="*/ 904018 h 1142224"/>
                            <a:gd name="connsiteX293" fmla="*/ 4816117 w 7559096"/>
                            <a:gd name="connsiteY293" fmla="*/ 911255 h 1142224"/>
                            <a:gd name="connsiteX294" fmla="*/ 4836816 w 7559096"/>
                            <a:gd name="connsiteY294" fmla="*/ 910748 h 1142224"/>
                            <a:gd name="connsiteX295" fmla="*/ 4857387 w 7559096"/>
                            <a:gd name="connsiteY295" fmla="*/ 907573 h 1142224"/>
                            <a:gd name="connsiteX296" fmla="*/ 4939927 w 7559096"/>
                            <a:gd name="connsiteY296" fmla="*/ 888272 h 1142224"/>
                            <a:gd name="connsiteX297" fmla="*/ 4939927 w 7559096"/>
                            <a:gd name="connsiteY297" fmla="*/ 888398 h 1142224"/>
                            <a:gd name="connsiteX298" fmla="*/ 4945133 w 7559096"/>
                            <a:gd name="connsiteY298" fmla="*/ 886874 h 1142224"/>
                            <a:gd name="connsiteX299" fmla="*/ 4939799 w 7559096"/>
                            <a:gd name="connsiteY299" fmla="*/ 886494 h 1142224"/>
                            <a:gd name="connsiteX300" fmla="*/ 4812689 w 7559096"/>
                            <a:gd name="connsiteY300" fmla="*/ 882176 h 1142224"/>
                            <a:gd name="connsiteX301" fmla="*/ 1343615 w 7559096"/>
                            <a:gd name="connsiteY301" fmla="*/ 866683 h 1142224"/>
                            <a:gd name="connsiteX302" fmla="*/ 1271362 w 7559096"/>
                            <a:gd name="connsiteY302" fmla="*/ 872017 h 1142224"/>
                            <a:gd name="connsiteX303" fmla="*/ 1221203 w 7559096"/>
                            <a:gd name="connsiteY303" fmla="*/ 889160 h 1142224"/>
                            <a:gd name="connsiteX304" fmla="*/ 1169395 w 7559096"/>
                            <a:gd name="connsiteY304" fmla="*/ 903891 h 1142224"/>
                            <a:gd name="connsiteX305" fmla="*/ 1137521 w 7559096"/>
                            <a:gd name="connsiteY305" fmla="*/ 910875 h 1142224"/>
                            <a:gd name="connsiteX306" fmla="*/ 1119490 w 7559096"/>
                            <a:gd name="connsiteY306" fmla="*/ 933606 h 1142224"/>
                            <a:gd name="connsiteX307" fmla="*/ 1119490 w 7559096"/>
                            <a:gd name="connsiteY307" fmla="*/ 938304 h 1142224"/>
                            <a:gd name="connsiteX308" fmla="*/ 1124569 w 7559096"/>
                            <a:gd name="connsiteY308" fmla="*/ 950240 h 1142224"/>
                            <a:gd name="connsiteX309" fmla="*/ 1136760 w 7559096"/>
                            <a:gd name="connsiteY309" fmla="*/ 953035 h 1142224"/>
                            <a:gd name="connsiteX310" fmla="*/ 1165458 w 7559096"/>
                            <a:gd name="connsiteY310" fmla="*/ 946685 h 1142224"/>
                            <a:gd name="connsiteX311" fmla="*/ 1213457 w 7559096"/>
                            <a:gd name="connsiteY311" fmla="*/ 932716 h 1142224"/>
                            <a:gd name="connsiteX312" fmla="*/ 1265520 w 7559096"/>
                            <a:gd name="connsiteY312" fmla="*/ 914811 h 1142224"/>
                            <a:gd name="connsiteX313" fmla="*/ 1342092 w 7559096"/>
                            <a:gd name="connsiteY313" fmla="*/ 908843 h 1142224"/>
                            <a:gd name="connsiteX314" fmla="*/ 1384632 w 7559096"/>
                            <a:gd name="connsiteY314" fmla="*/ 912780 h 1142224"/>
                            <a:gd name="connsiteX315" fmla="*/ 1417901 w 7559096"/>
                            <a:gd name="connsiteY315" fmla="*/ 920907 h 1142224"/>
                            <a:gd name="connsiteX316" fmla="*/ 1468441 w 7559096"/>
                            <a:gd name="connsiteY316" fmla="*/ 942495 h 1142224"/>
                            <a:gd name="connsiteX317" fmla="*/ 1586790 w 7559096"/>
                            <a:gd name="connsiteY317" fmla="*/ 977035 h 1142224"/>
                            <a:gd name="connsiteX318" fmla="*/ 1709837 w 7559096"/>
                            <a:gd name="connsiteY318" fmla="*/ 962812 h 1142224"/>
                            <a:gd name="connsiteX319" fmla="*/ 1841646 w 7559096"/>
                            <a:gd name="connsiteY319" fmla="*/ 950240 h 1142224"/>
                            <a:gd name="connsiteX320" fmla="*/ 1967869 w 7559096"/>
                            <a:gd name="connsiteY320" fmla="*/ 993543 h 1142224"/>
                            <a:gd name="connsiteX321" fmla="*/ 2023996 w 7559096"/>
                            <a:gd name="connsiteY321" fmla="*/ 1016908 h 1142224"/>
                            <a:gd name="connsiteX322" fmla="*/ 2048884 w 7559096"/>
                            <a:gd name="connsiteY322" fmla="*/ 1025036 h 1142224"/>
                            <a:gd name="connsiteX323" fmla="*/ 2059551 w 7559096"/>
                            <a:gd name="connsiteY323" fmla="*/ 1028337 h 1142224"/>
                            <a:gd name="connsiteX324" fmla="*/ 2072757 w 7559096"/>
                            <a:gd name="connsiteY324" fmla="*/ 1026687 h 1142224"/>
                            <a:gd name="connsiteX325" fmla="*/ 2079614 w 7559096"/>
                            <a:gd name="connsiteY325" fmla="*/ 1015257 h 1142224"/>
                            <a:gd name="connsiteX326" fmla="*/ 2080250 w 7559096"/>
                            <a:gd name="connsiteY326" fmla="*/ 1010559 h 1142224"/>
                            <a:gd name="connsiteX327" fmla="*/ 2079869 w 7559096"/>
                            <a:gd name="connsiteY327" fmla="*/ 1010686 h 1142224"/>
                            <a:gd name="connsiteX328" fmla="*/ 2064249 w 7559096"/>
                            <a:gd name="connsiteY328" fmla="*/ 986559 h 1142224"/>
                            <a:gd name="connsiteX329" fmla="*/ 2052567 w 7559096"/>
                            <a:gd name="connsiteY329" fmla="*/ 983003 h 1142224"/>
                            <a:gd name="connsiteX330" fmla="*/ 2025519 w 7559096"/>
                            <a:gd name="connsiteY330" fmla="*/ 974114 h 1142224"/>
                            <a:gd name="connsiteX331" fmla="*/ 1965964 w 7559096"/>
                            <a:gd name="connsiteY331" fmla="*/ 949479 h 1142224"/>
                            <a:gd name="connsiteX332" fmla="*/ 1846345 w 7559096"/>
                            <a:gd name="connsiteY332" fmla="*/ 908462 h 1142224"/>
                            <a:gd name="connsiteX333" fmla="*/ 1721265 w 7559096"/>
                            <a:gd name="connsiteY333" fmla="*/ 920271 h 1142224"/>
                            <a:gd name="connsiteX334" fmla="*/ 1590219 w 7559096"/>
                            <a:gd name="connsiteY334" fmla="*/ 935002 h 1142224"/>
                            <a:gd name="connsiteX335" fmla="*/ 1463996 w 7559096"/>
                            <a:gd name="connsiteY335" fmla="*/ 898557 h 1142224"/>
                            <a:gd name="connsiteX336" fmla="*/ 1415235 w 7559096"/>
                            <a:gd name="connsiteY336" fmla="*/ 877858 h 1142224"/>
                            <a:gd name="connsiteX337" fmla="*/ 1383869 w 7559096"/>
                            <a:gd name="connsiteY337" fmla="*/ 870366 h 1142224"/>
                            <a:gd name="connsiteX338" fmla="*/ 1343615 w 7559096"/>
                            <a:gd name="connsiteY338" fmla="*/ 866683 h 1142224"/>
                            <a:gd name="connsiteX339" fmla="*/ 626411 w 7559096"/>
                            <a:gd name="connsiteY339" fmla="*/ 864143 h 1142224"/>
                            <a:gd name="connsiteX340" fmla="*/ 588570 w 7559096"/>
                            <a:gd name="connsiteY340" fmla="*/ 867318 h 1142224"/>
                            <a:gd name="connsiteX341" fmla="*/ 491173 w 7559096"/>
                            <a:gd name="connsiteY341" fmla="*/ 905287 h 1142224"/>
                            <a:gd name="connsiteX342" fmla="*/ 442665 w 7559096"/>
                            <a:gd name="connsiteY342" fmla="*/ 924462 h 1142224"/>
                            <a:gd name="connsiteX343" fmla="*/ 394412 w 7559096"/>
                            <a:gd name="connsiteY343" fmla="*/ 944400 h 1142224"/>
                            <a:gd name="connsiteX344" fmla="*/ 298284 w 7559096"/>
                            <a:gd name="connsiteY344" fmla="*/ 984146 h 1142224"/>
                            <a:gd name="connsiteX345" fmla="*/ 202793 w 7559096"/>
                            <a:gd name="connsiteY345" fmla="*/ 1025543 h 1142224"/>
                            <a:gd name="connsiteX346" fmla="*/ 198094 w 7559096"/>
                            <a:gd name="connsiteY346" fmla="*/ 1027956 h 1142224"/>
                            <a:gd name="connsiteX347" fmla="*/ 203300 w 7559096"/>
                            <a:gd name="connsiteY347" fmla="*/ 1027575 h 1142224"/>
                            <a:gd name="connsiteX348" fmla="*/ 280126 w 7559096"/>
                            <a:gd name="connsiteY348" fmla="*/ 1017416 h 1142224"/>
                            <a:gd name="connsiteX349" fmla="*/ 317966 w 7559096"/>
                            <a:gd name="connsiteY349" fmla="*/ 1007385 h 1142224"/>
                            <a:gd name="connsiteX350" fmla="*/ 450666 w 7559096"/>
                            <a:gd name="connsiteY350" fmla="*/ 952399 h 1142224"/>
                            <a:gd name="connsiteX351" fmla="*/ 584506 w 7559096"/>
                            <a:gd name="connsiteY351" fmla="*/ 899954 h 1142224"/>
                            <a:gd name="connsiteX352" fmla="*/ 604951 w 7559096"/>
                            <a:gd name="connsiteY352" fmla="*/ 892716 h 1142224"/>
                            <a:gd name="connsiteX353" fmla="*/ 605331 w 7559096"/>
                            <a:gd name="connsiteY353" fmla="*/ 892716 h 1142224"/>
                            <a:gd name="connsiteX354" fmla="*/ 758220 w 7559096"/>
                            <a:gd name="connsiteY354" fmla="*/ 923827 h 1142224"/>
                            <a:gd name="connsiteX355" fmla="*/ 909077 w 7559096"/>
                            <a:gd name="connsiteY355" fmla="*/ 958622 h 1142224"/>
                            <a:gd name="connsiteX356" fmla="*/ 947553 w 7559096"/>
                            <a:gd name="connsiteY356" fmla="*/ 962812 h 1142224"/>
                            <a:gd name="connsiteX357" fmla="*/ 1037459 w 7559096"/>
                            <a:gd name="connsiteY357" fmla="*/ 960273 h 1142224"/>
                            <a:gd name="connsiteX358" fmla="*/ 1037712 w 7559096"/>
                            <a:gd name="connsiteY358" fmla="*/ 960273 h 1142224"/>
                            <a:gd name="connsiteX359" fmla="*/ 1042664 w 7559096"/>
                            <a:gd name="connsiteY359" fmla="*/ 960019 h 1142224"/>
                            <a:gd name="connsiteX360" fmla="*/ 1037839 w 7559096"/>
                            <a:gd name="connsiteY360" fmla="*/ 958368 h 1142224"/>
                            <a:gd name="connsiteX361" fmla="*/ 626411 w 7559096"/>
                            <a:gd name="connsiteY361" fmla="*/ 864143 h 1142224"/>
                            <a:gd name="connsiteX362" fmla="*/ 3960627 w 7559096"/>
                            <a:gd name="connsiteY362" fmla="*/ 850556 h 1142224"/>
                            <a:gd name="connsiteX363" fmla="*/ 3886087 w 7559096"/>
                            <a:gd name="connsiteY363" fmla="*/ 851191 h 1142224"/>
                            <a:gd name="connsiteX364" fmla="*/ 3764056 w 7559096"/>
                            <a:gd name="connsiteY364" fmla="*/ 890557 h 1142224"/>
                            <a:gd name="connsiteX365" fmla="*/ 3633771 w 7559096"/>
                            <a:gd name="connsiteY365" fmla="*/ 930177 h 1142224"/>
                            <a:gd name="connsiteX366" fmla="*/ 3498659 w 7559096"/>
                            <a:gd name="connsiteY366" fmla="*/ 912907 h 1142224"/>
                            <a:gd name="connsiteX367" fmla="*/ 3371675 w 7559096"/>
                            <a:gd name="connsiteY367" fmla="*/ 894239 h 1142224"/>
                            <a:gd name="connsiteX368" fmla="*/ 3330279 w 7559096"/>
                            <a:gd name="connsiteY368" fmla="*/ 898557 h 1142224"/>
                            <a:gd name="connsiteX369" fmla="*/ 3297898 w 7559096"/>
                            <a:gd name="connsiteY369" fmla="*/ 905287 h 1142224"/>
                            <a:gd name="connsiteX370" fmla="*/ 3246977 w 7559096"/>
                            <a:gd name="connsiteY370" fmla="*/ 924716 h 1142224"/>
                            <a:gd name="connsiteX371" fmla="*/ 3193643 w 7559096"/>
                            <a:gd name="connsiteY371" fmla="*/ 941859 h 1142224"/>
                            <a:gd name="connsiteX372" fmla="*/ 3170406 w 7559096"/>
                            <a:gd name="connsiteY372" fmla="*/ 947193 h 1142224"/>
                            <a:gd name="connsiteX373" fmla="*/ 3160501 w 7559096"/>
                            <a:gd name="connsiteY373" fmla="*/ 949225 h 1142224"/>
                            <a:gd name="connsiteX374" fmla="*/ 3141834 w 7559096"/>
                            <a:gd name="connsiteY374" fmla="*/ 971955 h 1142224"/>
                            <a:gd name="connsiteX375" fmla="*/ 3141707 w 7559096"/>
                            <a:gd name="connsiteY375" fmla="*/ 971955 h 1142224"/>
                            <a:gd name="connsiteX376" fmla="*/ 3141707 w 7559096"/>
                            <a:gd name="connsiteY376" fmla="*/ 976653 h 1142224"/>
                            <a:gd name="connsiteX377" fmla="*/ 3147168 w 7559096"/>
                            <a:gd name="connsiteY377" fmla="*/ 988590 h 1142224"/>
                            <a:gd name="connsiteX378" fmla="*/ 3160120 w 7559096"/>
                            <a:gd name="connsiteY378" fmla="*/ 991384 h 1142224"/>
                            <a:gd name="connsiteX379" fmla="*/ 3169136 w 7559096"/>
                            <a:gd name="connsiteY379" fmla="*/ 989479 h 1142224"/>
                            <a:gd name="connsiteX380" fmla="*/ 3190342 w 7559096"/>
                            <a:gd name="connsiteY380" fmla="*/ 984654 h 1142224"/>
                            <a:gd name="connsiteX381" fmla="*/ 3240501 w 7559096"/>
                            <a:gd name="connsiteY381" fmla="*/ 968527 h 1142224"/>
                            <a:gd name="connsiteX382" fmla="*/ 3294088 w 7559096"/>
                            <a:gd name="connsiteY382" fmla="*/ 948208 h 1142224"/>
                            <a:gd name="connsiteX383" fmla="*/ 3329009 w 7559096"/>
                            <a:gd name="connsiteY383" fmla="*/ 940971 h 1142224"/>
                            <a:gd name="connsiteX384" fmla="*/ 3373326 w 7559096"/>
                            <a:gd name="connsiteY384" fmla="*/ 936272 h 1142224"/>
                            <a:gd name="connsiteX385" fmla="*/ 3508564 w 7559096"/>
                            <a:gd name="connsiteY385" fmla="*/ 955828 h 1142224"/>
                            <a:gd name="connsiteX386" fmla="*/ 3636945 w 7559096"/>
                            <a:gd name="connsiteY386" fmla="*/ 972082 h 1142224"/>
                            <a:gd name="connsiteX387" fmla="*/ 3760754 w 7559096"/>
                            <a:gd name="connsiteY387" fmla="*/ 934494 h 1142224"/>
                            <a:gd name="connsiteX388" fmla="*/ 3890658 w 7559096"/>
                            <a:gd name="connsiteY388" fmla="*/ 892843 h 1142224"/>
                            <a:gd name="connsiteX389" fmla="*/ 3970659 w 7559096"/>
                            <a:gd name="connsiteY389" fmla="*/ 892207 h 1142224"/>
                            <a:gd name="connsiteX390" fmla="*/ 4026531 w 7559096"/>
                            <a:gd name="connsiteY390" fmla="*/ 903637 h 1142224"/>
                            <a:gd name="connsiteX391" fmla="*/ 4087738 w 7559096"/>
                            <a:gd name="connsiteY391" fmla="*/ 911636 h 1142224"/>
                            <a:gd name="connsiteX392" fmla="*/ 4114277 w 7559096"/>
                            <a:gd name="connsiteY392" fmla="*/ 913033 h 1142224"/>
                            <a:gd name="connsiteX393" fmla="*/ 4125578 w 7559096"/>
                            <a:gd name="connsiteY393" fmla="*/ 913414 h 1142224"/>
                            <a:gd name="connsiteX394" fmla="*/ 4138023 w 7559096"/>
                            <a:gd name="connsiteY394" fmla="*/ 908335 h 1142224"/>
                            <a:gd name="connsiteX395" fmla="*/ 4141706 w 7559096"/>
                            <a:gd name="connsiteY395" fmla="*/ 895509 h 1142224"/>
                            <a:gd name="connsiteX396" fmla="*/ 4141070 w 7559096"/>
                            <a:gd name="connsiteY396" fmla="*/ 890811 h 1142224"/>
                            <a:gd name="connsiteX397" fmla="*/ 4119356 w 7559096"/>
                            <a:gd name="connsiteY397" fmla="*/ 871636 h 1142224"/>
                            <a:gd name="connsiteX398" fmla="*/ 4107039 w 7559096"/>
                            <a:gd name="connsiteY398" fmla="*/ 871255 h 1142224"/>
                            <a:gd name="connsiteX399" fmla="*/ 4078340 w 7559096"/>
                            <a:gd name="connsiteY399" fmla="*/ 869731 h 1142224"/>
                            <a:gd name="connsiteX400" fmla="*/ 4013833 w 7559096"/>
                            <a:gd name="connsiteY400" fmla="*/ 861477 h 1142224"/>
                            <a:gd name="connsiteX401" fmla="*/ 3960627 w 7559096"/>
                            <a:gd name="connsiteY401" fmla="*/ 850556 h 1142224"/>
                            <a:gd name="connsiteX402" fmla="*/ 4682149 w 7559096"/>
                            <a:gd name="connsiteY402" fmla="*/ 825539 h 1142224"/>
                            <a:gd name="connsiteX403" fmla="*/ 4643800 w 7559096"/>
                            <a:gd name="connsiteY403" fmla="*/ 833413 h 1142224"/>
                            <a:gd name="connsiteX404" fmla="*/ 4449896 w 7559096"/>
                            <a:gd name="connsiteY404" fmla="*/ 927383 h 1142224"/>
                            <a:gd name="connsiteX405" fmla="*/ 4351864 w 7559096"/>
                            <a:gd name="connsiteY405" fmla="*/ 973098 h 1142224"/>
                            <a:gd name="connsiteX406" fmla="*/ 4253198 w 7559096"/>
                            <a:gd name="connsiteY406" fmla="*/ 1017162 h 1142224"/>
                            <a:gd name="connsiteX407" fmla="*/ 4248372 w 7559096"/>
                            <a:gd name="connsiteY407" fmla="*/ 1019575 h 1142224"/>
                            <a:gd name="connsiteX408" fmla="*/ 4253833 w 7559096"/>
                            <a:gd name="connsiteY408" fmla="*/ 1019067 h 1142224"/>
                            <a:gd name="connsiteX409" fmla="*/ 4334086 w 7559096"/>
                            <a:gd name="connsiteY409" fmla="*/ 1007004 h 1142224"/>
                            <a:gd name="connsiteX410" fmla="*/ 4373451 w 7559096"/>
                            <a:gd name="connsiteY410" fmla="*/ 995067 h 1142224"/>
                            <a:gd name="connsiteX411" fmla="*/ 4509070 w 7559096"/>
                            <a:gd name="connsiteY411" fmla="*/ 931828 h 1142224"/>
                            <a:gd name="connsiteX412" fmla="*/ 4643292 w 7559096"/>
                            <a:gd name="connsiteY412" fmla="*/ 866048 h 1142224"/>
                            <a:gd name="connsiteX413" fmla="*/ 4663737 w 7559096"/>
                            <a:gd name="connsiteY413" fmla="*/ 856778 h 1142224"/>
                            <a:gd name="connsiteX414" fmla="*/ 4664118 w 7559096"/>
                            <a:gd name="connsiteY414" fmla="*/ 856778 h 1142224"/>
                            <a:gd name="connsiteX415" fmla="*/ 4826530 w 7559096"/>
                            <a:gd name="connsiteY415" fmla="*/ 865794 h 1142224"/>
                            <a:gd name="connsiteX416" fmla="*/ 4990466 w 7559096"/>
                            <a:gd name="connsiteY416" fmla="*/ 870747 h 1142224"/>
                            <a:gd name="connsiteX417" fmla="*/ 5031736 w 7559096"/>
                            <a:gd name="connsiteY417" fmla="*/ 865667 h 1142224"/>
                            <a:gd name="connsiteX418" fmla="*/ 5125704 w 7559096"/>
                            <a:gd name="connsiteY418" fmla="*/ 841286 h 1142224"/>
                            <a:gd name="connsiteX419" fmla="*/ 5125450 w 7559096"/>
                            <a:gd name="connsiteY419" fmla="*/ 841159 h 1142224"/>
                            <a:gd name="connsiteX420" fmla="*/ 5130529 w 7559096"/>
                            <a:gd name="connsiteY420" fmla="*/ 839508 h 1142224"/>
                            <a:gd name="connsiteX421" fmla="*/ 5125196 w 7559096"/>
                            <a:gd name="connsiteY421" fmla="*/ 839254 h 1142224"/>
                            <a:gd name="connsiteX422" fmla="*/ 4682149 w 7559096"/>
                            <a:gd name="connsiteY422" fmla="*/ 825539 h 1142224"/>
                            <a:gd name="connsiteX423" fmla="*/ 2135741 w 7559096"/>
                            <a:gd name="connsiteY423" fmla="*/ 822365 h 1142224"/>
                            <a:gd name="connsiteX424" fmla="*/ 2131678 w 7559096"/>
                            <a:gd name="connsiteY424" fmla="*/ 822873 h 1142224"/>
                            <a:gd name="connsiteX425" fmla="*/ 2125963 w 7559096"/>
                            <a:gd name="connsiteY425" fmla="*/ 832270 h 1142224"/>
                            <a:gd name="connsiteX426" fmla="*/ 2125710 w 7559096"/>
                            <a:gd name="connsiteY426" fmla="*/ 833793 h 1142224"/>
                            <a:gd name="connsiteX427" fmla="*/ 2138789 w 7559096"/>
                            <a:gd name="connsiteY427" fmla="*/ 864652 h 1142224"/>
                            <a:gd name="connsiteX428" fmla="*/ 2424248 w 7559096"/>
                            <a:gd name="connsiteY428" fmla="*/ 1069227 h 1142224"/>
                            <a:gd name="connsiteX429" fmla="*/ 2461708 w 7559096"/>
                            <a:gd name="connsiteY429" fmla="*/ 1083069 h 1142224"/>
                            <a:gd name="connsiteX430" fmla="*/ 2498915 w 7559096"/>
                            <a:gd name="connsiteY430" fmla="*/ 1086879 h 1142224"/>
                            <a:gd name="connsiteX431" fmla="*/ 2498915 w 7559096"/>
                            <a:gd name="connsiteY431" fmla="*/ 1086624 h 1142224"/>
                            <a:gd name="connsiteX432" fmla="*/ 2506788 w 7559096"/>
                            <a:gd name="connsiteY432" fmla="*/ 1085862 h 1142224"/>
                            <a:gd name="connsiteX433" fmla="*/ 2501328 w 7559096"/>
                            <a:gd name="connsiteY433" fmla="*/ 1080402 h 1142224"/>
                            <a:gd name="connsiteX434" fmla="*/ 2142345 w 7559096"/>
                            <a:gd name="connsiteY434" fmla="*/ 825285 h 1142224"/>
                            <a:gd name="connsiteX435" fmla="*/ 2135741 w 7559096"/>
                            <a:gd name="connsiteY435" fmla="*/ 822365 h 1142224"/>
                            <a:gd name="connsiteX436" fmla="*/ 603172 w 7559096"/>
                            <a:gd name="connsiteY436" fmla="*/ 814492 h 1142224"/>
                            <a:gd name="connsiteX437" fmla="*/ 584126 w 7559096"/>
                            <a:gd name="connsiteY437" fmla="*/ 818555 h 1142224"/>
                            <a:gd name="connsiteX438" fmla="*/ 475046 w 7559096"/>
                            <a:gd name="connsiteY438" fmla="*/ 860842 h 1142224"/>
                            <a:gd name="connsiteX439" fmla="*/ 447871 w 7559096"/>
                            <a:gd name="connsiteY439" fmla="*/ 871382 h 1142224"/>
                            <a:gd name="connsiteX440" fmla="*/ 420824 w 7559096"/>
                            <a:gd name="connsiteY440" fmla="*/ 882430 h 1142224"/>
                            <a:gd name="connsiteX441" fmla="*/ 366856 w 7559096"/>
                            <a:gd name="connsiteY441" fmla="*/ 904652 h 1142224"/>
                            <a:gd name="connsiteX442" fmla="*/ 313015 w 7559096"/>
                            <a:gd name="connsiteY442" fmla="*/ 926875 h 1142224"/>
                            <a:gd name="connsiteX443" fmla="*/ 259427 w 7559096"/>
                            <a:gd name="connsiteY443" fmla="*/ 949479 h 1142224"/>
                            <a:gd name="connsiteX444" fmla="*/ 152761 w 7559096"/>
                            <a:gd name="connsiteY444" fmla="*/ 995828 h 1142224"/>
                            <a:gd name="connsiteX445" fmla="*/ 137777 w 7559096"/>
                            <a:gd name="connsiteY445" fmla="*/ 1019448 h 1142224"/>
                            <a:gd name="connsiteX446" fmla="*/ 142983 w 7559096"/>
                            <a:gd name="connsiteY446" fmla="*/ 1027575 h 1142224"/>
                            <a:gd name="connsiteX447" fmla="*/ 156190 w 7559096"/>
                            <a:gd name="connsiteY447" fmla="*/ 1027575 h 1142224"/>
                            <a:gd name="connsiteX448" fmla="*/ 262476 w 7559096"/>
                            <a:gd name="connsiteY448" fmla="*/ 981226 h 1142224"/>
                            <a:gd name="connsiteX449" fmla="*/ 289142 w 7559096"/>
                            <a:gd name="connsiteY449" fmla="*/ 969669 h 1142224"/>
                            <a:gd name="connsiteX450" fmla="*/ 315808 w 7559096"/>
                            <a:gd name="connsiteY450" fmla="*/ 958622 h 1142224"/>
                            <a:gd name="connsiteX451" fmla="*/ 369395 w 7559096"/>
                            <a:gd name="connsiteY451" fmla="*/ 936526 h 1142224"/>
                            <a:gd name="connsiteX452" fmla="*/ 423236 w 7559096"/>
                            <a:gd name="connsiteY452" fmla="*/ 914304 h 1142224"/>
                            <a:gd name="connsiteX453" fmla="*/ 450158 w 7559096"/>
                            <a:gd name="connsiteY453" fmla="*/ 903255 h 1142224"/>
                            <a:gd name="connsiteX454" fmla="*/ 477205 w 7559096"/>
                            <a:gd name="connsiteY454" fmla="*/ 892716 h 1142224"/>
                            <a:gd name="connsiteX455" fmla="*/ 585903 w 7559096"/>
                            <a:gd name="connsiteY455" fmla="*/ 850429 h 1142224"/>
                            <a:gd name="connsiteX456" fmla="*/ 603554 w 7559096"/>
                            <a:gd name="connsiteY456" fmla="*/ 843953 h 1142224"/>
                            <a:gd name="connsiteX457" fmla="*/ 606982 w 7559096"/>
                            <a:gd name="connsiteY457" fmla="*/ 843191 h 1142224"/>
                            <a:gd name="connsiteX458" fmla="*/ 627935 w 7559096"/>
                            <a:gd name="connsiteY458" fmla="*/ 847382 h 1142224"/>
                            <a:gd name="connsiteX459" fmla="*/ 743109 w 7559096"/>
                            <a:gd name="connsiteY459" fmla="*/ 870747 h 1142224"/>
                            <a:gd name="connsiteX460" fmla="*/ 857140 w 7559096"/>
                            <a:gd name="connsiteY460" fmla="*/ 896271 h 1142224"/>
                            <a:gd name="connsiteX461" fmla="*/ 970029 w 7559096"/>
                            <a:gd name="connsiteY461" fmla="*/ 923700 h 1142224"/>
                            <a:gd name="connsiteX462" fmla="*/ 1026029 w 7559096"/>
                            <a:gd name="connsiteY462" fmla="*/ 937796 h 1142224"/>
                            <a:gd name="connsiteX463" fmla="*/ 1081648 w 7559096"/>
                            <a:gd name="connsiteY463" fmla="*/ 953162 h 1142224"/>
                            <a:gd name="connsiteX464" fmla="*/ 1094127 w 7559096"/>
                            <a:gd name="connsiteY464" fmla="*/ 951308 h 1142224"/>
                            <a:gd name="connsiteX465" fmla="*/ 1094093 w 7559096"/>
                            <a:gd name="connsiteY465" fmla="*/ 951384 h 1142224"/>
                            <a:gd name="connsiteX466" fmla="*/ 1094473 w 7559096"/>
                            <a:gd name="connsiteY466" fmla="*/ 951257 h 1142224"/>
                            <a:gd name="connsiteX467" fmla="*/ 1094127 w 7559096"/>
                            <a:gd name="connsiteY467" fmla="*/ 951308 h 1142224"/>
                            <a:gd name="connsiteX468" fmla="*/ 1098030 w 7559096"/>
                            <a:gd name="connsiteY468" fmla="*/ 942622 h 1142224"/>
                            <a:gd name="connsiteX469" fmla="*/ 1080124 w 7559096"/>
                            <a:gd name="connsiteY469" fmla="*/ 921288 h 1142224"/>
                            <a:gd name="connsiteX470" fmla="*/ 622094 w 7559096"/>
                            <a:gd name="connsiteY470" fmla="*/ 815254 h 1142224"/>
                            <a:gd name="connsiteX471" fmla="*/ 603172 w 7559096"/>
                            <a:gd name="connsiteY471" fmla="*/ 814492 h 1142224"/>
                            <a:gd name="connsiteX472" fmla="*/ 1346156 w 7559096"/>
                            <a:gd name="connsiteY472" fmla="*/ 807888 h 1142224"/>
                            <a:gd name="connsiteX473" fmla="*/ 1273013 w 7559096"/>
                            <a:gd name="connsiteY473" fmla="*/ 813095 h 1142224"/>
                            <a:gd name="connsiteX474" fmla="*/ 1222219 w 7559096"/>
                            <a:gd name="connsiteY474" fmla="*/ 830239 h 1142224"/>
                            <a:gd name="connsiteX475" fmla="*/ 1169775 w 7559096"/>
                            <a:gd name="connsiteY475" fmla="*/ 844968 h 1142224"/>
                            <a:gd name="connsiteX476" fmla="*/ 1137521 w 7559096"/>
                            <a:gd name="connsiteY476" fmla="*/ 851953 h 1142224"/>
                            <a:gd name="connsiteX477" fmla="*/ 1119363 w 7559096"/>
                            <a:gd name="connsiteY477" fmla="*/ 874683 h 1142224"/>
                            <a:gd name="connsiteX478" fmla="*/ 1119363 w 7559096"/>
                            <a:gd name="connsiteY478" fmla="*/ 879382 h 1142224"/>
                            <a:gd name="connsiteX479" fmla="*/ 1124569 w 7559096"/>
                            <a:gd name="connsiteY479" fmla="*/ 891319 h 1142224"/>
                            <a:gd name="connsiteX480" fmla="*/ 1136886 w 7559096"/>
                            <a:gd name="connsiteY480" fmla="*/ 894112 h 1142224"/>
                            <a:gd name="connsiteX481" fmla="*/ 1165838 w 7559096"/>
                            <a:gd name="connsiteY481" fmla="*/ 887763 h 1142224"/>
                            <a:gd name="connsiteX482" fmla="*/ 1214347 w 7559096"/>
                            <a:gd name="connsiteY482" fmla="*/ 873795 h 1142224"/>
                            <a:gd name="connsiteX483" fmla="*/ 1267044 w 7559096"/>
                            <a:gd name="connsiteY483" fmla="*/ 855890 h 1142224"/>
                            <a:gd name="connsiteX484" fmla="*/ 1344505 w 7559096"/>
                            <a:gd name="connsiteY484" fmla="*/ 850048 h 1142224"/>
                            <a:gd name="connsiteX485" fmla="*/ 1387552 w 7559096"/>
                            <a:gd name="connsiteY485" fmla="*/ 853985 h 1142224"/>
                            <a:gd name="connsiteX486" fmla="*/ 1421202 w 7559096"/>
                            <a:gd name="connsiteY486" fmla="*/ 862111 h 1142224"/>
                            <a:gd name="connsiteX487" fmla="*/ 1472250 w 7559096"/>
                            <a:gd name="connsiteY487" fmla="*/ 883699 h 1142224"/>
                            <a:gd name="connsiteX488" fmla="*/ 1591870 w 7559096"/>
                            <a:gd name="connsiteY488" fmla="*/ 918366 h 1142224"/>
                            <a:gd name="connsiteX489" fmla="*/ 1715933 w 7559096"/>
                            <a:gd name="connsiteY489" fmla="*/ 904271 h 1142224"/>
                            <a:gd name="connsiteX490" fmla="*/ 1848630 w 7559096"/>
                            <a:gd name="connsiteY490" fmla="*/ 891827 h 1142224"/>
                            <a:gd name="connsiteX491" fmla="*/ 1975487 w 7559096"/>
                            <a:gd name="connsiteY491" fmla="*/ 935129 h 1142224"/>
                            <a:gd name="connsiteX492" fmla="*/ 2031741 w 7559096"/>
                            <a:gd name="connsiteY492" fmla="*/ 958495 h 1142224"/>
                            <a:gd name="connsiteX493" fmla="*/ 2056630 w 7559096"/>
                            <a:gd name="connsiteY493" fmla="*/ 966622 h 1142224"/>
                            <a:gd name="connsiteX494" fmla="*/ 2067297 w 7559096"/>
                            <a:gd name="connsiteY494" fmla="*/ 969923 h 1142224"/>
                            <a:gd name="connsiteX495" fmla="*/ 2080503 w 7559096"/>
                            <a:gd name="connsiteY495" fmla="*/ 968273 h 1142224"/>
                            <a:gd name="connsiteX496" fmla="*/ 2087360 w 7559096"/>
                            <a:gd name="connsiteY496" fmla="*/ 956844 h 1142224"/>
                            <a:gd name="connsiteX497" fmla="*/ 2087984 w 7559096"/>
                            <a:gd name="connsiteY497" fmla="*/ 952226 h 1142224"/>
                            <a:gd name="connsiteX498" fmla="*/ 2087995 w 7559096"/>
                            <a:gd name="connsiteY498" fmla="*/ 952272 h 1142224"/>
                            <a:gd name="connsiteX499" fmla="*/ 2087995 w 7559096"/>
                            <a:gd name="connsiteY499" fmla="*/ 952145 h 1142224"/>
                            <a:gd name="connsiteX500" fmla="*/ 2087984 w 7559096"/>
                            <a:gd name="connsiteY500" fmla="*/ 952226 h 1142224"/>
                            <a:gd name="connsiteX501" fmla="*/ 2084472 w 7559096"/>
                            <a:gd name="connsiteY501" fmla="*/ 937399 h 1142224"/>
                            <a:gd name="connsiteX502" fmla="*/ 2072376 w 7559096"/>
                            <a:gd name="connsiteY502" fmla="*/ 928145 h 1142224"/>
                            <a:gd name="connsiteX503" fmla="*/ 2060694 w 7559096"/>
                            <a:gd name="connsiteY503" fmla="*/ 924589 h 1142224"/>
                            <a:gd name="connsiteX504" fmla="*/ 2033646 w 7559096"/>
                            <a:gd name="connsiteY504" fmla="*/ 915700 h 1142224"/>
                            <a:gd name="connsiteX505" fmla="*/ 1973964 w 7559096"/>
                            <a:gd name="connsiteY505" fmla="*/ 891065 h 1142224"/>
                            <a:gd name="connsiteX506" fmla="*/ 1853710 w 7559096"/>
                            <a:gd name="connsiteY506" fmla="*/ 850048 h 1142224"/>
                            <a:gd name="connsiteX507" fmla="*/ 1727743 w 7559096"/>
                            <a:gd name="connsiteY507" fmla="*/ 861731 h 1142224"/>
                            <a:gd name="connsiteX508" fmla="*/ 1595552 w 7559096"/>
                            <a:gd name="connsiteY508" fmla="*/ 876461 h 1142224"/>
                            <a:gd name="connsiteX509" fmla="*/ 1467933 w 7559096"/>
                            <a:gd name="connsiteY509" fmla="*/ 839889 h 1142224"/>
                            <a:gd name="connsiteX510" fmla="*/ 1418663 w 7559096"/>
                            <a:gd name="connsiteY510" fmla="*/ 819191 h 1142224"/>
                            <a:gd name="connsiteX511" fmla="*/ 1386918 w 7559096"/>
                            <a:gd name="connsiteY511" fmla="*/ 811571 h 1142224"/>
                            <a:gd name="connsiteX512" fmla="*/ 1346156 w 7559096"/>
                            <a:gd name="connsiteY512" fmla="*/ 807888 h 1142224"/>
                            <a:gd name="connsiteX513" fmla="*/ 3953261 w 7559096"/>
                            <a:gd name="connsiteY513" fmla="*/ 792142 h 1142224"/>
                            <a:gd name="connsiteX514" fmla="*/ 3879230 w 7559096"/>
                            <a:gd name="connsiteY514" fmla="*/ 792650 h 1142224"/>
                            <a:gd name="connsiteX515" fmla="*/ 3758087 w 7559096"/>
                            <a:gd name="connsiteY515" fmla="*/ 832016 h 1142224"/>
                            <a:gd name="connsiteX516" fmla="*/ 3628818 w 7559096"/>
                            <a:gd name="connsiteY516" fmla="*/ 871509 h 1142224"/>
                            <a:gd name="connsiteX517" fmla="*/ 3494723 w 7559096"/>
                            <a:gd name="connsiteY517" fmla="*/ 854112 h 1142224"/>
                            <a:gd name="connsiteX518" fmla="*/ 3368882 w 7559096"/>
                            <a:gd name="connsiteY518" fmla="*/ 835318 h 1142224"/>
                            <a:gd name="connsiteX519" fmla="*/ 3327866 w 7559096"/>
                            <a:gd name="connsiteY519" fmla="*/ 839635 h 1142224"/>
                            <a:gd name="connsiteX520" fmla="*/ 3295739 w 7559096"/>
                            <a:gd name="connsiteY520" fmla="*/ 846365 h 1142224"/>
                            <a:gd name="connsiteX521" fmla="*/ 3245327 w 7559096"/>
                            <a:gd name="connsiteY521" fmla="*/ 865794 h 1142224"/>
                            <a:gd name="connsiteX522" fmla="*/ 3192501 w 7559096"/>
                            <a:gd name="connsiteY522" fmla="*/ 882938 h 1142224"/>
                            <a:gd name="connsiteX523" fmla="*/ 3169517 w 7559096"/>
                            <a:gd name="connsiteY523" fmla="*/ 888144 h 1142224"/>
                            <a:gd name="connsiteX524" fmla="*/ 3159739 w 7559096"/>
                            <a:gd name="connsiteY524" fmla="*/ 890175 h 1142224"/>
                            <a:gd name="connsiteX525" fmla="*/ 3141326 w 7559096"/>
                            <a:gd name="connsiteY525" fmla="*/ 912907 h 1142224"/>
                            <a:gd name="connsiteX526" fmla="*/ 3141199 w 7559096"/>
                            <a:gd name="connsiteY526" fmla="*/ 913160 h 1142224"/>
                            <a:gd name="connsiteX527" fmla="*/ 3141199 w 7559096"/>
                            <a:gd name="connsiteY527" fmla="*/ 917859 h 1142224"/>
                            <a:gd name="connsiteX528" fmla="*/ 3146660 w 7559096"/>
                            <a:gd name="connsiteY528" fmla="*/ 929796 h 1142224"/>
                            <a:gd name="connsiteX529" fmla="*/ 3159486 w 7559096"/>
                            <a:gd name="connsiteY529" fmla="*/ 932589 h 1142224"/>
                            <a:gd name="connsiteX530" fmla="*/ 3168374 w 7559096"/>
                            <a:gd name="connsiteY530" fmla="*/ 930684 h 1142224"/>
                            <a:gd name="connsiteX531" fmla="*/ 3189454 w 7559096"/>
                            <a:gd name="connsiteY531" fmla="*/ 925859 h 1142224"/>
                            <a:gd name="connsiteX532" fmla="*/ 3239105 w 7559096"/>
                            <a:gd name="connsiteY532" fmla="*/ 909731 h 1142224"/>
                            <a:gd name="connsiteX533" fmla="*/ 3292183 w 7559096"/>
                            <a:gd name="connsiteY533" fmla="*/ 889541 h 1142224"/>
                            <a:gd name="connsiteX534" fmla="*/ 3326723 w 7559096"/>
                            <a:gd name="connsiteY534" fmla="*/ 882303 h 1142224"/>
                            <a:gd name="connsiteX535" fmla="*/ 3370660 w 7559096"/>
                            <a:gd name="connsiteY535" fmla="*/ 877605 h 1142224"/>
                            <a:gd name="connsiteX536" fmla="*/ 3504755 w 7559096"/>
                            <a:gd name="connsiteY536" fmla="*/ 897160 h 1142224"/>
                            <a:gd name="connsiteX537" fmla="*/ 3632120 w 7559096"/>
                            <a:gd name="connsiteY537" fmla="*/ 913541 h 1142224"/>
                            <a:gd name="connsiteX538" fmla="*/ 3754912 w 7559096"/>
                            <a:gd name="connsiteY538" fmla="*/ 876080 h 1142224"/>
                            <a:gd name="connsiteX539" fmla="*/ 3883928 w 7559096"/>
                            <a:gd name="connsiteY539" fmla="*/ 834556 h 1142224"/>
                            <a:gd name="connsiteX540" fmla="*/ 3963420 w 7559096"/>
                            <a:gd name="connsiteY540" fmla="*/ 833920 h 1142224"/>
                            <a:gd name="connsiteX541" fmla="*/ 4018912 w 7559096"/>
                            <a:gd name="connsiteY541" fmla="*/ 845350 h 1142224"/>
                            <a:gd name="connsiteX542" fmla="*/ 4079737 w 7559096"/>
                            <a:gd name="connsiteY542" fmla="*/ 853349 h 1142224"/>
                            <a:gd name="connsiteX543" fmla="*/ 4106150 w 7559096"/>
                            <a:gd name="connsiteY543" fmla="*/ 854747 h 1142224"/>
                            <a:gd name="connsiteX544" fmla="*/ 4117324 w 7559096"/>
                            <a:gd name="connsiteY544" fmla="*/ 855127 h 1142224"/>
                            <a:gd name="connsiteX545" fmla="*/ 4129642 w 7559096"/>
                            <a:gd name="connsiteY545" fmla="*/ 850048 h 1142224"/>
                            <a:gd name="connsiteX546" fmla="*/ 4133198 w 7559096"/>
                            <a:gd name="connsiteY546" fmla="*/ 837223 h 1142224"/>
                            <a:gd name="connsiteX547" fmla="*/ 4132563 w 7559096"/>
                            <a:gd name="connsiteY547" fmla="*/ 832524 h 1142224"/>
                            <a:gd name="connsiteX548" fmla="*/ 4110975 w 7559096"/>
                            <a:gd name="connsiteY548" fmla="*/ 813349 h 1142224"/>
                            <a:gd name="connsiteX549" fmla="*/ 4098785 w 7559096"/>
                            <a:gd name="connsiteY549" fmla="*/ 812968 h 1142224"/>
                            <a:gd name="connsiteX550" fmla="*/ 4070214 w 7559096"/>
                            <a:gd name="connsiteY550" fmla="*/ 811444 h 1142224"/>
                            <a:gd name="connsiteX551" fmla="*/ 4006087 w 7559096"/>
                            <a:gd name="connsiteY551" fmla="*/ 803190 h 1142224"/>
                            <a:gd name="connsiteX552" fmla="*/ 3953261 w 7559096"/>
                            <a:gd name="connsiteY552" fmla="*/ 792142 h 1142224"/>
                            <a:gd name="connsiteX553" fmla="*/ 2641105 w 7559096"/>
                            <a:gd name="connsiteY553" fmla="*/ 787365 h 1142224"/>
                            <a:gd name="connsiteX554" fmla="*/ 2623994 w 7559096"/>
                            <a:gd name="connsiteY554" fmla="*/ 789857 h 1142224"/>
                            <a:gd name="connsiteX555" fmla="*/ 2499677 w 7559096"/>
                            <a:gd name="connsiteY555" fmla="*/ 844461 h 1142224"/>
                            <a:gd name="connsiteX556" fmla="*/ 2499550 w 7559096"/>
                            <a:gd name="connsiteY556" fmla="*/ 844334 h 1142224"/>
                            <a:gd name="connsiteX557" fmla="*/ 2492312 w 7559096"/>
                            <a:gd name="connsiteY557" fmla="*/ 851953 h 1142224"/>
                            <a:gd name="connsiteX558" fmla="*/ 2497899 w 7559096"/>
                            <a:gd name="connsiteY558" fmla="*/ 860969 h 1142224"/>
                            <a:gd name="connsiteX559" fmla="*/ 2611550 w 7559096"/>
                            <a:gd name="connsiteY559" fmla="*/ 937670 h 1142224"/>
                            <a:gd name="connsiteX560" fmla="*/ 2646090 w 7559096"/>
                            <a:gd name="connsiteY560" fmla="*/ 940336 h 1142224"/>
                            <a:gd name="connsiteX561" fmla="*/ 2708566 w 7559096"/>
                            <a:gd name="connsiteY561" fmla="*/ 912018 h 1142224"/>
                            <a:gd name="connsiteX562" fmla="*/ 2770533 w 7559096"/>
                            <a:gd name="connsiteY562" fmla="*/ 882557 h 1142224"/>
                            <a:gd name="connsiteX563" fmla="*/ 2777518 w 7559096"/>
                            <a:gd name="connsiteY563" fmla="*/ 874684 h 1142224"/>
                            <a:gd name="connsiteX564" fmla="*/ 2771549 w 7559096"/>
                            <a:gd name="connsiteY564" fmla="*/ 866048 h 1142224"/>
                            <a:gd name="connsiteX565" fmla="*/ 2714279 w 7559096"/>
                            <a:gd name="connsiteY565" fmla="*/ 829731 h 1142224"/>
                            <a:gd name="connsiteX566" fmla="*/ 2657645 w 7559096"/>
                            <a:gd name="connsiteY566" fmla="*/ 792396 h 1142224"/>
                            <a:gd name="connsiteX567" fmla="*/ 2641105 w 7559096"/>
                            <a:gd name="connsiteY567" fmla="*/ 787365 h 1142224"/>
                            <a:gd name="connsiteX568" fmla="*/ 4672753 w 7559096"/>
                            <a:gd name="connsiteY568" fmla="*/ 777158 h 1142224"/>
                            <a:gd name="connsiteX569" fmla="*/ 4653578 w 7559096"/>
                            <a:gd name="connsiteY569" fmla="*/ 778936 h 1142224"/>
                            <a:gd name="connsiteX570" fmla="*/ 4634657 w 7559096"/>
                            <a:gd name="connsiteY570" fmla="*/ 784904 h 1142224"/>
                            <a:gd name="connsiteX571" fmla="*/ 4527864 w 7559096"/>
                            <a:gd name="connsiteY571" fmla="*/ 837730 h 1142224"/>
                            <a:gd name="connsiteX572" fmla="*/ 4501070 w 7559096"/>
                            <a:gd name="connsiteY572" fmla="*/ 850937 h 1142224"/>
                            <a:gd name="connsiteX573" fmla="*/ 4474150 w 7559096"/>
                            <a:gd name="connsiteY573" fmla="*/ 863636 h 1142224"/>
                            <a:gd name="connsiteX574" fmla="*/ 4420055 w 7559096"/>
                            <a:gd name="connsiteY574" fmla="*/ 889033 h 1142224"/>
                            <a:gd name="connsiteX575" fmla="*/ 4365706 w 7559096"/>
                            <a:gd name="connsiteY575" fmla="*/ 914431 h 1142224"/>
                            <a:gd name="connsiteX576" fmla="*/ 4311229 w 7559096"/>
                            <a:gd name="connsiteY576" fmla="*/ 939319 h 1142224"/>
                            <a:gd name="connsiteX577" fmla="*/ 4201643 w 7559096"/>
                            <a:gd name="connsiteY577" fmla="*/ 988083 h 1142224"/>
                            <a:gd name="connsiteX578" fmla="*/ 4186150 w 7559096"/>
                            <a:gd name="connsiteY578" fmla="*/ 1012210 h 1142224"/>
                            <a:gd name="connsiteX579" fmla="*/ 4191484 w 7559096"/>
                            <a:gd name="connsiteY579" fmla="*/ 1020210 h 1142224"/>
                            <a:gd name="connsiteX580" fmla="*/ 4205198 w 7559096"/>
                            <a:gd name="connsiteY580" fmla="*/ 1019829 h 1142224"/>
                            <a:gd name="connsiteX581" fmla="*/ 4315166 w 7559096"/>
                            <a:gd name="connsiteY581" fmla="*/ 970940 h 1142224"/>
                            <a:gd name="connsiteX582" fmla="*/ 4342594 w 7559096"/>
                            <a:gd name="connsiteY582" fmla="*/ 958748 h 1142224"/>
                            <a:gd name="connsiteX583" fmla="*/ 4369896 w 7559096"/>
                            <a:gd name="connsiteY583" fmla="*/ 946050 h 1142224"/>
                            <a:gd name="connsiteX584" fmla="*/ 4424372 w 7559096"/>
                            <a:gd name="connsiteY584" fmla="*/ 920652 h 1142224"/>
                            <a:gd name="connsiteX585" fmla="*/ 4478594 w 7559096"/>
                            <a:gd name="connsiteY585" fmla="*/ 895256 h 1142224"/>
                            <a:gd name="connsiteX586" fmla="*/ 4505641 w 7559096"/>
                            <a:gd name="connsiteY586" fmla="*/ 882557 h 1142224"/>
                            <a:gd name="connsiteX587" fmla="*/ 4532562 w 7559096"/>
                            <a:gd name="connsiteY587" fmla="*/ 869350 h 1142224"/>
                            <a:gd name="connsiteX588" fmla="*/ 4639864 w 7559096"/>
                            <a:gd name="connsiteY588" fmla="*/ 816523 h 1142224"/>
                            <a:gd name="connsiteX589" fmla="*/ 4657134 w 7559096"/>
                            <a:gd name="connsiteY589" fmla="*/ 808397 h 1142224"/>
                            <a:gd name="connsiteX590" fmla="*/ 4660435 w 7559096"/>
                            <a:gd name="connsiteY590" fmla="*/ 807254 h 1142224"/>
                            <a:gd name="connsiteX591" fmla="*/ 4682149 w 7559096"/>
                            <a:gd name="connsiteY591" fmla="*/ 808524 h 1142224"/>
                            <a:gd name="connsiteX592" fmla="*/ 4802911 w 7559096"/>
                            <a:gd name="connsiteY592" fmla="*/ 815381 h 1142224"/>
                            <a:gd name="connsiteX593" fmla="*/ 4924434 w 7559096"/>
                            <a:gd name="connsiteY593" fmla="*/ 819825 h 1142224"/>
                            <a:gd name="connsiteX594" fmla="*/ 5046720 w 7559096"/>
                            <a:gd name="connsiteY594" fmla="*/ 821984 h 1142224"/>
                            <a:gd name="connsiteX595" fmla="*/ 5108181 w 7559096"/>
                            <a:gd name="connsiteY595" fmla="*/ 822492 h 1142224"/>
                            <a:gd name="connsiteX596" fmla="*/ 5169767 w 7559096"/>
                            <a:gd name="connsiteY596" fmla="*/ 821730 h 1142224"/>
                            <a:gd name="connsiteX597" fmla="*/ 5182720 w 7559096"/>
                            <a:gd name="connsiteY597" fmla="*/ 816269 h 1142224"/>
                            <a:gd name="connsiteX598" fmla="*/ 5182720 w 7559096"/>
                            <a:gd name="connsiteY598" fmla="*/ 816143 h 1142224"/>
                            <a:gd name="connsiteX599" fmla="*/ 5184498 w 7559096"/>
                            <a:gd name="connsiteY599" fmla="*/ 806492 h 1142224"/>
                            <a:gd name="connsiteX600" fmla="*/ 5160371 w 7559096"/>
                            <a:gd name="connsiteY600" fmla="*/ 790999 h 1142224"/>
                            <a:gd name="connsiteX601" fmla="*/ 4672753 w 7559096"/>
                            <a:gd name="connsiteY601" fmla="*/ 777158 h 1142224"/>
                            <a:gd name="connsiteX602" fmla="*/ 599363 w 7559096"/>
                            <a:gd name="connsiteY602" fmla="*/ 768269 h 1142224"/>
                            <a:gd name="connsiteX603" fmla="*/ 580316 w 7559096"/>
                            <a:gd name="connsiteY603" fmla="*/ 772079 h 1142224"/>
                            <a:gd name="connsiteX604" fmla="*/ 470348 w 7559096"/>
                            <a:gd name="connsiteY604" fmla="*/ 812587 h 1142224"/>
                            <a:gd name="connsiteX605" fmla="*/ 443046 w 7559096"/>
                            <a:gd name="connsiteY605" fmla="*/ 822746 h 1142224"/>
                            <a:gd name="connsiteX606" fmla="*/ 415745 w 7559096"/>
                            <a:gd name="connsiteY606" fmla="*/ 833413 h 1142224"/>
                            <a:gd name="connsiteX607" fmla="*/ 361395 w 7559096"/>
                            <a:gd name="connsiteY607" fmla="*/ 854747 h 1142224"/>
                            <a:gd name="connsiteX608" fmla="*/ 307173 w 7559096"/>
                            <a:gd name="connsiteY608" fmla="*/ 875954 h 1142224"/>
                            <a:gd name="connsiteX609" fmla="*/ 253205 w 7559096"/>
                            <a:gd name="connsiteY609" fmla="*/ 897668 h 1142224"/>
                            <a:gd name="connsiteX610" fmla="*/ 145777 w 7559096"/>
                            <a:gd name="connsiteY610" fmla="*/ 942241 h 1142224"/>
                            <a:gd name="connsiteX611" fmla="*/ 130920 w 7559096"/>
                            <a:gd name="connsiteY611" fmla="*/ 968018 h 1142224"/>
                            <a:gd name="connsiteX612" fmla="*/ 137269 w 7559096"/>
                            <a:gd name="connsiteY612" fmla="*/ 978304 h 1142224"/>
                            <a:gd name="connsiteX613" fmla="*/ 149713 w 7559096"/>
                            <a:gd name="connsiteY613" fmla="*/ 978431 h 1142224"/>
                            <a:gd name="connsiteX614" fmla="*/ 256507 w 7559096"/>
                            <a:gd name="connsiteY614" fmla="*/ 932082 h 1142224"/>
                            <a:gd name="connsiteX615" fmla="*/ 283300 w 7559096"/>
                            <a:gd name="connsiteY615" fmla="*/ 920525 h 1142224"/>
                            <a:gd name="connsiteX616" fmla="*/ 310222 w 7559096"/>
                            <a:gd name="connsiteY616" fmla="*/ 909477 h 1142224"/>
                            <a:gd name="connsiteX617" fmla="*/ 364063 w 7559096"/>
                            <a:gd name="connsiteY617" fmla="*/ 887255 h 1142224"/>
                            <a:gd name="connsiteX618" fmla="*/ 418157 w 7559096"/>
                            <a:gd name="connsiteY618" fmla="*/ 865033 h 1142224"/>
                            <a:gd name="connsiteX619" fmla="*/ 445331 w 7559096"/>
                            <a:gd name="connsiteY619" fmla="*/ 853985 h 1142224"/>
                            <a:gd name="connsiteX620" fmla="*/ 472506 w 7559096"/>
                            <a:gd name="connsiteY620" fmla="*/ 843445 h 1142224"/>
                            <a:gd name="connsiteX621" fmla="*/ 581840 w 7559096"/>
                            <a:gd name="connsiteY621" fmla="*/ 801158 h 1142224"/>
                            <a:gd name="connsiteX622" fmla="*/ 599617 w 7559096"/>
                            <a:gd name="connsiteY622" fmla="*/ 794682 h 1142224"/>
                            <a:gd name="connsiteX623" fmla="*/ 603045 w 7559096"/>
                            <a:gd name="connsiteY623" fmla="*/ 793920 h 1142224"/>
                            <a:gd name="connsiteX624" fmla="*/ 624125 w 7559096"/>
                            <a:gd name="connsiteY624" fmla="*/ 798111 h 1142224"/>
                            <a:gd name="connsiteX625" fmla="*/ 740061 w 7559096"/>
                            <a:gd name="connsiteY625" fmla="*/ 821349 h 1142224"/>
                            <a:gd name="connsiteX626" fmla="*/ 854982 w 7559096"/>
                            <a:gd name="connsiteY626" fmla="*/ 846873 h 1142224"/>
                            <a:gd name="connsiteX627" fmla="*/ 968760 w 7559096"/>
                            <a:gd name="connsiteY627" fmla="*/ 874302 h 1142224"/>
                            <a:gd name="connsiteX628" fmla="*/ 1025140 w 7559096"/>
                            <a:gd name="connsiteY628" fmla="*/ 888398 h 1142224"/>
                            <a:gd name="connsiteX629" fmla="*/ 1081140 w 7559096"/>
                            <a:gd name="connsiteY629" fmla="*/ 903764 h 1142224"/>
                            <a:gd name="connsiteX630" fmla="*/ 1093712 w 7559096"/>
                            <a:gd name="connsiteY630" fmla="*/ 901859 h 1142224"/>
                            <a:gd name="connsiteX631" fmla="*/ 1093712 w 7559096"/>
                            <a:gd name="connsiteY631" fmla="*/ 901605 h 1142224"/>
                            <a:gd name="connsiteX632" fmla="*/ 1098030 w 7559096"/>
                            <a:gd name="connsiteY632" fmla="*/ 891700 h 1142224"/>
                            <a:gd name="connsiteX633" fmla="*/ 1079870 w 7559096"/>
                            <a:gd name="connsiteY633" fmla="*/ 869477 h 1142224"/>
                            <a:gd name="connsiteX634" fmla="*/ 618792 w 7559096"/>
                            <a:gd name="connsiteY634" fmla="*/ 768903 h 1142224"/>
                            <a:gd name="connsiteX635" fmla="*/ 599363 w 7559096"/>
                            <a:gd name="connsiteY635" fmla="*/ 768269 h 1142224"/>
                            <a:gd name="connsiteX636" fmla="*/ 2642422 w 7559096"/>
                            <a:gd name="connsiteY636" fmla="*/ 768174 h 1142224"/>
                            <a:gd name="connsiteX637" fmla="*/ 2660565 w 7559096"/>
                            <a:gd name="connsiteY637" fmla="*/ 773857 h 1142224"/>
                            <a:gd name="connsiteX638" fmla="*/ 2730280 w 7559096"/>
                            <a:gd name="connsiteY638" fmla="*/ 819826 h 1142224"/>
                            <a:gd name="connsiteX639" fmla="*/ 2801137 w 7559096"/>
                            <a:gd name="connsiteY639" fmla="*/ 864652 h 1142224"/>
                            <a:gd name="connsiteX640" fmla="*/ 2808882 w 7559096"/>
                            <a:gd name="connsiteY640" fmla="*/ 876588 h 1142224"/>
                            <a:gd name="connsiteX641" fmla="*/ 2799993 w 7559096"/>
                            <a:gd name="connsiteY641" fmla="*/ 887509 h 1142224"/>
                            <a:gd name="connsiteX642" fmla="*/ 2723550 w 7559096"/>
                            <a:gd name="connsiteY642" fmla="*/ 923955 h 1142224"/>
                            <a:gd name="connsiteX643" fmla="*/ 2646216 w 7559096"/>
                            <a:gd name="connsiteY643" fmla="*/ 959131 h 1142224"/>
                            <a:gd name="connsiteX644" fmla="*/ 2626788 w 7559096"/>
                            <a:gd name="connsiteY644" fmla="*/ 961924 h 1142224"/>
                            <a:gd name="connsiteX645" fmla="*/ 2608121 w 7559096"/>
                            <a:gd name="connsiteY645" fmla="*/ 956209 h 1142224"/>
                            <a:gd name="connsiteX646" fmla="*/ 2537518 w 7559096"/>
                            <a:gd name="connsiteY646" fmla="*/ 908843 h 1142224"/>
                            <a:gd name="connsiteX647" fmla="*/ 2467931 w 7559096"/>
                            <a:gd name="connsiteY647" fmla="*/ 860969 h 1142224"/>
                            <a:gd name="connsiteX648" fmla="*/ 2467677 w 7559096"/>
                            <a:gd name="connsiteY648" fmla="*/ 860969 h 1142224"/>
                            <a:gd name="connsiteX649" fmla="*/ 2460566 w 7559096"/>
                            <a:gd name="connsiteY649" fmla="*/ 848651 h 1142224"/>
                            <a:gd name="connsiteX650" fmla="*/ 2470090 w 7559096"/>
                            <a:gd name="connsiteY650" fmla="*/ 838111 h 1142224"/>
                            <a:gd name="connsiteX651" fmla="*/ 2547296 w 7559096"/>
                            <a:gd name="connsiteY651" fmla="*/ 804968 h 1142224"/>
                            <a:gd name="connsiteX652" fmla="*/ 2623613 w 7559096"/>
                            <a:gd name="connsiteY652" fmla="*/ 771062 h 1142224"/>
                            <a:gd name="connsiteX653" fmla="*/ 2642422 w 7559096"/>
                            <a:gd name="connsiteY653" fmla="*/ 768174 h 1142224"/>
                            <a:gd name="connsiteX654" fmla="*/ 1348695 w 7559096"/>
                            <a:gd name="connsiteY654" fmla="*/ 748840 h 1142224"/>
                            <a:gd name="connsiteX655" fmla="*/ 1274791 w 7559096"/>
                            <a:gd name="connsiteY655" fmla="*/ 754046 h 1142224"/>
                            <a:gd name="connsiteX656" fmla="*/ 1223489 w 7559096"/>
                            <a:gd name="connsiteY656" fmla="*/ 771189 h 1142224"/>
                            <a:gd name="connsiteX657" fmla="*/ 1170537 w 7559096"/>
                            <a:gd name="connsiteY657" fmla="*/ 785920 h 1142224"/>
                            <a:gd name="connsiteX658" fmla="*/ 1137902 w 7559096"/>
                            <a:gd name="connsiteY658" fmla="*/ 792904 h 1142224"/>
                            <a:gd name="connsiteX659" fmla="*/ 1119490 w 7559096"/>
                            <a:gd name="connsiteY659" fmla="*/ 815635 h 1142224"/>
                            <a:gd name="connsiteX660" fmla="*/ 1119490 w 7559096"/>
                            <a:gd name="connsiteY660" fmla="*/ 820333 h 1142224"/>
                            <a:gd name="connsiteX661" fmla="*/ 1124696 w 7559096"/>
                            <a:gd name="connsiteY661" fmla="*/ 832270 h 1142224"/>
                            <a:gd name="connsiteX662" fmla="*/ 1137140 w 7559096"/>
                            <a:gd name="connsiteY662" fmla="*/ 835064 h 1142224"/>
                            <a:gd name="connsiteX663" fmla="*/ 1166473 w 7559096"/>
                            <a:gd name="connsiteY663" fmla="*/ 828714 h 1142224"/>
                            <a:gd name="connsiteX664" fmla="*/ 1215489 w 7559096"/>
                            <a:gd name="connsiteY664" fmla="*/ 814745 h 1142224"/>
                            <a:gd name="connsiteX665" fmla="*/ 1268695 w 7559096"/>
                            <a:gd name="connsiteY665" fmla="*/ 796841 h 1142224"/>
                            <a:gd name="connsiteX666" fmla="*/ 1346917 w 7559096"/>
                            <a:gd name="connsiteY666" fmla="*/ 790999 h 1142224"/>
                            <a:gd name="connsiteX667" fmla="*/ 1390473 w 7559096"/>
                            <a:gd name="connsiteY667" fmla="*/ 794936 h 1142224"/>
                            <a:gd name="connsiteX668" fmla="*/ 1424505 w 7559096"/>
                            <a:gd name="connsiteY668" fmla="*/ 803063 h 1142224"/>
                            <a:gd name="connsiteX669" fmla="*/ 1476187 w 7559096"/>
                            <a:gd name="connsiteY669" fmla="*/ 824651 h 1142224"/>
                            <a:gd name="connsiteX670" fmla="*/ 1597076 w 7559096"/>
                            <a:gd name="connsiteY670" fmla="*/ 859318 h 1142224"/>
                            <a:gd name="connsiteX671" fmla="*/ 1722282 w 7559096"/>
                            <a:gd name="connsiteY671" fmla="*/ 845350 h 1142224"/>
                            <a:gd name="connsiteX672" fmla="*/ 1855869 w 7559096"/>
                            <a:gd name="connsiteY672" fmla="*/ 833032 h 1142224"/>
                            <a:gd name="connsiteX673" fmla="*/ 1983234 w 7559096"/>
                            <a:gd name="connsiteY673" fmla="*/ 876461 h 1142224"/>
                            <a:gd name="connsiteX674" fmla="*/ 2039488 w 7559096"/>
                            <a:gd name="connsiteY674" fmla="*/ 899954 h 1142224"/>
                            <a:gd name="connsiteX675" fmla="*/ 2064376 w 7559096"/>
                            <a:gd name="connsiteY675" fmla="*/ 908208 h 1142224"/>
                            <a:gd name="connsiteX676" fmla="*/ 2075043 w 7559096"/>
                            <a:gd name="connsiteY676" fmla="*/ 911509 h 1142224"/>
                            <a:gd name="connsiteX677" fmla="*/ 2088250 w 7559096"/>
                            <a:gd name="connsiteY677" fmla="*/ 909859 h 1142224"/>
                            <a:gd name="connsiteX678" fmla="*/ 2095107 w 7559096"/>
                            <a:gd name="connsiteY678" fmla="*/ 898430 h 1142224"/>
                            <a:gd name="connsiteX679" fmla="*/ 2095741 w 7559096"/>
                            <a:gd name="connsiteY679" fmla="*/ 893731 h 1142224"/>
                            <a:gd name="connsiteX680" fmla="*/ 2095995 w 7559096"/>
                            <a:gd name="connsiteY680" fmla="*/ 893605 h 1142224"/>
                            <a:gd name="connsiteX681" fmla="*/ 2080376 w 7559096"/>
                            <a:gd name="connsiteY681" fmla="*/ 869477 h 1142224"/>
                            <a:gd name="connsiteX682" fmla="*/ 2068693 w 7559096"/>
                            <a:gd name="connsiteY682" fmla="*/ 865921 h 1142224"/>
                            <a:gd name="connsiteX683" fmla="*/ 2041519 w 7559096"/>
                            <a:gd name="connsiteY683" fmla="*/ 857032 h 1142224"/>
                            <a:gd name="connsiteX684" fmla="*/ 1981710 w 7559096"/>
                            <a:gd name="connsiteY684" fmla="*/ 832397 h 1142224"/>
                            <a:gd name="connsiteX685" fmla="*/ 1860948 w 7559096"/>
                            <a:gd name="connsiteY685" fmla="*/ 791254 h 1142224"/>
                            <a:gd name="connsiteX686" fmla="*/ 1734091 w 7559096"/>
                            <a:gd name="connsiteY686" fmla="*/ 802809 h 1142224"/>
                            <a:gd name="connsiteX687" fmla="*/ 1600632 w 7559096"/>
                            <a:gd name="connsiteY687" fmla="*/ 817413 h 1142224"/>
                            <a:gd name="connsiteX688" fmla="*/ 1471743 w 7559096"/>
                            <a:gd name="connsiteY688" fmla="*/ 780841 h 1142224"/>
                            <a:gd name="connsiteX689" fmla="*/ 1421965 w 7559096"/>
                            <a:gd name="connsiteY689" fmla="*/ 760141 h 1142224"/>
                            <a:gd name="connsiteX690" fmla="*/ 1389838 w 7559096"/>
                            <a:gd name="connsiteY690" fmla="*/ 752523 h 1142224"/>
                            <a:gd name="connsiteX691" fmla="*/ 1348695 w 7559096"/>
                            <a:gd name="connsiteY691" fmla="*/ 748840 h 1142224"/>
                            <a:gd name="connsiteX692" fmla="*/ 3945643 w 7559096"/>
                            <a:gd name="connsiteY692" fmla="*/ 733602 h 1142224"/>
                            <a:gd name="connsiteX693" fmla="*/ 3871992 w 7559096"/>
                            <a:gd name="connsiteY693" fmla="*/ 734109 h 1142224"/>
                            <a:gd name="connsiteX694" fmla="*/ 3751611 w 7559096"/>
                            <a:gd name="connsiteY694" fmla="*/ 773348 h 1142224"/>
                            <a:gd name="connsiteX695" fmla="*/ 3623230 w 7559096"/>
                            <a:gd name="connsiteY695" fmla="*/ 812714 h 1142224"/>
                            <a:gd name="connsiteX696" fmla="*/ 3490278 w 7559096"/>
                            <a:gd name="connsiteY696" fmla="*/ 795316 h 1142224"/>
                            <a:gd name="connsiteX697" fmla="*/ 3365580 w 7559096"/>
                            <a:gd name="connsiteY697" fmla="*/ 776523 h 1142224"/>
                            <a:gd name="connsiteX698" fmla="*/ 3324945 w 7559096"/>
                            <a:gd name="connsiteY698" fmla="*/ 780841 h 1142224"/>
                            <a:gd name="connsiteX699" fmla="*/ 3293200 w 7559096"/>
                            <a:gd name="connsiteY699" fmla="*/ 787571 h 1142224"/>
                            <a:gd name="connsiteX700" fmla="*/ 3243295 w 7559096"/>
                            <a:gd name="connsiteY700" fmla="*/ 807000 h 1142224"/>
                            <a:gd name="connsiteX701" fmla="*/ 3191104 w 7559096"/>
                            <a:gd name="connsiteY701" fmla="*/ 824143 h 1142224"/>
                            <a:gd name="connsiteX702" fmla="*/ 3168374 w 7559096"/>
                            <a:gd name="connsiteY702" fmla="*/ 829349 h 1142224"/>
                            <a:gd name="connsiteX703" fmla="*/ 3158723 w 7559096"/>
                            <a:gd name="connsiteY703" fmla="*/ 831381 h 1142224"/>
                            <a:gd name="connsiteX704" fmla="*/ 3140438 w 7559096"/>
                            <a:gd name="connsiteY704" fmla="*/ 854112 h 1142224"/>
                            <a:gd name="connsiteX705" fmla="*/ 3140438 w 7559096"/>
                            <a:gd name="connsiteY705" fmla="*/ 858810 h 1142224"/>
                            <a:gd name="connsiteX706" fmla="*/ 3145771 w 7559096"/>
                            <a:gd name="connsiteY706" fmla="*/ 870747 h 1142224"/>
                            <a:gd name="connsiteX707" fmla="*/ 3158469 w 7559096"/>
                            <a:gd name="connsiteY707" fmla="*/ 873541 h 1142224"/>
                            <a:gd name="connsiteX708" fmla="*/ 3167231 w 7559096"/>
                            <a:gd name="connsiteY708" fmla="*/ 871636 h 1142224"/>
                            <a:gd name="connsiteX709" fmla="*/ 3188057 w 7559096"/>
                            <a:gd name="connsiteY709" fmla="*/ 866811 h 1142224"/>
                            <a:gd name="connsiteX710" fmla="*/ 3237200 w 7559096"/>
                            <a:gd name="connsiteY710" fmla="*/ 850683 h 1142224"/>
                            <a:gd name="connsiteX711" fmla="*/ 3289771 w 7559096"/>
                            <a:gd name="connsiteY711" fmla="*/ 830492 h 1142224"/>
                            <a:gd name="connsiteX712" fmla="*/ 3324056 w 7559096"/>
                            <a:gd name="connsiteY712" fmla="*/ 823254 h 1142224"/>
                            <a:gd name="connsiteX713" fmla="*/ 3367612 w 7559096"/>
                            <a:gd name="connsiteY713" fmla="*/ 818682 h 1142224"/>
                            <a:gd name="connsiteX714" fmla="*/ 3500564 w 7559096"/>
                            <a:gd name="connsiteY714" fmla="*/ 838365 h 1142224"/>
                            <a:gd name="connsiteX715" fmla="*/ 3627040 w 7559096"/>
                            <a:gd name="connsiteY715" fmla="*/ 854874 h 1142224"/>
                            <a:gd name="connsiteX716" fmla="*/ 3748945 w 7559096"/>
                            <a:gd name="connsiteY716" fmla="*/ 817540 h 1142224"/>
                            <a:gd name="connsiteX717" fmla="*/ 3877071 w 7559096"/>
                            <a:gd name="connsiteY717" fmla="*/ 776142 h 1142224"/>
                            <a:gd name="connsiteX718" fmla="*/ 3956055 w 7559096"/>
                            <a:gd name="connsiteY718" fmla="*/ 775634 h 1142224"/>
                            <a:gd name="connsiteX719" fmla="*/ 4011293 w 7559096"/>
                            <a:gd name="connsiteY719" fmla="*/ 787063 h 1142224"/>
                            <a:gd name="connsiteX720" fmla="*/ 4071737 w 7559096"/>
                            <a:gd name="connsiteY720" fmla="*/ 795063 h 1142224"/>
                            <a:gd name="connsiteX721" fmla="*/ 4098024 w 7559096"/>
                            <a:gd name="connsiteY721" fmla="*/ 796460 h 1142224"/>
                            <a:gd name="connsiteX722" fmla="*/ 4109197 w 7559096"/>
                            <a:gd name="connsiteY722" fmla="*/ 796841 h 1142224"/>
                            <a:gd name="connsiteX723" fmla="*/ 4121515 w 7559096"/>
                            <a:gd name="connsiteY723" fmla="*/ 791761 h 1142224"/>
                            <a:gd name="connsiteX724" fmla="*/ 4125071 w 7559096"/>
                            <a:gd name="connsiteY724" fmla="*/ 778936 h 1142224"/>
                            <a:gd name="connsiteX725" fmla="*/ 4124436 w 7559096"/>
                            <a:gd name="connsiteY725" fmla="*/ 774237 h 1142224"/>
                            <a:gd name="connsiteX726" fmla="*/ 4124055 w 7559096"/>
                            <a:gd name="connsiteY726" fmla="*/ 774111 h 1142224"/>
                            <a:gd name="connsiteX727" fmla="*/ 4102595 w 7559096"/>
                            <a:gd name="connsiteY727" fmla="*/ 754935 h 1142224"/>
                            <a:gd name="connsiteX728" fmla="*/ 4090404 w 7559096"/>
                            <a:gd name="connsiteY728" fmla="*/ 754555 h 1142224"/>
                            <a:gd name="connsiteX729" fmla="*/ 4061960 w 7559096"/>
                            <a:gd name="connsiteY729" fmla="*/ 753031 h 1142224"/>
                            <a:gd name="connsiteX730" fmla="*/ 3998214 w 7559096"/>
                            <a:gd name="connsiteY730" fmla="*/ 744649 h 1142224"/>
                            <a:gd name="connsiteX731" fmla="*/ 3945643 w 7559096"/>
                            <a:gd name="connsiteY731" fmla="*/ 733602 h 1142224"/>
                            <a:gd name="connsiteX732" fmla="*/ 4663737 w 7559096"/>
                            <a:gd name="connsiteY732" fmla="*/ 732077 h 1142224"/>
                            <a:gd name="connsiteX733" fmla="*/ 4644308 w 7559096"/>
                            <a:gd name="connsiteY733" fmla="*/ 733982 h 1142224"/>
                            <a:gd name="connsiteX734" fmla="*/ 4625641 w 7559096"/>
                            <a:gd name="connsiteY734" fmla="*/ 739697 h 1142224"/>
                            <a:gd name="connsiteX735" fmla="*/ 4519102 w 7559096"/>
                            <a:gd name="connsiteY735" fmla="*/ 790491 h 1142224"/>
                            <a:gd name="connsiteX736" fmla="*/ 4492308 w 7559096"/>
                            <a:gd name="connsiteY736" fmla="*/ 803190 h 1142224"/>
                            <a:gd name="connsiteX737" fmla="*/ 4465388 w 7559096"/>
                            <a:gd name="connsiteY737" fmla="*/ 815381 h 1142224"/>
                            <a:gd name="connsiteX738" fmla="*/ 4411420 w 7559096"/>
                            <a:gd name="connsiteY738" fmla="*/ 839762 h 1142224"/>
                            <a:gd name="connsiteX739" fmla="*/ 4357325 w 7559096"/>
                            <a:gd name="connsiteY739" fmla="*/ 864143 h 1142224"/>
                            <a:gd name="connsiteX740" fmla="*/ 4302975 w 7559096"/>
                            <a:gd name="connsiteY740" fmla="*/ 888144 h 1142224"/>
                            <a:gd name="connsiteX741" fmla="*/ 4193642 w 7559096"/>
                            <a:gd name="connsiteY741" fmla="*/ 935002 h 1142224"/>
                            <a:gd name="connsiteX742" fmla="*/ 4178531 w 7559096"/>
                            <a:gd name="connsiteY742" fmla="*/ 961161 h 1142224"/>
                            <a:gd name="connsiteX743" fmla="*/ 4178912 w 7559096"/>
                            <a:gd name="connsiteY743" fmla="*/ 961161 h 1142224"/>
                            <a:gd name="connsiteX744" fmla="*/ 4185515 w 7559096"/>
                            <a:gd name="connsiteY744" fmla="*/ 971320 h 1142224"/>
                            <a:gd name="connsiteX745" fmla="*/ 4198341 w 7559096"/>
                            <a:gd name="connsiteY745" fmla="*/ 971320 h 1142224"/>
                            <a:gd name="connsiteX746" fmla="*/ 4307801 w 7559096"/>
                            <a:gd name="connsiteY746" fmla="*/ 922557 h 1142224"/>
                            <a:gd name="connsiteX747" fmla="*/ 4334976 w 7559096"/>
                            <a:gd name="connsiteY747" fmla="*/ 910367 h 1142224"/>
                            <a:gd name="connsiteX748" fmla="*/ 4362150 w 7559096"/>
                            <a:gd name="connsiteY748" fmla="*/ 897668 h 1142224"/>
                            <a:gd name="connsiteX749" fmla="*/ 4416372 w 7559096"/>
                            <a:gd name="connsiteY749" fmla="*/ 872271 h 1142224"/>
                            <a:gd name="connsiteX750" fmla="*/ 4470340 w 7559096"/>
                            <a:gd name="connsiteY750" fmla="*/ 846873 h 1142224"/>
                            <a:gd name="connsiteX751" fmla="*/ 4497261 w 7559096"/>
                            <a:gd name="connsiteY751" fmla="*/ 834174 h 1142224"/>
                            <a:gd name="connsiteX752" fmla="*/ 4524054 w 7559096"/>
                            <a:gd name="connsiteY752" fmla="*/ 820968 h 1142224"/>
                            <a:gd name="connsiteX753" fmla="*/ 4630594 w 7559096"/>
                            <a:gd name="connsiteY753" fmla="*/ 768269 h 1142224"/>
                            <a:gd name="connsiteX754" fmla="*/ 4647736 w 7559096"/>
                            <a:gd name="connsiteY754" fmla="*/ 760141 h 1142224"/>
                            <a:gd name="connsiteX755" fmla="*/ 4651038 w 7559096"/>
                            <a:gd name="connsiteY755" fmla="*/ 758999 h 1142224"/>
                            <a:gd name="connsiteX756" fmla="*/ 4672626 w 7559096"/>
                            <a:gd name="connsiteY756" fmla="*/ 760268 h 1142224"/>
                            <a:gd name="connsiteX757" fmla="*/ 4792625 w 7559096"/>
                            <a:gd name="connsiteY757" fmla="*/ 767252 h 1142224"/>
                            <a:gd name="connsiteX758" fmla="*/ 4913260 w 7559096"/>
                            <a:gd name="connsiteY758" fmla="*/ 771825 h 1142224"/>
                            <a:gd name="connsiteX759" fmla="*/ 5034656 w 7559096"/>
                            <a:gd name="connsiteY759" fmla="*/ 774237 h 1142224"/>
                            <a:gd name="connsiteX760" fmla="*/ 5095736 w 7559096"/>
                            <a:gd name="connsiteY760" fmla="*/ 774872 h 1142224"/>
                            <a:gd name="connsiteX761" fmla="*/ 5156815 w 7559096"/>
                            <a:gd name="connsiteY761" fmla="*/ 774237 h 1142224"/>
                            <a:gd name="connsiteX762" fmla="*/ 5169133 w 7559096"/>
                            <a:gd name="connsiteY762" fmla="*/ 768903 h 1142224"/>
                            <a:gd name="connsiteX763" fmla="*/ 5170911 w 7559096"/>
                            <a:gd name="connsiteY763" fmla="*/ 758110 h 1142224"/>
                            <a:gd name="connsiteX764" fmla="*/ 5146656 w 7559096"/>
                            <a:gd name="connsiteY764" fmla="*/ 741729 h 1142224"/>
                            <a:gd name="connsiteX765" fmla="*/ 4663737 w 7559096"/>
                            <a:gd name="connsiteY765" fmla="*/ 732077 h 1142224"/>
                            <a:gd name="connsiteX766" fmla="*/ 2645582 w 7559096"/>
                            <a:gd name="connsiteY766" fmla="*/ 729411 h 1142224"/>
                            <a:gd name="connsiteX767" fmla="*/ 2628693 w 7559096"/>
                            <a:gd name="connsiteY767" fmla="*/ 731951 h 1142224"/>
                            <a:gd name="connsiteX768" fmla="*/ 2512883 w 7559096"/>
                            <a:gd name="connsiteY768" fmla="*/ 783507 h 1142224"/>
                            <a:gd name="connsiteX769" fmla="*/ 2395041 w 7559096"/>
                            <a:gd name="connsiteY769" fmla="*/ 833032 h 1142224"/>
                            <a:gd name="connsiteX770" fmla="*/ 2387677 w 7559096"/>
                            <a:gd name="connsiteY770" fmla="*/ 840524 h 1142224"/>
                            <a:gd name="connsiteX771" fmla="*/ 2393137 w 7559096"/>
                            <a:gd name="connsiteY771" fmla="*/ 849541 h 1142224"/>
                            <a:gd name="connsiteX772" fmla="*/ 2498660 w 7559096"/>
                            <a:gd name="connsiteY772" fmla="*/ 923447 h 1142224"/>
                            <a:gd name="connsiteX773" fmla="*/ 2606597 w 7559096"/>
                            <a:gd name="connsiteY773" fmla="*/ 995702 h 1142224"/>
                            <a:gd name="connsiteX774" fmla="*/ 2641391 w 7559096"/>
                            <a:gd name="connsiteY774" fmla="*/ 998368 h 1142224"/>
                            <a:gd name="connsiteX775" fmla="*/ 2700819 w 7559096"/>
                            <a:gd name="connsiteY775" fmla="*/ 971828 h 1142224"/>
                            <a:gd name="connsiteX776" fmla="*/ 2759739 w 7559096"/>
                            <a:gd name="connsiteY776" fmla="*/ 944272 h 1142224"/>
                            <a:gd name="connsiteX777" fmla="*/ 2818025 w 7559096"/>
                            <a:gd name="connsiteY777" fmla="*/ 916590 h 1142224"/>
                            <a:gd name="connsiteX778" fmla="*/ 2875676 w 7559096"/>
                            <a:gd name="connsiteY778" fmla="*/ 887763 h 1142224"/>
                            <a:gd name="connsiteX779" fmla="*/ 2882406 w 7559096"/>
                            <a:gd name="connsiteY779" fmla="*/ 879637 h 1142224"/>
                            <a:gd name="connsiteX780" fmla="*/ 2876311 w 7559096"/>
                            <a:gd name="connsiteY780" fmla="*/ 871129 h 1142224"/>
                            <a:gd name="connsiteX781" fmla="*/ 2821708 w 7559096"/>
                            <a:gd name="connsiteY781" fmla="*/ 837984 h 1142224"/>
                            <a:gd name="connsiteX782" fmla="*/ 2767867 w 7559096"/>
                            <a:gd name="connsiteY782" fmla="*/ 803825 h 1142224"/>
                            <a:gd name="connsiteX783" fmla="*/ 2714660 w 7559096"/>
                            <a:gd name="connsiteY783" fmla="*/ 769666 h 1142224"/>
                            <a:gd name="connsiteX784" fmla="*/ 2661962 w 7559096"/>
                            <a:gd name="connsiteY784" fmla="*/ 734490 h 1142224"/>
                            <a:gd name="connsiteX785" fmla="*/ 2645582 w 7559096"/>
                            <a:gd name="connsiteY785" fmla="*/ 729411 h 1142224"/>
                            <a:gd name="connsiteX786" fmla="*/ 2647312 w 7559096"/>
                            <a:gd name="connsiteY786" fmla="*/ 710395 h 1142224"/>
                            <a:gd name="connsiteX787" fmla="*/ 2665264 w 7559096"/>
                            <a:gd name="connsiteY787" fmla="*/ 716078 h 1142224"/>
                            <a:gd name="connsiteX788" fmla="*/ 2724311 w 7559096"/>
                            <a:gd name="connsiteY788" fmla="*/ 755570 h 1142224"/>
                            <a:gd name="connsiteX789" fmla="*/ 2784121 w 7559096"/>
                            <a:gd name="connsiteY789" fmla="*/ 793920 h 1142224"/>
                            <a:gd name="connsiteX790" fmla="*/ 2906279 w 7559096"/>
                            <a:gd name="connsiteY790" fmla="*/ 869097 h 1142224"/>
                            <a:gd name="connsiteX791" fmla="*/ 2914279 w 7559096"/>
                            <a:gd name="connsiteY791" fmla="*/ 880906 h 1142224"/>
                            <a:gd name="connsiteX792" fmla="*/ 2905517 w 7559096"/>
                            <a:gd name="connsiteY792" fmla="*/ 892081 h 1142224"/>
                            <a:gd name="connsiteX793" fmla="*/ 2775105 w 7559096"/>
                            <a:gd name="connsiteY793" fmla="*/ 956082 h 1142224"/>
                            <a:gd name="connsiteX794" fmla="*/ 2708692 w 7559096"/>
                            <a:gd name="connsiteY794" fmla="*/ 987194 h 1142224"/>
                            <a:gd name="connsiteX795" fmla="*/ 2641772 w 7559096"/>
                            <a:gd name="connsiteY795" fmla="*/ 1017036 h 1142224"/>
                            <a:gd name="connsiteX796" fmla="*/ 2622216 w 7559096"/>
                            <a:gd name="connsiteY796" fmla="*/ 1019829 h 1142224"/>
                            <a:gd name="connsiteX797" fmla="*/ 2603296 w 7559096"/>
                            <a:gd name="connsiteY797" fmla="*/ 1014115 h 1142224"/>
                            <a:gd name="connsiteX798" fmla="*/ 2481772 w 7559096"/>
                            <a:gd name="connsiteY798" fmla="*/ 932590 h 1142224"/>
                            <a:gd name="connsiteX799" fmla="*/ 2363169 w 7559096"/>
                            <a:gd name="connsiteY799" fmla="*/ 849159 h 1142224"/>
                            <a:gd name="connsiteX800" fmla="*/ 2356184 w 7559096"/>
                            <a:gd name="connsiteY800" fmla="*/ 836715 h 1142224"/>
                            <a:gd name="connsiteX801" fmla="*/ 2365836 w 7559096"/>
                            <a:gd name="connsiteY801" fmla="*/ 826302 h 1142224"/>
                            <a:gd name="connsiteX802" fmla="*/ 2498533 w 7559096"/>
                            <a:gd name="connsiteY802" fmla="*/ 771062 h 1142224"/>
                            <a:gd name="connsiteX803" fmla="*/ 2628693 w 7559096"/>
                            <a:gd name="connsiteY803" fmla="*/ 713283 h 1142224"/>
                            <a:gd name="connsiteX804" fmla="*/ 2647312 w 7559096"/>
                            <a:gd name="connsiteY804" fmla="*/ 710395 h 1142224"/>
                            <a:gd name="connsiteX805" fmla="*/ 106031 w 7559096"/>
                            <a:gd name="connsiteY805" fmla="*/ 694236 h 1142224"/>
                            <a:gd name="connsiteX806" fmla="*/ 98413 w 7559096"/>
                            <a:gd name="connsiteY806" fmla="*/ 697918 h 1142224"/>
                            <a:gd name="connsiteX807" fmla="*/ 94857 w 7559096"/>
                            <a:gd name="connsiteY807" fmla="*/ 709982 h 1142224"/>
                            <a:gd name="connsiteX808" fmla="*/ 94983 w 7559096"/>
                            <a:gd name="connsiteY808" fmla="*/ 709982 h 1142224"/>
                            <a:gd name="connsiteX809" fmla="*/ 123427 w 7559096"/>
                            <a:gd name="connsiteY809" fmla="*/ 914177 h 1142224"/>
                            <a:gd name="connsiteX810" fmla="*/ 130030 w 7559096"/>
                            <a:gd name="connsiteY810" fmla="*/ 924843 h 1142224"/>
                            <a:gd name="connsiteX811" fmla="*/ 142475 w 7559096"/>
                            <a:gd name="connsiteY811" fmla="*/ 925225 h 1142224"/>
                            <a:gd name="connsiteX812" fmla="*/ 345904 w 7559096"/>
                            <a:gd name="connsiteY812" fmla="*/ 842555 h 1142224"/>
                            <a:gd name="connsiteX813" fmla="*/ 448761 w 7559096"/>
                            <a:gd name="connsiteY813" fmla="*/ 802555 h 1142224"/>
                            <a:gd name="connsiteX814" fmla="*/ 552379 w 7559096"/>
                            <a:gd name="connsiteY814" fmla="*/ 764459 h 1142224"/>
                            <a:gd name="connsiteX815" fmla="*/ 558855 w 7559096"/>
                            <a:gd name="connsiteY815" fmla="*/ 760395 h 1142224"/>
                            <a:gd name="connsiteX816" fmla="*/ 551745 w 7559096"/>
                            <a:gd name="connsiteY816" fmla="*/ 757602 h 1142224"/>
                            <a:gd name="connsiteX817" fmla="*/ 442158 w 7559096"/>
                            <a:gd name="connsiteY817" fmla="*/ 739443 h 1142224"/>
                            <a:gd name="connsiteX818" fmla="*/ 332189 w 7559096"/>
                            <a:gd name="connsiteY818" fmla="*/ 723315 h 1142224"/>
                            <a:gd name="connsiteX819" fmla="*/ 110602 w 7559096"/>
                            <a:gd name="connsiteY819" fmla="*/ 694236 h 1142224"/>
                            <a:gd name="connsiteX820" fmla="*/ 106031 w 7559096"/>
                            <a:gd name="connsiteY820" fmla="*/ 694236 h 1142224"/>
                            <a:gd name="connsiteX821" fmla="*/ 5559481 w 7559096"/>
                            <a:gd name="connsiteY821" fmla="*/ 692331 h 1142224"/>
                            <a:gd name="connsiteX822" fmla="*/ 5503354 w 7559096"/>
                            <a:gd name="connsiteY822" fmla="*/ 693093 h 1142224"/>
                            <a:gd name="connsiteX823" fmla="*/ 5469703 w 7559096"/>
                            <a:gd name="connsiteY823" fmla="*/ 698807 h 1142224"/>
                            <a:gd name="connsiteX824" fmla="*/ 5428306 w 7559096"/>
                            <a:gd name="connsiteY824" fmla="*/ 710109 h 1142224"/>
                            <a:gd name="connsiteX825" fmla="*/ 5357957 w 7559096"/>
                            <a:gd name="connsiteY825" fmla="*/ 741602 h 1142224"/>
                            <a:gd name="connsiteX826" fmla="*/ 5312497 w 7559096"/>
                            <a:gd name="connsiteY826" fmla="*/ 774237 h 1142224"/>
                            <a:gd name="connsiteX827" fmla="*/ 5297513 w 7559096"/>
                            <a:gd name="connsiteY827" fmla="*/ 785793 h 1142224"/>
                            <a:gd name="connsiteX828" fmla="*/ 5291164 w 7559096"/>
                            <a:gd name="connsiteY828" fmla="*/ 790364 h 1142224"/>
                            <a:gd name="connsiteX829" fmla="*/ 5286085 w 7559096"/>
                            <a:gd name="connsiteY829" fmla="*/ 794555 h 1142224"/>
                            <a:gd name="connsiteX830" fmla="*/ 5292561 w 7559096"/>
                            <a:gd name="connsiteY830" fmla="*/ 793158 h 1142224"/>
                            <a:gd name="connsiteX831" fmla="*/ 5366719 w 7559096"/>
                            <a:gd name="connsiteY831" fmla="*/ 770555 h 1142224"/>
                            <a:gd name="connsiteX832" fmla="*/ 5440370 w 7559096"/>
                            <a:gd name="connsiteY832" fmla="*/ 746427 h 1142224"/>
                            <a:gd name="connsiteX833" fmla="*/ 5586782 w 7559096"/>
                            <a:gd name="connsiteY833" fmla="*/ 695886 h 1142224"/>
                            <a:gd name="connsiteX834" fmla="*/ 5586909 w 7559096"/>
                            <a:gd name="connsiteY834" fmla="*/ 695759 h 1142224"/>
                            <a:gd name="connsiteX835" fmla="*/ 5592878 w 7559096"/>
                            <a:gd name="connsiteY835" fmla="*/ 693093 h 1142224"/>
                            <a:gd name="connsiteX836" fmla="*/ 5586274 w 7559096"/>
                            <a:gd name="connsiteY836" fmla="*/ 692712 h 1142224"/>
                            <a:gd name="connsiteX837" fmla="*/ 5578401 w 7559096"/>
                            <a:gd name="connsiteY837" fmla="*/ 692712 h 1142224"/>
                            <a:gd name="connsiteX838" fmla="*/ 5559481 w 7559096"/>
                            <a:gd name="connsiteY838" fmla="*/ 692331 h 1142224"/>
                            <a:gd name="connsiteX839" fmla="*/ 1350346 w 7559096"/>
                            <a:gd name="connsiteY839" fmla="*/ 689537 h 1142224"/>
                            <a:gd name="connsiteX840" fmla="*/ 1275679 w 7559096"/>
                            <a:gd name="connsiteY840" fmla="*/ 694744 h 1142224"/>
                            <a:gd name="connsiteX841" fmla="*/ 1223870 w 7559096"/>
                            <a:gd name="connsiteY841" fmla="*/ 711887 h 1142224"/>
                            <a:gd name="connsiteX842" fmla="*/ 1170410 w 7559096"/>
                            <a:gd name="connsiteY842" fmla="*/ 726617 h 1142224"/>
                            <a:gd name="connsiteX843" fmla="*/ 1137521 w 7559096"/>
                            <a:gd name="connsiteY843" fmla="*/ 733602 h 1142224"/>
                            <a:gd name="connsiteX844" fmla="*/ 1118981 w 7559096"/>
                            <a:gd name="connsiteY844" fmla="*/ 756332 h 1142224"/>
                            <a:gd name="connsiteX845" fmla="*/ 1118981 w 7559096"/>
                            <a:gd name="connsiteY845" fmla="*/ 761031 h 1142224"/>
                            <a:gd name="connsiteX846" fmla="*/ 1124188 w 7559096"/>
                            <a:gd name="connsiteY846" fmla="*/ 772967 h 1142224"/>
                            <a:gd name="connsiteX847" fmla="*/ 1136886 w 7559096"/>
                            <a:gd name="connsiteY847" fmla="*/ 775761 h 1142224"/>
                            <a:gd name="connsiteX848" fmla="*/ 1166473 w 7559096"/>
                            <a:gd name="connsiteY848" fmla="*/ 769411 h 1142224"/>
                            <a:gd name="connsiteX849" fmla="*/ 1215997 w 7559096"/>
                            <a:gd name="connsiteY849" fmla="*/ 755443 h 1142224"/>
                            <a:gd name="connsiteX850" fmla="*/ 1269838 w 7559096"/>
                            <a:gd name="connsiteY850" fmla="*/ 737538 h 1142224"/>
                            <a:gd name="connsiteX851" fmla="*/ 1348949 w 7559096"/>
                            <a:gd name="connsiteY851" fmla="*/ 731697 h 1142224"/>
                            <a:gd name="connsiteX852" fmla="*/ 1393012 w 7559096"/>
                            <a:gd name="connsiteY852" fmla="*/ 735760 h 1142224"/>
                            <a:gd name="connsiteX853" fmla="*/ 1427425 w 7559096"/>
                            <a:gd name="connsiteY853" fmla="*/ 744015 h 1142224"/>
                            <a:gd name="connsiteX854" fmla="*/ 1479615 w 7559096"/>
                            <a:gd name="connsiteY854" fmla="*/ 765729 h 1142224"/>
                            <a:gd name="connsiteX855" fmla="*/ 1601774 w 7559096"/>
                            <a:gd name="connsiteY855" fmla="*/ 800523 h 1142224"/>
                            <a:gd name="connsiteX856" fmla="*/ 1728123 w 7559096"/>
                            <a:gd name="connsiteY856" fmla="*/ 786681 h 1142224"/>
                            <a:gd name="connsiteX857" fmla="*/ 1862726 w 7559096"/>
                            <a:gd name="connsiteY857" fmla="*/ 774491 h 1142224"/>
                            <a:gd name="connsiteX858" fmla="*/ 1990725 w 7559096"/>
                            <a:gd name="connsiteY858" fmla="*/ 817921 h 1142224"/>
                            <a:gd name="connsiteX859" fmla="*/ 2047106 w 7559096"/>
                            <a:gd name="connsiteY859" fmla="*/ 841413 h 1142224"/>
                            <a:gd name="connsiteX860" fmla="*/ 2072122 w 7559096"/>
                            <a:gd name="connsiteY860" fmla="*/ 849668 h 1142224"/>
                            <a:gd name="connsiteX861" fmla="*/ 2082789 w 7559096"/>
                            <a:gd name="connsiteY861" fmla="*/ 852969 h 1142224"/>
                            <a:gd name="connsiteX862" fmla="*/ 2082408 w 7559096"/>
                            <a:gd name="connsiteY862" fmla="*/ 852461 h 1142224"/>
                            <a:gd name="connsiteX863" fmla="*/ 2095614 w 7559096"/>
                            <a:gd name="connsiteY863" fmla="*/ 850810 h 1142224"/>
                            <a:gd name="connsiteX864" fmla="*/ 2102471 w 7559096"/>
                            <a:gd name="connsiteY864" fmla="*/ 839381 h 1142224"/>
                            <a:gd name="connsiteX865" fmla="*/ 2103106 w 7559096"/>
                            <a:gd name="connsiteY865" fmla="*/ 834683 h 1142224"/>
                            <a:gd name="connsiteX866" fmla="*/ 2087487 w 7559096"/>
                            <a:gd name="connsiteY866" fmla="*/ 810556 h 1142224"/>
                            <a:gd name="connsiteX867" fmla="*/ 2075805 w 7559096"/>
                            <a:gd name="connsiteY867" fmla="*/ 807000 h 1142224"/>
                            <a:gd name="connsiteX868" fmla="*/ 2048630 w 7559096"/>
                            <a:gd name="connsiteY868" fmla="*/ 798111 h 1142224"/>
                            <a:gd name="connsiteX869" fmla="*/ 1988694 w 7559096"/>
                            <a:gd name="connsiteY869" fmla="*/ 773475 h 1142224"/>
                            <a:gd name="connsiteX870" fmla="*/ 1867424 w 7559096"/>
                            <a:gd name="connsiteY870" fmla="*/ 732331 h 1142224"/>
                            <a:gd name="connsiteX871" fmla="*/ 1739679 w 7559096"/>
                            <a:gd name="connsiteY871" fmla="*/ 743888 h 1142224"/>
                            <a:gd name="connsiteX872" fmla="*/ 1605076 w 7559096"/>
                            <a:gd name="connsiteY872" fmla="*/ 758363 h 1142224"/>
                            <a:gd name="connsiteX873" fmla="*/ 1474790 w 7559096"/>
                            <a:gd name="connsiteY873" fmla="*/ 721664 h 1142224"/>
                            <a:gd name="connsiteX874" fmla="*/ 1424378 w 7559096"/>
                            <a:gd name="connsiteY874" fmla="*/ 700839 h 1142224"/>
                            <a:gd name="connsiteX875" fmla="*/ 1391997 w 7559096"/>
                            <a:gd name="connsiteY875" fmla="*/ 693220 h 1142224"/>
                            <a:gd name="connsiteX876" fmla="*/ 1350346 w 7559096"/>
                            <a:gd name="connsiteY876" fmla="*/ 689537 h 1142224"/>
                            <a:gd name="connsiteX877" fmla="*/ 4152246 w 7559096"/>
                            <a:gd name="connsiteY877" fmla="*/ 687124 h 1142224"/>
                            <a:gd name="connsiteX878" fmla="*/ 4144753 w 7559096"/>
                            <a:gd name="connsiteY878" fmla="*/ 690934 h 1142224"/>
                            <a:gd name="connsiteX879" fmla="*/ 4141452 w 7559096"/>
                            <a:gd name="connsiteY879" fmla="*/ 703125 h 1142224"/>
                            <a:gd name="connsiteX880" fmla="*/ 4170785 w 7559096"/>
                            <a:gd name="connsiteY880" fmla="*/ 907192 h 1142224"/>
                            <a:gd name="connsiteX881" fmla="*/ 4170785 w 7559096"/>
                            <a:gd name="connsiteY881" fmla="*/ 907319 h 1142224"/>
                            <a:gd name="connsiteX882" fmla="*/ 4177515 w 7559096"/>
                            <a:gd name="connsiteY882" fmla="*/ 917986 h 1142224"/>
                            <a:gd name="connsiteX883" fmla="*/ 4190213 w 7559096"/>
                            <a:gd name="connsiteY883" fmla="*/ 917986 h 1142224"/>
                            <a:gd name="connsiteX884" fmla="*/ 4395165 w 7559096"/>
                            <a:gd name="connsiteY884" fmla="*/ 828587 h 1142224"/>
                            <a:gd name="connsiteX885" fmla="*/ 4496499 w 7559096"/>
                            <a:gd name="connsiteY885" fmla="*/ 782492 h 1142224"/>
                            <a:gd name="connsiteX886" fmla="*/ 4596816 w 7559096"/>
                            <a:gd name="connsiteY886" fmla="*/ 734617 h 1142224"/>
                            <a:gd name="connsiteX887" fmla="*/ 4602911 w 7559096"/>
                            <a:gd name="connsiteY887" fmla="*/ 729919 h 1142224"/>
                            <a:gd name="connsiteX888" fmla="*/ 4595546 w 7559096"/>
                            <a:gd name="connsiteY888" fmla="*/ 727760 h 1142224"/>
                            <a:gd name="connsiteX889" fmla="*/ 4485197 w 7559096"/>
                            <a:gd name="connsiteY889" fmla="*/ 719887 h 1142224"/>
                            <a:gd name="connsiteX890" fmla="*/ 4375229 w 7559096"/>
                            <a:gd name="connsiteY890" fmla="*/ 709982 h 1142224"/>
                            <a:gd name="connsiteX891" fmla="*/ 4156690 w 7559096"/>
                            <a:gd name="connsiteY891" fmla="*/ 687124 h 1142224"/>
                            <a:gd name="connsiteX892" fmla="*/ 4152246 w 7559096"/>
                            <a:gd name="connsiteY892" fmla="*/ 687124 h 1142224"/>
                            <a:gd name="connsiteX893" fmla="*/ 3938532 w 7559096"/>
                            <a:gd name="connsiteY893" fmla="*/ 675188 h 1142224"/>
                            <a:gd name="connsiteX894" fmla="*/ 3865389 w 7559096"/>
                            <a:gd name="connsiteY894" fmla="*/ 675696 h 1142224"/>
                            <a:gd name="connsiteX895" fmla="*/ 3745896 w 7559096"/>
                            <a:gd name="connsiteY895" fmla="*/ 714807 h 1142224"/>
                            <a:gd name="connsiteX896" fmla="*/ 3618532 w 7559096"/>
                            <a:gd name="connsiteY896" fmla="*/ 754173 h 1142224"/>
                            <a:gd name="connsiteX897" fmla="*/ 3486596 w 7559096"/>
                            <a:gd name="connsiteY897" fmla="*/ 736649 h 1142224"/>
                            <a:gd name="connsiteX898" fmla="*/ 3362914 w 7559096"/>
                            <a:gd name="connsiteY898" fmla="*/ 717729 h 1142224"/>
                            <a:gd name="connsiteX899" fmla="*/ 3322659 w 7559096"/>
                            <a:gd name="connsiteY899" fmla="*/ 722045 h 1142224"/>
                            <a:gd name="connsiteX900" fmla="*/ 3291168 w 7559096"/>
                            <a:gd name="connsiteY900" fmla="*/ 728776 h 1142224"/>
                            <a:gd name="connsiteX901" fmla="*/ 3241771 w 7559096"/>
                            <a:gd name="connsiteY901" fmla="*/ 748078 h 1142224"/>
                            <a:gd name="connsiteX902" fmla="*/ 3190088 w 7559096"/>
                            <a:gd name="connsiteY902" fmla="*/ 765222 h 1142224"/>
                            <a:gd name="connsiteX903" fmla="*/ 3167485 w 7559096"/>
                            <a:gd name="connsiteY903" fmla="*/ 770428 h 1142224"/>
                            <a:gd name="connsiteX904" fmla="*/ 3157961 w 7559096"/>
                            <a:gd name="connsiteY904" fmla="*/ 772459 h 1142224"/>
                            <a:gd name="connsiteX905" fmla="*/ 3139930 w 7559096"/>
                            <a:gd name="connsiteY905" fmla="*/ 795190 h 1142224"/>
                            <a:gd name="connsiteX906" fmla="*/ 3139930 w 7559096"/>
                            <a:gd name="connsiteY906" fmla="*/ 799889 h 1142224"/>
                            <a:gd name="connsiteX907" fmla="*/ 3145263 w 7559096"/>
                            <a:gd name="connsiteY907" fmla="*/ 811825 h 1142224"/>
                            <a:gd name="connsiteX908" fmla="*/ 3157835 w 7559096"/>
                            <a:gd name="connsiteY908" fmla="*/ 814618 h 1142224"/>
                            <a:gd name="connsiteX909" fmla="*/ 3166469 w 7559096"/>
                            <a:gd name="connsiteY909" fmla="*/ 812714 h 1142224"/>
                            <a:gd name="connsiteX910" fmla="*/ 3187041 w 7559096"/>
                            <a:gd name="connsiteY910" fmla="*/ 807888 h 1142224"/>
                            <a:gd name="connsiteX911" fmla="*/ 3235676 w 7559096"/>
                            <a:gd name="connsiteY911" fmla="*/ 791761 h 1142224"/>
                            <a:gd name="connsiteX912" fmla="*/ 3287739 w 7559096"/>
                            <a:gd name="connsiteY912" fmla="*/ 771570 h 1142224"/>
                            <a:gd name="connsiteX913" fmla="*/ 3321644 w 7559096"/>
                            <a:gd name="connsiteY913" fmla="*/ 764332 h 1142224"/>
                            <a:gd name="connsiteX914" fmla="*/ 3364818 w 7559096"/>
                            <a:gd name="connsiteY914" fmla="*/ 759761 h 1142224"/>
                            <a:gd name="connsiteX915" fmla="*/ 3496628 w 7559096"/>
                            <a:gd name="connsiteY915" fmla="*/ 779570 h 1142224"/>
                            <a:gd name="connsiteX916" fmla="*/ 3622088 w 7559096"/>
                            <a:gd name="connsiteY916" fmla="*/ 796079 h 1142224"/>
                            <a:gd name="connsiteX917" fmla="*/ 3743103 w 7559096"/>
                            <a:gd name="connsiteY917" fmla="*/ 758744 h 1142224"/>
                            <a:gd name="connsiteX918" fmla="*/ 3870341 w 7559096"/>
                            <a:gd name="connsiteY918" fmla="*/ 717474 h 1142224"/>
                            <a:gd name="connsiteX919" fmla="*/ 3948817 w 7559096"/>
                            <a:gd name="connsiteY919" fmla="*/ 716966 h 1142224"/>
                            <a:gd name="connsiteX920" fmla="*/ 4003674 w 7559096"/>
                            <a:gd name="connsiteY920" fmla="*/ 728522 h 1142224"/>
                            <a:gd name="connsiteX921" fmla="*/ 4063865 w 7559096"/>
                            <a:gd name="connsiteY921" fmla="*/ 736649 h 1142224"/>
                            <a:gd name="connsiteX922" fmla="*/ 4090023 w 7559096"/>
                            <a:gd name="connsiteY922" fmla="*/ 738046 h 1142224"/>
                            <a:gd name="connsiteX923" fmla="*/ 4101071 w 7559096"/>
                            <a:gd name="connsiteY923" fmla="*/ 738427 h 1142224"/>
                            <a:gd name="connsiteX924" fmla="*/ 4113261 w 7559096"/>
                            <a:gd name="connsiteY924" fmla="*/ 733348 h 1142224"/>
                            <a:gd name="connsiteX925" fmla="*/ 4116817 w 7559096"/>
                            <a:gd name="connsiteY925" fmla="*/ 720522 h 1142224"/>
                            <a:gd name="connsiteX926" fmla="*/ 4116182 w 7559096"/>
                            <a:gd name="connsiteY926" fmla="*/ 715824 h 1142224"/>
                            <a:gd name="connsiteX927" fmla="*/ 4116055 w 7559096"/>
                            <a:gd name="connsiteY927" fmla="*/ 715697 h 1142224"/>
                            <a:gd name="connsiteX928" fmla="*/ 4094595 w 7559096"/>
                            <a:gd name="connsiteY928" fmla="*/ 696522 h 1142224"/>
                            <a:gd name="connsiteX929" fmla="*/ 4082531 w 7559096"/>
                            <a:gd name="connsiteY929" fmla="*/ 696140 h 1142224"/>
                            <a:gd name="connsiteX930" fmla="*/ 4054340 w 7559096"/>
                            <a:gd name="connsiteY930" fmla="*/ 694617 h 1142224"/>
                            <a:gd name="connsiteX931" fmla="*/ 3990849 w 7559096"/>
                            <a:gd name="connsiteY931" fmla="*/ 686236 h 1142224"/>
                            <a:gd name="connsiteX932" fmla="*/ 3938532 w 7559096"/>
                            <a:gd name="connsiteY932" fmla="*/ 675188 h 1142224"/>
                            <a:gd name="connsiteX933" fmla="*/ 2650423 w 7559096"/>
                            <a:gd name="connsiteY933" fmla="*/ 671584 h 1142224"/>
                            <a:gd name="connsiteX934" fmla="*/ 2633645 w 7559096"/>
                            <a:gd name="connsiteY934" fmla="*/ 674172 h 1142224"/>
                            <a:gd name="connsiteX935" fmla="*/ 2290661 w 7559096"/>
                            <a:gd name="connsiteY935" fmla="*/ 820461 h 1142224"/>
                            <a:gd name="connsiteX936" fmla="*/ 2290661 w 7559096"/>
                            <a:gd name="connsiteY936" fmla="*/ 820587 h 1142224"/>
                            <a:gd name="connsiteX937" fmla="*/ 2283170 w 7559096"/>
                            <a:gd name="connsiteY937" fmla="*/ 827952 h 1142224"/>
                            <a:gd name="connsiteX938" fmla="*/ 2288503 w 7559096"/>
                            <a:gd name="connsiteY938" fmla="*/ 836968 h 1142224"/>
                            <a:gd name="connsiteX939" fmla="*/ 2601772 w 7559096"/>
                            <a:gd name="connsiteY939" fmla="*/ 1053608 h 1142224"/>
                            <a:gd name="connsiteX940" fmla="*/ 2636947 w 7559096"/>
                            <a:gd name="connsiteY940" fmla="*/ 1056274 h 1142224"/>
                            <a:gd name="connsiteX941" fmla="*/ 2811549 w 7559096"/>
                            <a:gd name="connsiteY941" fmla="*/ 976400 h 1142224"/>
                            <a:gd name="connsiteX942" fmla="*/ 2897010 w 7559096"/>
                            <a:gd name="connsiteY942" fmla="*/ 934113 h 1142224"/>
                            <a:gd name="connsiteX943" fmla="*/ 2939296 w 7559096"/>
                            <a:gd name="connsiteY943" fmla="*/ 912907 h 1142224"/>
                            <a:gd name="connsiteX944" fmla="*/ 2981200 w 7559096"/>
                            <a:gd name="connsiteY944" fmla="*/ 890810 h 1142224"/>
                            <a:gd name="connsiteX945" fmla="*/ 2987803 w 7559096"/>
                            <a:gd name="connsiteY945" fmla="*/ 882556 h 1142224"/>
                            <a:gd name="connsiteX946" fmla="*/ 2981454 w 7559096"/>
                            <a:gd name="connsiteY946" fmla="*/ 874176 h 1142224"/>
                            <a:gd name="connsiteX947" fmla="*/ 2940819 w 7559096"/>
                            <a:gd name="connsiteY947" fmla="*/ 850810 h 1142224"/>
                            <a:gd name="connsiteX948" fmla="*/ 2900565 w 7559096"/>
                            <a:gd name="connsiteY948" fmla="*/ 826556 h 1142224"/>
                            <a:gd name="connsiteX949" fmla="*/ 2821200 w 7559096"/>
                            <a:gd name="connsiteY949" fmla="*/ 777920 h 1142224"/>
                            <a:gd name="connsiteX950" fmla="*/ 2666534 w 7559096"/>
                            <a:gd name="connsiteY950" fmla="*/ 676711 h 1142224"/>
                            <a:gd name="connsiteX951" fmla="*/ 2650423 w 7559096"/>
                            <a:gd name="connsiteY951" fmla="*/ 671584 h 1142224"/>
                            <a:gd name="connsiteX952" fmla="*/ 3039612 w 7559096"/>
                            <a:gd name="connsiteY952" fmla="*/ 657283 h 1142224"/>
                            <a:gd name="connsiteX953" fmla="*/ 3032501 w 7559096"/>
                            <a:gd name="connsiteY953" fmla="*/ 658679 h 1142224"/>
                            <a:gd name="connsiteX954" fmla="*/ 3037961 w 7559096"/>
                            <a:gd name="connsiteY954" fmla="*/ 663759 h 1142224"/>
                            <a:gd name="connsiteX955" fmla="*/ 3101708 w 7559096"/>
                            <a:gd name="connsiteY955" fmla="*/ 700330 h 1142224"/>
                            <a:gd name="connsiteX956" fmla="*/ 3112247 w 7559096"/>
                            <a:gd name="connsiteY956" fmla="*/ 701220 h 1142224"/>
                            <a:gd name="connsiteX957" fmla="*/ 3116311 w 7559096"/>
                            <a:gd name="connsiteY957" fmla="*/ 691188 h 1142224"/>
                            <a:gd name="connsiteX958" fmla="*/ 3116311 w 7559096"/>
                            <a:gd name="connsiteY958" fmla="*/ 675949 h 1142224"/>
                            <a:gd name="connsiteX959" fmla="*/ 3098279 w 7559096"/>
                            <a:gd name="connsiteY959" fmla="*/ 657410 h 1142224"/>
                            <a:gd name="connsiteX960" fmla="*/ 3039612 w 7559096"/>
                            <a:gd name="connsiteY960" fmla="*/ 657410 h 1142224"/>
                            <a:gd name="connsiteX961" fmla="*/ 2938533 w 7559096"/>
                            <a:gd name="connsiteY961" fmla="*/ 655759 h 1142224"/>
                            <a:gd name="connsiteX962" fmla="*/ 2931422 w 7559096"/>
                            <a:gd name="connsiteY962" fmla="*/ 657028 h 1142224"/>
                            <a:gd name="connsiteX963" fmla="*/ 2936756 w 7559096"/>
                            <a:gd name="connsiteY963" fmla="*/ 662235 h 1142224"/>
                            <a:gd name="connsiteX964" fmla="*/ 3018533 w 7559096"/>
                            <a:gd name="connsiteY964" fmla="*/ 710997 h 1142224"/>
                            <a:gd name="connsiteX965" fmla="*/ 3059930 w 7559096"/>
                            <a:gd name="connsiteY965" fmla="*/ 735253 h 1142224"/>
                            <a:gd name="connsiteX966" fmla="*/ 3101708 w 7559096"/>
                            <a:gd name="connsiteY966" fmla="*/ 758617 h 1142224"/>
                            <a:gd name="connsiteX967" fmla="*/ 3112374 w 7559096"/>
                            <a:gd name="connsiteY967" fmla="*/ 759507 h 1142224"/>
                            <a:gd name="connsiteX968" fmla="*/ 3116565 w 7559096"/>
                            <a:gd name="connsiteY968" fmla="*/ 749475 h 1142224"/>
                            <a:gd name="connsiteX969" fmla="*/ 3116565 w 7559096"/>
                            <a:gd name="connsiteY969" fmla="*/ 747951 h 1142224"/>
                            <a:gd name="connsiteX970" fmla="*/ 3099930 w 7559096"/>
                            <a:gd name="connsiteY970" fmla="*/ 719252 h 1142224"/>
                            <a:gd name="connsiteX971" fmla="*/ 3009263 w 7559096"/>
                            <a:gd name="connsiteY971" fmla="*/ 666680 h 1142224"/>
                            <a:gd name="connsiteX972" fmla="*/ 2973327 w 7559096"/>
                            <a:gd name="connsiteY972" fmla="*/ 656520 h 1142224"/>
                            <a:gd name="connsiteX973" fmla="*/ 2938660 w 7559096"/>
                            <a:gd name="connsiteY973" fmla="*/ 655759 h 1142224"/>
                            <a:gd name="connsiteX974" fmla="*/ 3279104 w 7559096"/>
                            <a:gd name="connsiteY974" fmla="*/ 654362 h 1142224"/>
                            <a:gd name="connsiteX975" fmla="*/ 3217771 w 7559096"/>
                            <a:gd name="connsiteY975" fmla="*/ 656140 h 1142224"/>
                            <a:gd name="connsiteX976" fmla="*/ 3187168 w 7559096"/>
                            <a:gd name="connsiteY976" fmla="*/ 657028 h 1142224"/>
                            <a:gd name="connsiteX977" fmla="*/ 3156564 w 7559096"/>
                            <a:gd name="connsiteY977" fmla="*/ 657283 h 1142224"/>
                            <a:gd name="connsiteX978" fmla="*/ 3138787 w 7559096"/>
                            <a:gd name="connsiteY978" fmla="*/ 676076 h 1142224"/>
                            <a:gd name="connsiteX979" fmla="*/ 3138787 w 7559096"/>
                            <a:gd name="connsiteY979" fmla="*/ 681918 h 1142224"/>
                            <a:gd name="connsiteX980" fmla="*/ 3143994 w 7559096"/>
                            <a:gd name="connsiteY980" fmla="*/ 693854 h 1142224"/>
                            <a:gd name="connsiteX981" fmla="*/ 3156310 w 7559096"/>
                            <a:gd name="connsiteY981" fmla="*/ 696649 h 1142224"/>
                            <a:gd name="connsiteX982" fmla="*/ 3164818 w 7559096"/>
                            <a:gd name="connsiteY982" fmla="*/ 694744 h 1142224"/>
                            <a:gd name="connsiteX983" fmla="*/ 3185009 w 7559096"/>
                            <a:gd name="connsiteY983" fmla="*/ 689918 h 1142224"/>
                            <a:gd name="connsiteX984" fmla="*/ 3232755 w 7559096"/>
                            <a:gd name="connsiteY984" fmla="*/ 673791 h 1142224"/>
                            <a:gd name="connsiteX985" fmla="*/ 3263104 w 7559096"/>
                            <a:gd name="connsiteY985" fmla="*/ 661727 h 1142224"/>
                            <a:gd name="connsiteX986" fmla="*/ 3274660 w 7559096"/>
                            <a:gd name="connsiteY986" fmla="*/ 657664 h 1142224"/>
                            <a:gd name="connsiteX987" fmla="*/ 3279358 w 7559096"/>
                            <a:gd name="connsiteY987" fmla="*/ 656140 h 1142224"/>
                            <a:gd name="connsiteX988" fmla="*/ 3284184 w 7559096"/>
                            <a:gd name="connsiteY988" fmla="*/ 654362 h 1142224"/>
                            <a:gd name="connsiteX989" fmla="*/ 3279104 w 7559096"/>
                            <a:gd name="connsiteY989" fmla="*/ 654362 h 1142224"/>
                            <a:gd name="connsiteX990" fmla="*/ 2652074 w 7559096"/>
                            <a:gd name="connsiteY990" fmla="*/ 652743 h 1142224"/>
                            <a:gd name="connsiteX991" fmla="*/ 2669836 w 7559096"/>
                            <a:gd name="connsiteY991" fmla="*/ 658426 h 1142224"/>
                            <a:gd name="connsiteX992" fmla="*/ 2837327 w 7559096"/>
                            <a:gd name="connsiteY992" fmla="*/ 767887 h 1142224"/>
                            <a:gd name="connsiteX993" fmla="*/ 2923549 w 7559096"/>
                            <a:gd name="connsiteY993" fmla="*/ 820461 h 1142224"/>
                            <a:gd name="connsiteX994" fmla="*/ 3011422 w 7559096"/>
                            <a:gd name="connsiteY994" fmla="*/ 871508 h 1142224"/>
                            <a:gd name="connsiteX995" fmla="*/ 3019549 w 7559096"/>
                            <a:gd name="connsiteY995" fmla="*/ 883065 h 1142224"/>
                            <a:gd name="connsiteX996" fmla="*/ 3011041 w 7559096"/>
                            <a:gd name="connsiteY996" fmla="*/ 894366 h 1142224"/>
                            <a:gd name="connsiteX997" fmla="*/ 2919867 w 7559096"/>
                            <a:gd name="connsiteY997" fmla="*/ 941986 h 1142224"/>
                            <a:gd name="connsiteX998" fmla="*/ 2827169 w 7559096"/>
                            <a:gd name="connsiteY998" fmla="*/ 988082 h 1142224"/>
                            <a:gd name="connsiteX999" fmla="*/ 2637328 w 7559096"/>
                            <a:gd name="connsiteY999" fmla="*/ 1075069 h 1142224"/>
                            <a:gd name="connsiteX1000" fmla="*/ 2617518 w 7559096"/>
                            <a:gd name="connsiteY1000" fmla="*/ 1077862 h 1142224"/>
                            <a:gd name="connsiteX1001" fmla="*/ 2598471 w 7559096"/>
                            <a:gd name="connsiteY1001" fmla="*/ 1072147 h 1142224"/>
                            <a:gd name="connsiteX1002" fmla="*/ 2258534 w 7559096"/>
                            <a:gd name="connsiteY1002" fmla="*/ 836333 h 1142224"/>
                            <a:gd name="connsiteX1003" fmla="*/ 2258661 w 7559096"/>
                            <a:gd name="connsiteY1003" fmla="*/ 836333 h 1142224"/>
                            <a:gd name="connsiteX1004" fmla="*/ 2251804 w 7559096"/>
                            <a:gd name="connsiteY1004" fmla="*/ 823889 h 1142224"/>
                            <a:gd name="connsiteX1005" fmla="*/ 2261582 w 7559096"/>
                            <a:gd name="connsiteY1005" fmla="*/ 813603 h 1142224"/>
                            <a:gd name="connsiteX1006" fmla="*/ 2633645 w 7559096"/>
                            <a:gd name="connsiteY1006" fmla="*/ 655631 h 1142224"/>
                            <a:gd name="connsiteX1007" fmla="*/ 2652074 w 7559096"/>
                            <a:gd name="connsiteY1007" fmla="*/ 652743 h 1142224"/>
                            <a:gd name="connsiteX1008" fmla="*/ 2837708 w 7559096"/>
                            <a:gd name="connsiteY1008" fmla="*/ 652076 h 1142224"/>
                            <a:gd name="connsiteX1009" fmla="*/ 2830470 w 7559096"/>
                            <a:gd name="connsiteY1009" fmla="*/ 653219 h 1142224"/>
                            <a:gd name="connsiteX1010" fmla="*/ 2835804 w 7559096"/>
                            <a:gd name="connsiteY1010" fmla="*/ 658425 h 1142224"/>
                            <a:gd name="connsiteX1011" fmla="*/ 2900819 w 7559096"/>
                            <a:gd name="connsiteY1011" fmla="*/ 698934 h 1142224"/>
                            <a:gd name="connsiteX1012" fmla="*/ 2966850 w 7559096"/>
                            <a:gd name="connsiteY1012" fmla="*/ 739061 h 1142224"/>
                            <a:gd name="connsiteX1013" fmla="*/ 3033898 w 7559096"/>
                            <a:gd name="connsiteY1013" fmla="*/ 778173 h 1142224"/>
                            <a:gd name="connsiteX1014" fmla="*/ 3067803 w 7559096"/>
                            <a:gd name="connsiteY1014" fmla="*/ 797730 h 1142224"/>
                            <a:gd name="connsiteX1015" fmla="*/ 3101962 w 7559096"/>
                            <a:gd name="connsiteY1015" fmla="*/ 816523 h 1142224"/>
                            <a:gd name="connsiteX1016" fmla="*/ 3112755 w 7559096"/>
                            <a:gd name="connsiteY1016" fmla="*/ 817413 h 1142224"/>
                            <a:gd name="connsiteX1017" fmla="*/ 3117073 w 7559096"/>
                            <a:gd name="connsiteY1017" fmla="*/ 807381 h 1142224"/>
                            <a:gd name="connsiteX1018" fmla="*/ 3117073 w 7559096"/>
                            <a:gd name="connsiteY1018" fmla="*/ 805856 h 1142224"/>
                            <a:gd name="connsiteX1019" fmla="*/ 3100184 w 7559096"/>
                            <a:gd name="connsiteY1019" fmla="*/ 777158 h 1142224"/>
                            <a:gd name="connsiteX1020" fmla="*/ 3003168 w 7559096"/>
                            <a:gd name="connsiteY1020" fmla="*/ 721537 h 1142224"/>
                            <a:gd name="connsiteX1021" fmla="*/ 2955422 w 7559096"/>
                            <a:gd name="connsiteY1021" fmla="*/ 693346 h 1142224"/>
                            <a:gd name="connsiteX1022" fmla="*/ 2908184 w 7559096"/>
                            <a:gd name="connsiteY1022" fmla="*/ 664267 h 1142224"/>
                            <a:gd name="connsiteX1023" fmla="*/ 2872502 w 7559096"/>
                            <a:gd name="connsiteY1023" fmla="*/ 653346 h 1142224"/>
                            <a:gd name="connsiteX1024" fmla="*/ 2837835 w 7559096"/>
                            <a:gd name="connsiteY1024" fmla="*/ 652076 h 1142224"/>
                            <a:gd name="connsiteX1025" fmla="*/ 2736756 w 7559096"/>
                            <a:gd name="connsiteY1025" fmla="*/ 646361 h 1142224"/>
                            <a:gd name="connsiteX1026" fmla="*/ 2729518 w 7559096"/>
                            <a:gd name="connsiteY1026" fmla="*/ 647505 h 1142224"/>
                            <a:gd name="connsiteX1027" fmla="*/ 2734724 w 7559096"/>
                            <a:gd name="connsiteY1027" fmla="*/ 652711 h 1142224"/>
                            <a:gd name="connsiteX1028" fmla="*/ 3101962 w 7559096"/>
                            <a:gd name="connsiteY1028" fmla="*/ 874683 h 1142224"/>
                            <a:gd name="connsiteX1029" fmla="*/ 3112882 w 7559096"/>
                            <a:gd name="connsiteY1029" fmla="*/ 875573 h 1142224"/>
                            <a:gd name="connsiteX1030" fmla="*/ 3117200 w 7559096"/>
                            <a:gd name="connsiteY1030" fmla="*/ 865540 h 1142224"/>
                            <a:gd name="connsiteX1031" fmla="*/ 3117200 w 7559096"/>
                            <a:gd name="connsiteY1031" fmla="*/ 864016 h 1142224"/>
                            <a:gd name="connsiteX1032" fmla="*/ 3100184 w 7559096"/>
                            <a:gd name="connsiteY1032" fmla="*/ 835318 h 1142224"/>
                            <a:gd name="connsiteX1033" fmla="*/ 3062470 w 7559096"/>
                            <a:gd name="connsiteY1033" fmla="*/ 814492 h 1142224"/>
                            <a:gd name="connsiteX1034" fmla="*/ 3025137 w 7559096"/>
                            <a:gd name="connsiteY1034" fmla="*/ 792904 h 1142224"/>
                            <a:gd name="connsiteX1035" fmla="*/ 2951231 w 7559096"/>
                            <a:gd name="connsiteY1035" fmla="*/ 749855 h 1142224"/>
                            <a:gd name="connsiteX1036" fmla="*/ 2878597 w 7559096"/>
                            <a:gd name="connsiteY1036" fmla="*/ 705284 h 1142224"/>
                            <a:gd name="connsiteX1037" fmla="*/ 2807106 w 7559096"/>
                            <a:gd name="connsiteY1037" fmla="*/ 660076 h 1142224"/>
                            <a:gd name="connsiteX1038" fmla="*/ 2771676 w 7559096"/>
                            <a:gd name="connsiteY1038" fmla="*/ 648393 h 1142224"/>
                            <a:gd name="connsiteX1039" fmla="*/ 2737010 w 7559096"/>
                            <a:gd name="connsiteY1039" fmla="*/ 646361 h 1142224"/>
                            <a:gd name="connsiteX1040" fmla="*/ 2610407 w 7559096"/>
                            <a:gd name="connsiteY1040" fmla="*/ 636584 h 1142224"/>
                            <a:gd name="connsiteX1041" fmla="*/ 2573454 w 7559096"/>
                            <a:gd name="connsiteY1041" fmla="*/ 642806 h 1142224"/>
                            <a:gd name="connsiteX1042" fmla="*/ 2172948 w 7559096"/>
                            <a:gd name="connsiteY1042" fmla="*/ 808905 h 1142224"/>
                            <a:gd name="connsiteX1043" fmla="*/ 2165455 w 7559096"/>
                            <a:gd name="connsiteY1043" fmla="*/ 816269 h 1142224"/>
                            <a:gd name="connsiteX1044" fmla="*/ 2170789 w 7559096"/>
                            <a:gd name="connsiteY1044" fmla="*/ 825412 h 1142224"/>
                            <a:gd name="connsiteX1045" fmla="*/ 2532312 w 7559096"/>
                            <a:gd name="connsiteY1045" fmla="*/ 1080529 h 1142224"/>
                            <a:gd name="connsiteX1046" fmla="*/ 2570153 w 7559096"/>
                            <a:gd name="connsiteY1046" fmla="*/ 1093863 h 1142224"/>
                            <a:gd name="connsiteX1047" fmla="*/ 2635169 w 7559096"/>
                            <a:gd name="connsiteY1047" fmla="*/ 1099196 h 1142224"/>
                            <a:gd name="connsiteX1048" fmla="*/ 2674788 w 7559096"/>
                            <a:gd name="connsiteY1048" fmla="*/ 1092465 h 1142224"/>
                            <a:gd name="connsiteX1049" fmla="*/ 3073644 w 7559096"/>
                            <a:gd name="connsiteY1049" fmla="*/ 895636 h 1142224"/>
                            <a:gd name="connsiteX1050" fmla="*/ 3080120 w 7559096"/>
                            <a:gd name="connsiteY1050" fmla="*/ 887255 h 1142224"/>
                            <a:gd name="connsiteX1051" fmla="*/ 3073644 w 7559096"/>
                            <a:gd name="connsiteY1051" fmla="*/ 879001 h 1142224"/>
                            <a:gd name="connsiteX1052" fmla="*/ 2706026 w 7559096"/>
                            <a:gd name="connsiteY1052" fmla="*/ 653854 h 1142224"/>
                            <a:gd name="connsiteX1053" fmla="*/ 2670724 w 7559096"/>
                            <a:gd name="connsiteY1053" fmla="*/ 641409 h 1142224"/>
                            <a:gd name="connsiteX1054" fmla="*/ 2610534 w 7559096"/>
                            <a:gd name="connsiteY1054" fmla="*/ 636584 h 1142224"/>
                            <a:gd name="connsiteX1055" fmla="*/ 1353140 w 7559096"/>
                            <a:gd name="connsiteY1055" fmla="*/ 630742 h 1142224"/>
                            <a:gd name="connsiteX1056" fmla="*/ 1277584 w 7559096"/>
                            <a:gd name="connsiteY1056" fmla="*/ 635949 h 1142224"/>
                            <a:gd name="connsiteX1057" fmla="*/ 1225140 w 7559096"/>
                            <a:gd name="connsiteY1057" fmla="*/ 653092 h 1142224"/>
                            <a:gd name="connsiteX1058" fmla="*/ 1171045 w 7559096"/>
                            <a:gd name="connsiteY1058" fmla="*/ 667822 h 1142224"/>
                            <a:gd name="connsiteX1059" fmla="*/ 1137775 w 7559096"/>
                            <a:gd name="connsiteY1059" fmla="*/ 674807 h 1142224"/>
                            <a:gd name="connsiteX1060" fmla="*/ 1118981 w 7559096"/>
                            <a:gd name="connsiteY1060" fmla="*/ 697537 h 1142224"/>
                            <a:gd name="connsiteX1061" fmla="*/ 1118854 w 7559096"/>
                            <a:gd name="connsiteY1061" fmla="*/ 697156 h 1142224"/>
                            <a:gd name="connsiteX1062" fmla="*/ 1118854 w 7559096"/>
                            <a:gd name="connsiteY1062" fmla="*/ 701855 h 1142224"/>
                            <a:gd name="connsiteX1063" fmla="*/ 1124188 w 7559096"/>
                            <a:gd name="connsiteY1063" fmla="*/ 713792 h 1142224"/>
                            <a:gd name="connsiteX1064" fmla="*/ 1137014 w 7559096"/>
                            <a:gd name="connsiteY1064" fmla="*/ 716585 h 1142224"/>
                            <a:gd name="connsiteX1065" fmla="*/ 1166855 w 7559096"/>
                            <a:gd name="connsiteY1065" fmla="*/ 710236 h 1142224"/>
                            <a:gd name="connsiteX1066" fmla="*/ 1217013 w 7559096"/>
                            <a:gd name="connsiteY1066" fmla="*/ 696268 h 1142224"/>
                            <a:gd name="connsiteX1067" fmla="*/ 1271362 w 7559096"/>
                            <a:gd name="connsiteY1067" fmla="*/ 678362 h 1142224"/>
                            <a:gd name="connsiteX1068" fmla="*/ 1351362 w 7559096"/>
                            <a:gd name="connsiteY1068" fmla="*/ 672521 h 1142224"/>
                            <a:gd name="connsiteX1069" fmla="*/ 1395806 w 7559096"/>
                            <a:gd name="connsiteY1069" fmla="*/ 676584 h 1142224"/>
                            <a:gd name="connsiteX1070" fmla="*/ 1430600 w 7559096"/>
                            <a:gd name="connsiteY1070" fmla="*/ 684838 h 1142224"/>
                            <a:gd name="connsiteX1071" fmla="*/ 1483425 w 7559096"/>
                            <a:gd name="connsiteY1071" fmla="*/ 706553 h 1142224"/>
                            <a:gd name="connsiteX1072" fmla="*/ 1606853 w 7559096"/>
                            <a:gd name="connsiteY1072" fmla="*/ 741474 h 1142224"/>
                            <a:gd name="connsiteX1073" fmla="*/ 1734218 w 7559096"/>
                            <a:gd name="connsiteY1073" fmla="*/ 727760 h 1142224"/>
                            <a:gd name="connsiteX1074" fmla="*/ 1869710 w 7559096"/>
                            <a:gd name="connsiteY1074" fmla="*/ 715570 h 1142224"/>
                            <a:gd name="connsiteX1075" fmla="*/ 1998345 w 7559096"/>
                            <a:gd name="connsiteY1075" fmla="*/ 759126 h 1142224"/>
                            <a:gd name="connsiteX1076" fmla="*/ 2054853 w 7559096"/>
                            <a:gd name="connsiteY1076" fmla="*/ 782619 h 1142224"/>
                            <a:gd name="connsiteX1077" fmla="*/ 2079869 w 7559096"/>
                            <a:gd name="connsiteY1077" fmla="*/ 790872 h 1142224"/>
                            <a:gd name="connsiteX1078" fmla="*/ 2090534 w 7559096"/>
                            <a:gd name="connsiteY1078" fmla="*/ 794174 h 1142224"/>
                            <a:gd name="connsiteX1079" fmla="*/ 2103742 w 7559096"/>
                            <a:gd name="connsiteY1079" fmla="*/ 792523 h 1142224"/>
                            <a:gd name="connsiteX1080" fmla="*/ 2110599 w 7559096"/>
                            <a:gd name="connsiteY1080" fmla="*/ 781095 h 1142224"/>
                            <a:gd name="connsiteX1081" fmla="*/ 2111233 w 7559096"/>
                            <a:gd name="connsiteY1081" fmla="*/ 776396 h 1142224"/>
                            <a:gd name="connsiteX1082" fmla="*/ 2095488 w 7559096"/>
                            <a:gd name="connsiteY1082" fmla="*/ 752269 h 1142224"/>
                            <a:gd name="connsiteX1083" fmla="*/ 2083804 w 7559096"/>
                            <a:gd name="connsiteY1083" fmla="*/ 748713 h 1142224"/>
                            <a:gd name="connsiteX1084" fmla="*/ 2056630 w 7559096"/>
                            <a:gd name="connsiteY1084" fmla="*/ 739824 h 1142224"/>
                            <a:gd name="connsiteX1085" fmla="*/ 1996567 w 7559096"/>
                            <a:gd name="connsiteY1085" fmla="*/ 715188 h 1142224"/>
                            <a:gd name="connsiteX1086" fmla="*/ 1874662 w 7559096"/>
                            <a:gd name="connsiteY1086" fmla="*/ 673917 h 1142224"/>
                            <a:gd name="connsiteX1087" fmla="*/ 1746155 w 7559096"/>
                            <a:gd name="connsiteY1087" fmla="*/ 685346 h 1142224"/>
                            <a:gd name="connsiteX1088" fmla="*/ 1610409 w 7559096"/>
                            <a:gd name="connsiteY1088" fmla="*/ 699696 h 1142224"/>
                            <a:gd name="connsiteX1089" fmla="*/ 1478853 w 7559096"/>
                            <a:gd name="connsiteY1089" fmla="*/ 662870 h 1142224"/>
                            <a:gd name="connsiteX1090" fmla="*/ 1427933 w 7559096"/>
                            <a:gd name="connsiteY1090" fmla="*/ 642044 h 1142224"/>
                            <a:gd name="connsiteX1091" fmla="*/ 1395171 w 7559096"/>
                            <a:gd name="connsiteY1091" fmla="*/ 634425 h 1142224"/>
                            <a:gd name="connsiteX1092" fmla="*/ 1353140 w 7559096"/>
                            <a:gd name="connsiteY1092" fmla="*/ 630742 h 1142224"/>
                            <a:gd name="connsiteX1093" fmla="*/ 2509327 w 7559096"/>
                            <a:gd name="connsiteY1093" fmla="*/ 626805 h 1142224"/>
                            <a:gd name="connsiteX1094" fmla="*/ 2509404 w 7559096"/>
                            <a:gd name="connsiteY1094" fmla="*/ 626813 h 1142224"/>
                            <a:gd name="connsiteX1095" fmla="*/ 2472121 w 7559096"/>
                            <a:gd name="connsiteY1095" fmla="*/ 632520 h 1142224"/>
                            <a:gd name="connsiteX1096" fmla="*/ 2152630 w 7559096"/>
                            <a:gd name="connsiteY1096" fmla="*/ 762300 h 1142224"/>
                            <a:gd name="connsiteX1097" fmla="*/ 2131932 w 7559096"/>
                            <a:gd name="connsiteY1097" fmla="*/ 788586 h 1142224"/>
                            <a:gd name="connsiteX1098" fmla="*/ 2131678 w 7559096"/>
                            <a:gd name="connsiteY1098" fmla="*/ 790110 h 1142224"/>
                            <a:gd name="connsiteX1099" fmla="*/ 2134725 w 7559096"/>
                            <a:gd name="connsiteY1099" fmla="*/ 800650 h 1142224"/>
                            <a:gd name="connsiteX1100" fmla="*/ 2145646 w 7559096"/>
                            <a:gd name="connsiteY1100" fmla="*/ 801158 h 1142224"/>
                            <a:gd name="connsiteX1101" fmla="*/ 2545137 w 7559096"/>
                            <a:gd name="connsiteY1101" fmla="*/ 636964 h 1142224"/>
                            <a:gd name="connsiteX1102" fmla="*/ 2551233 w 7559096"/>
                            <a:gd name="connsiteY1102" fmla="*/ 632520 h 1142224"/>
                            <a:gd name="connsiteX1103" fmla="*/ 2544249 w 7559096"/>
                            <a:gd name="connsiteY1103" fmla="*/ 630361 h 1142224"/>
                            <a:gd name="connsiteX1104" fmla="*/ 2509404 w 7559096"/>
                            <a:gd name="connsiteY1104" fmla="*/ 626813 h 1142224"/>
                            <a:gd name="connsiteX1105" fmla="*/ 2509455 w 7559096"/>
                            <a:gd name="connsiteY1105" fmla="*/ 626805 h 1142224"/>
                            <a:gd name="connsiteX1106" fmla="*/ 3781833 w 7559096"/>
                            <a:gd name="connsiteY1106" fmla="*/ 618297 h 1142224"/>
                            <a:gd name="connsiteX1107" fmla="*/ 3776627 w 7559096"/>
                            <a:gd name="connsiteY1107" fmla="*/ 618552 h 1142224"/>
                            <a:gd name="connsiteX1108" fmla="*/ 3608501 w 7559096"/>
                            <a:gd name="connsiteY1108" fmla="*/ 634679 h 1142224"/>
                            <a:gd name="connsiteX1109" fmla="*/ 3524564 w 7559096"/>
                            <a:gd name="connsiteY1109" fmla="*/ 640901 h 1142224"/>
                            <a:gd name="connsiteX1110" fmla="*/ 3440628 w 7559096"/>
                            <a:gd name="connsiteY1110" fmla="*/ 646743 h 1142224"/>
                            <a:gd name="connsiteX1111" fmla="*/ 3440501 w 7559096"/>
                            <a:gd name="connsiteY1111" fmla="*/ 647124 h 1142224"/>
                            <a:gd name="connsiteX1112" fmla="*/ 3435421 w 7559096"/>
                            <a:gd name="connsiteY1112" fmla="*/ 647631 h 1142224"/>
                            <a:gd name="connsiteX1113" fmla="*/ 3440374 w 7559096"/>
                            <a:gd name="connsiteY1113" fmla="*/ 649029 h 1142224"/>
                            <a:gd name="connsiteX1114" fmla="*/ 3457263 w 7559096"/>
                            <a:gd name="connsiteY1114" fmla="*/ 653219 h 1142224"/>
                            <a:gd name="connsiteX1115" fmla="*/ 3488754 w 7559096"/>
                            <a:gd name="connsiteY1115" fmla="*/ 662108 h 1142224"/>
                            <a:gd name="connsiteX1116" fmla="*/ 3612182 w 7559096"/>
                            <a:gd name="connsiteY1116" fmla="*/ 678870 h 1142224"/>
                            <a:gd name="connsiteX1117" fmla="*/ 3731294 w 7559096"/>
                            <a:gd name="connsiteY1117" fmla="*/ 641790 h 1142224"/>
                            <a:gd name="connsiteX1118" fmla="*/ 3761008 w 7559096"/>
                            <a:gd name="connsiteY1118" fmla="*/ 627695 h 1142224"/>
                            <a:gd name="connsiteX1119" fmla="*/ 3772437 w 7559096"/>
                            <a:gd name="connsiteY1119" fmla="*/ 622615 h 1142224"/>
                            <a:gd name="connsiteX1120" fmla="*/ 3777135 w 7559096"/>
                            <a:gd name="connsiteY1120" fmla="*/ 620584 h 1142224"/>
                            <a:gd name="connsiteX1121" fmla="*/ 3781833 w 7559096"/>
                            <a:gd name="connsiteY1121" fmla="*/ 618297 h 1142224"/>
                            <a:gd name="connsiteX1122" fmla="*/ 3931547 w 7559096"/>
                            <a:gd name="connsiteY1122" fmla="*/ 616774 h 1142224"/>
                            <a:gd name="connsiteX1123" fmla="*/ 3858913 w 7559096"/>
                            <a:gd name="connsiteY1123" fmla="*/ 617155 h 1142224"/>
                            <a:gd name="connsiteX1124" fmla="*/ 3740183 w 7559096"/>
                            <a:gd name="connsiteY1124" fmla="*/ 656267 h 1142224"/>
                            <a:gd name="connsiteX1125" fmla="*/ 3613706 w 7559096"/>
                            <a:gd name="connsiteY1125" fmla="*/ 695505 h 1142224"/>
                            <a:gd name="connsiteX1126" fmla="*/ 3482786 w 7559096"/>
                            <a:gd name="connsiteY1126" fmla="*/ 677854 h 1142224"/>
                            <a:gd name="connsiteX1127" fmla="*/ 3360247 w 7559096"/>
                            <a:gd name="connsiteY1127" fmla="*/ 658933 h 1142224"/>
                            <a:gd name="connsiteX1128" fmla="*/ 3320374 w 7559096"/>
                            <a:gd name="connsiteY1128" fmla="*/ 663124 h 1142224"/>
                            <a:gd name="connsiteX1129" fmla="*/ 3320247 w 7559096"/>
                            <a:gd name="connsiteY1129" fmla="*/ 663631 h 1142224"/>
                            <a:gd name="connsiteX1130" fmla="*/ 3289136 w 7559096"/>
                            <a:gd name="connsiteY1130" fmla="*/ 670363 h 1142224"/>
                            <a:gd name="connsiteX1131" fmla="*/ 3240247 w 7559096"/>
                            <a:gd name="connsiteY1131" fmla="*/ 689665 h 1142224"/>
                            <a:gd name="connsiteX1132" fmla="*/ 3189072 w 7559096"/>
                            <a:gd name="connsiteY1132" fmla="*/ 706680 h 1142224"/>
                            <a:gd name="connsiteX1133" fmla="*/ 3166723 w 7559096"/>
                            <a:gd name="connsiteY1133" fmla="*/ 711887 h 1142224"/>
                            <a:gd name="connsiteX1134" fmla="*/ 3157200 w 7559096"/>
                            <a:gd name="connsiteY1134" fmla="*/ 713919 h 1142224"/>
                            <a:gd name="connsiteX1135" fmla="*/ 3139421 w 7559096"/>
                            <a:gd name="connsiteY1135" fmla="*/ 736649 h 1142224"/>
                            <a:gd name="connsiteX1136" fmla="*/ 3139421 w 7559096"/>
                            <a:gd name="connsiteY1136" fmla="*/ 741347 h 1142224"/>
                            <a:gd name="connsiteX1137" fmla="*/ 3144628 w 7559096"/>
                            <a:gd name="connsiteY1137" fmla="*/ 753284 h 1142224"/>
                            <a:gd name="connsiteX1138" fmla="*/ 3157073 w 7559096"/>
                            <a:gd name="connsiteY1138" fmla="*/ 756078 h 1142224"/>
                            <a:gd name="connsiteX1139" fmla="*/ 3165708 w 7559096"/>
                            <a:gd name="connsiteY1139" fmla="*/ 754173 h 1142224"/>
                            <a:gd name="connsiteX1140" fmla="*/ 3186152 w 7559096"/>
                            <a:gd name="connsiteY1140" fmla="*/ 749348 h 1142224"/>
                            <a:gd name="connsiteX1141" fmla="*/ 3234405 w 7559096"/>
                            <a:gd name="connsiteY1141" fmla="*/ 733221 h 1142224"/>
                            <a:gd name="connsiteX1142" fmla="*/ 3285961 w 7559096"/>
                            <a:gd name="connsiteY1142" fmla="*/ 713029 h 1142224"/>
                            <a:gd name="connsiteX1143" fmla="*/ 3319485 w 7559096"/>
                            <a:gd name="connsiteY1143" fmla="*/ 705791 h 1142224"/>
                            <a:gd name="connsiteX1144" fmla="*/ 3362279 w 7559096"/>
                            <a:gd name="connsiteY1144" fmla="*/ 701220 h 1142224"/>
                            <a:gd name="connsiteX1145" fmla="*/ 3492818 w 7559096"/>
                            <a:gd name="connsiteY1145" fmla="*/ 721030 h 1142224"/>
                            <a:gd name="connsiteX1146" fmla="*/ 3617262 w 7559096"/>
                            <a:gd name="connsiteY1146" fmla="*/ 737665 h 1142224"/>
                            <a:gd name="connsiteX1147" fmla="*/ 3737389 w 7559096"/>
                            <a:gd name="connsiteY1147" fmla="*/ 700458 h 1142224"/>
                            <a:gd name="connsiteX1148" fmla="*/ 3863738 w 7559096"/>
                            <a:gd name="connsiteY1148" fmla="*/ 659187 h 1142224"/>
                            <a:gd name="connsiteX1149" fmla="*/ 3941706 w 7559096"/>
                            <a:gd name="connsiteY1149" fmla="*/ 658806 h 1142224"/>
                            <a:gd name="connsiteX1150" fmla="*/ 3996309 w 7559096"/>
                            <a:gd name="connsiteY1150" fmla="*/ 670363 h 1142224"/>
                            <a:gd name="connsiteX1151" fmla="*/ 4056118 w 7559096"/>
                            <a:gd name="connsiteY1151" fmla="*/ 678489 h 1142224"/>
                            <a:gd name="connsiteX1152" fmla="*/ 4082023 w 7559096"/>
                            <a:gd name="connsiteY1152" fmla="*/ 679886 h 1142224"/>
                            <a:gd name="connsiteX1153" fmla="*/ 4093071 w 7559096"/>
                            <a:gd name="connsiteY1153" fmla="*/ 680267 h 1142224"/>
                            <a:gd name="connsiteX1154" fmla="*/ 4105134 w 7559096"/>
                            <a:gd name="connsiteY1154" fmla="*/ 675188 h 1142224"/>
                            <a:gd name="connsiteX1155" fmla="*/ 4108690 w 7559096"/>
                            <a:gd name="connsiteY1155" fmla="*/ 662362 h 1142224"/>
                            <a:gd name="connsiteX1156" fmla="*/ 4108055 w 7559096"/>
                            <a:gd name="connsiteY1156" fmla="*/ 657664 h 1142224"/>
                            <a:gd name="connsiteX1157" fmla="*/ 4086721 w 7559096"/>
                            <a:gd name="connsiteY1157" fmla="*/ 638362 h 1142224"/>
                            <a:gd name="connsiteX1158" fmla="*/ 4074658 w 7559096"/>
                            <a:gd name="connsiteY1158" fmla="*/ 637981 h 1142224"/>
                            <a:gd name="connsiteX1159" fmla="*/ 4046595 w 7559096"/>
                            <a:gd name="connsiteY1159" fmla="*/ 636330 h 1142224"/>
                            <a:gd name="connsiteX1160" fmla="*/ 3983483 w 7559096"/>
                            <a:gd name="connsiteY1160" fmla="*/ 627949 h 1142224"/>
                            <a:gd name="connsiteX1161" fmla="*/ 3931547 w 7559096"/>
                            <a:gd name="connsiteY1161" fmla="*/ 616774 h 1142224"/>
                            <a:gd name="connsiteX1162" fmla="*/ 2407486 w 7559096"/>
                            <a:gd name="connsiteY1162" fmla="*/ 615377 h 1142224"/>
                            <a:gd name="connsiteX1163" fmla="*/ 2369900 w 7559096"/>
                            <a:gd name="connsiteY1163" fmla="*/ 620584 h 1142224"/>
                            <a:gd name="connsiteX1164" fmla="*/ 2265646 w 7559096"/>
                            <a:gd name="connsiteY1164" fmla="*/ 662997 h 1142224"/>
                            <a:gd name="connsiteX1165" fmla="*/ 2160122 w 7559096"/>
                            <a:gd name="connsiteY1165" fmla="*/ 704648 h 1142224"/>
                            <a:gd name="connsiteX1166" fmla="*/ 2139550 w 7559096"/>
                            <a:gd name="connsiteY1166" fmla="*/ 730935 h 1142224"/>
                            <a:gd name="connsiteX1167" fmla="*/ 2139424 w 7559096"/>
                            <a:gd name="connsiteY1167" fmla="*/ 730935 h 1142224"/>
                            <a:gd name="connsiteX1168" fmla="*/ 2139170 w 7559096"/>
                            <a:gd name="connsiteY1168" fmla="*/ 732458 h 1142224"/>
                            <a:gd name="connsiteX1169" fmla="*/ 2142218 w 7559096"/>
                            <a:gd name="connsiteY1169" fmla="*/ 742998 h 1142224"/>
                            <a:gd name="connsiteX1170" fmla="*/ 2153138 w 7559096"/>
                            <a:gd name="connsiteY1170" fmla="*/ 743379 h 1142224"/>
                            <a:gd name="connsiteX1171" fmla="*/ 2443423 w 7559096"/>
                            <a:gd name="connsiteY1171" fmla="*/ 626044 h 1142224"/>
                            <a:gd name="connsiteX1172" fmla="*/ 2449519 w 7559096"/>
                            <a:gd name="connsiteY1172" fmla="*/ 621726 h 1142224"/>
                            <a:gd name="connsiteX1173" fmla="*/ 2442535 w 7559096"/>
                            <a:gd name="connsiteY1173" fmla="*/ 619440 h 1142224"/>
                            <a:gd name="connsiteX1174" fmla="*/ 2407486 w 7559096"/>
                            <a:gd name="connsiteY1174" fmla="*/ 615377 h 1142224"/>
                            <a:gd name="connsiteX1175" fmla="*/ 1082918 w 7559096"/>
                            <a:gd name="connsiteY1175" fmla="*/ 614742 h 1142224"/>
                            <a:gd name="connsiteX1176" fmla="*/ 1078474 w 7559096"/>
                            <a:gd name="connsiteY1176" fmla="*/ 615377 h 1142224"/>
                            <a:gd name="connsiteX1177" fmla="*/ 1023236 w 7559096"/>
                            <a:gd name="connsiteY1177" fmla="*/ 630234 h 1142224"/>
                            <a:gd name="connsiteX1178" fmla="*/ 968252 w 7559096"/>
                            <a:gd name="connsiteY1178" fmla="*/ 646234 h 1142224"/>
                            <a:gd name="connsiteX1179" fmla="*/ 913521 w 7559096"/>
                            <a:gd name="connsiteY1179" fmla="*/ 662235 h 1142224"/>
                            <a:gd name="connsiteX1180" fmla="*/ 886221 w 7559096"/>
                            <a:gd name="connsiteY1180" fmla="*/ 670235 h 1142224"/>
                            <a:gd name="connsiteX1181" fmla="*/ 859046 w 7559096"/>
                            <a:gd name="connsiteY1181" fmla="*/ 678870 h 1142224"/>
                            <a:gd name="connsiteX1182" fmla="*/ 751109 w 7559096"/>
                            <a:gd name="connsiteY1182" fmla="*/ 713283 h 1142224"/>
                            <a:gd name="connsiteX1183" fmla="*/ 644188 w 7559096"/>
                            <a:gd name="connsiteY1183" fmla="*/ 749855 h 1142224"/>
                            <a:gd name="connsiteX1184" fmla="*/ 637712 w 7559096"/>
                            <a:gd name="connsiteY1184" fmla="*/ 753792 h 1142224"/>
                            <a:gd name="connsiteX1185" fmla="*/ 644824 w 7559096"/>
                            <a:gd name="connsiteY1185" fmla="*/ 756713 h 1142224"/>
                            <a:gd name="connsiteX1186" fmla="*/ 755173 w 7559096"/>
                            <a:gd name="connsiteY1186" fmla="*/ 777538 h 1142224"/>
                            <a:gd name="connsiteX1187" fmla="*/ 864633 w 7559096"/>
                            <a:gd name="connsiteY1187" fmla="*/ 800650 h 1142224"/>
                            <a:gd name="connsiteX1188" fmla="*/ 891807 w 7559096"/>
                            <a:gd name="connsiteY1188" fmla="*/ 806492 h 1142224"/>
                            <a:gd name="connsiteX1189" fmla="*/ 918982 w 7559096"/>
                            <a:gd name="connsiteY1189" fmla="*/ 812841 h 1142224"/>
                            <a:gd name="connsiteX1190" fmla="*/ 973077 w 7559096"/>
                            <a:gd name="connsiteY1190" fmla="*/ 825667 h 1142224"/>
                            <a:gd name="connsiteX1191" fmla="*/ 1026919 w 7559096"/>
                            <a:gd name="connsiteY1191" fmla="*/ 838492 h 1142224"/>
                            <a:gd name="connsiteX1192" fmla="*/ 1080506 w 7559096"/>
                            <a:gd name="connsiteY1192" fmla="*/ 852461 h 1142224"/>
                            <a:gd name="connsiteX1193" fmla="*/ 1092695 w 7559096"/>
                            <a:gd name="connsiteY1193" fmla="*/ 850302 h 1142224"/>
                            <a:gd name="connsiteX1194" fmla="*/ 1097648 w 7559096"/>
                            <a:gd name="connsiteY1194" fmla="*/ 838747 h 1142224"/>
                            <a:gd name="connsiteX1195" fmla="*/ 1097648 w 7559096"/>
                            <a:gd name="connsiteY1195" fmla="*/ 838619 h 1142224"/>
                            <a:gd name="connsiteX1196" fmla="*/ 1096378 w 7559096"/>
                            <a:gd name="connsiteY1196" fmla="*/ 628710 h 1142224"/>
                            <a:gd name="connsiteX1197" fmla="*/ 1091045 w 7559096"/>
                            <a:gd name="connsiteY1197" fmla="*/ 617282 h 1142224"/>
                            <a:gd name="connsiteX1198" fmla="*/ 1082918 w 7559096"/>
                            <a:gd name="connsiteY1198" fmla="*/ 614742 h 1142224"/>
                            <a:gd name="connsiteX1199" fmla="*/ 2305138 w 7559096"/>
                            <a:gd name="connsiteY1199" fmla="*/ 602932 h 1142224"/>
                            <a:gd name="connsiteX1200" fmla="*/ 2267169 w 7559096"/>
                            <a:gd name="connsiteY1200" fmla="*/ 607758 h 1142224"/>
                            <a:gd name="connsiteX1201" fmla="*/ 2167741 w 7559096"/>
                            <a:gd name="connsiteY1201" fmla="*/ 647124 h 1142224"/>
                            <a:gd name="connsiteX1202" fmla="*/ 2147170 w 7559096"/>
                            <a:gd name="connsiteY1202" fmla="*/ 673410 h 1142224"/>
                            <a:gd name="connsiteX1203" fmla="*/ 2147170 w 7559096"/>
                            <a:gd name="connsiteY1203" fmla="*/ 673283 h 1142224"/>
                            <a:gd name="connsiteX1204" fmla="*/ 2146916 w 7559096"/>
                            <a:gd name="connsiteY1204" fmla="*/ 674807 h 1142224"/>
                            <a:gd name="connsiteX1205" fmla="*/ 2149963 w 7559096"/>
                            <a:gd name="connsiteY1205" fmla="*/ 685346 h 1142224"/>
                            <a:gd name="connsiteX1206" fmla="*/ 2160884 w 7559096"/>
                            <a:gd name="connsiteY1206" fmla="*/ 685855 h 1142224"/>
                            <a:gd name="connsiteX1207" fmla="*/ 2341328 w 7559096"/>
                            <a:gd name="connsiteY1207" fmla="*/ 613980 h 1142224"/>
                            <a:gd name="connsiteX1208" fmla="*/ 2347551 w 7559096"/>
                            <a:gd name="connsiteY1208" fmla="*/ 609790 h 1142224"/>
                            <a:gd name="connsiteX1209" fmla="*/ 2340439 w 7559096"/>
                            <a:gd name="connsiteY1209" fmla="*/ 607376 h 1142224"/>
                            <a:gd name="connsiteX1210" fmla="*/ 2177519 w 7559096"/>
                            <a:gd name="connsiteY1210" fmla="*/ 586297 h 1142224"/>
                            <a:gd name="connsiteX1211" fmla="*/ 2156566 w 7559096"/>
                            <a:gd name="connsiteY1211" fmla="*/ 602424 h 1142224"/>
                            <a:gd name="connsiteX1212" fmla="*/ 2156566 w 7559096"/>
                            <a:gd name="connsiteY1212" fmla="*/ 602297 h 1142224"/>
                            <a:gd name="connsiteX1213" fmla="*/ 2154535 w 7559096"/>
                            <a:gd name="connsiteY1213" fmla="*/ 617409 h 1142224"/>
                            <a:gd name="connsiteX1214" fmla="*/ 2157583 w 7559096"/>
                            <a:gd name="connsiteY1214" fmla="*/ 627949 h 1142224"/>
                            <a:gd name="connsiteX1215" fmla="*/ 2168503 w 7559096"/>
                            <a:gd name="connsiteY1215" fmla="*/ 628329 h 1142224"/>
                            <a:gd name="connsiteX1216" fmla="*/ 2238344 w 7559096"/>
                            <a:gd name="connsiteY1216" fmla="*/ 600900 h 1142224"/>
                            <a:gd name="connsiteX1217" fmla="*/ 2244693 w 7559096"/>
                            <a:gd name="connsiteY1217" fmla="*/ 596709 h 1142224"/>
                            <a:gd name="connsiteX1218" fmla="*/ 2237583 w 7559096"/>
                            <a:gd name="connsiteY1218" fmla="*/ 594297 h 1142224"/>
                            <a:gd name="connsiteX1219" fmla="*/ 4078595 w 7559096"/>
                            <a:gd name="connsiteY1219" fmla="*/ 581090 h 1142224"/>
                            <a:gd name="connsiteX1220" fmla="*/ 3939040 w 7559096"/>
                            <a:gd name="connsiteY1220" fmla="*/ 599631 h 1142224"/>
                            <a:gd name="connsiteX1221" fmla="*/ 3939040 w 7559096"/>
                            <a:gd name="connsiteY1221" fmla="*/ 599504 h 1142224"/>
                            <a:gd name="connsiteX1222" fmla="*/ 3933959 w 7559096"/>
                            <a:gd name="connsiteY1222" fmla="*/ 600519 h 1142224"/>
                            <a:gd name="connsiteX1223" fmla="*/ 3939040 w 7559096"/>
                            <a:gd name="connsiteY1223" fmla="*/ 601536 h 1142224"/>
                            <a:gd name="connsiteX1224" fmla="*/ 3943992 w 7559096"/>
                            <a:gd name="connsiteY1224" fmla="*/ 602297 h 1142224"/>
                            <a:gd name="connsiteX1225" fmla="*/ 3956309 w 7559096"/>
                            <a:gd name="connsiteY1225" fmla="*/ 604456 h 1142224"/>
                            <a:gd name="connsiteX1226" fmla="*/ 3988563 w 7559096"/>
                            <a:gd name="connsiteY1226" fmla="*/ 611440 h 1142224"/>
                            <a:gd name="connsiteX1227" fmla="*/ 4047991 w 7559096"/>
                            <a:gd name="connsiteY1227" fmla="*/ 619567 h 1142224"/>
                            <a:gd name="connsiteX1228" fmla="*/ 4073769 w 7559096"/>
                            <a:gd name="connsiteY1228" fmla="*/ 621092 h 1142224"/>
                            <a:gd name="connsiteX1229" fmla="*/ 4084690 w 7559096"/>
                            <a:gd name="connsiteY1229" fmla="*/ 621472 h 1142224"/>
                            <a:gd name="connsiteX1230" fmla="*/ 4096753 w 7559096"/>
                            <a:gd name="connsiteY1230" fmla="*/ 616393 h 1142224"/>
                            <a:gd name="connsiteX1231" fmla="*/ 4100181 w 7559096"/>
                            <a:gd name="connsiteY1231" fmla="*/ 603694 h 1142224"/>
                            <a:gd name="connsiteX1232" fmla="*/ 4099293 w 7559096"/>
                            <a:gd name="connsiteY1232" fmla="*/ 597218 h 1142224"/>
                            <a:gd name="connsiteX1233" fmla="*/ 4078595 w 7559096"/>
                            <a:gd name="connsiteY1233" fmla="*/ 581090 h 1142224"/>
                            <a:gd name="connsiteX1234" fmla="*/ 1355425 w 7559096"/>
                            <a:gd name="connsiteY1234" fmla="*/ 571821 h 1142224"/>
                            <a:gd name="connsiteX1235" fmla="*/ 1279108 w 7559096"/>
                            <a:gd name="connsiteY1235" fmla="*/ 577027 h 1142224"/>
                            <a:gd name="connsiteX1236" fmla="*/ 1226156 w 7559096"/>
                            <a:gd name="connsiteY1236" fmla="*/ 594170 h 1142224"/>
                            <a:gd name="connsiteX1237" fmla="*/ 1171553 w 7559096"/>
                            <a:gd name="connsiteY1237" fmla="*/ 608901 h 1142224"/>
                            <a:gd name="connsiteX1238" fmla="*/ 1137902 w 7559096"/>
                            <a:gd name="connsiteY1238" fmla="*/ 615758 h 1142224"/>
                            <a:gd name="connsiteX1239" fmla="*/ 1118854 w 7559096"/>
                            <a:gd name="connsiteY1239" fmla="*/ 638489 h 1142224"/>
                            <a:gd name="connsiteX1240" fmla="*/ 1118854 w 7559096"/>
                            <a:gd name="connsiteY1240" fmla="*/ 642806 h 1142224"/>
                            <a:gd name="connsiteX1241" fmla="*/ 1124188 w 7559096"/>
                            <a:gd name="connsiteY1241" fmla="*/ 654742 h 1142224"/>
                            <a:gd name="connsiteX1242" fmla="*/ 1137140 w 7559096"/>
                            <a:gd name="connsiteY1242" fmla="*/ 657537 h 1142224"/>
                            <a:gd name="connsiteX1243" fmla="*/ 1167363 w 7559096"/>
                            <a:gd name="connsiteY1243" fmla="*/ 651187 h 1142224"/>
                            <a:gd name="connsiteX1244" fmla="*/ 1218028 w 7559096"/>
                            <a:gd name="connsiteY1244" fmla="*/ 637218 h 1142224"/>
                            <a:gd name="connsiteX1245" fmla="*/ 1272886 w 7559096"/>
                            <a:gd name="connsiteY1245" fmla="*/ 619440 h 1142224"/>
                            <a:gd name="connsiteX1246" fmla="*/ 1353774 w 7559096"/>
                            <a:gd name="connsiteY1246" fmla="*/ 613726 h 1142224"/>
                            <a:gd name="connsiteX1247" fmla="*/ 1398727 w 7559096"/>
                            <a:gd name="connsiteY1247" fmla="*/ 617789 h 1142224"/>
                            <a:gd name="connsiteX1248" fmla="*/ 1433901 w 7559096"/>
                            <a:gd name="connsiteY1248" fmla="*/ 626044 h 1142224"/>
                            <a:gd name="connsiteX1249" fmla="*/ 1487234 w 7559096"/>
                            <a:gd name="connsiteY1249" fmla="*/ 647758 h 1142224"/>
                            <a:gd name="connsiteX1250" fmla="*/ 1611933 w 7559096"/>
                            <a:gd name="connsiteY1250" fmla="*/ 682806 h 1142224"/>
                            <a:gd name="connsiteX1251" fmla="*/ 1740440 w 7559096"/>
                            <a:gd name="connsiteY1251" fmla="*/ 669092 h 1142224"/>
                            <a:gd name="connsiteX1252" fmla="*/ 1876821 w 7559096"/>
                            <a:gd name="connsiteY1252" fmla="*/ 657028 h 1142224"/>
                            <a:gd name="connsiteX1253" fmla="*/ 2005963 w 7559096"/>
                            <a:gd name="connsiteY1253" fmla="*/ 700585 h 1142224"/>
                            <a:gd name="connsiteX1254" fmla="*/ 2062599 w 7559096"/>
                            <a:gd name="connsiteY1254" fmla="*/ 724077 h 1142224"/>
                            <a:gd name="connsiteX1255" fmla="*/ 2087614 w 7559096"/>
                            <a:gd name="connsiteY1255" fmla="*/ 732331 h 1142224"/>
                            <a:gd name="connsiteX1256" fmla="*/ 2098281 w 7559096"/>
                            <a:gd name="connsiteY1256" fmla="*/ 735633 h 1142224"/>
                            <a:gd name="connsiteX1257" fmla="*/ 2111487 w 7559096"/>
                            <a:gd name="connsiteY1257" fmla="*/ 733982 h 1142224"/>
                            <a:gd name="connsiteX1258" fmla="*/ 2118344 w 7559096"/>
                            <a:gd name="connsiteY1258" fmla="*/ 722554 h 1142224"/>
                            <a:gd name="connsiteX1259" fmla="*/ 2118980 w 7559096"/>
                            <a:gd name="connsiteY1259" fmla="*/ 717855 h 1142224"/>
                            <a:gd name="connsiteX1260" fmla="*/ 2103233 w 7559096"/>
                            <a:gd name="connsiteY1260" fmla="*/ 693727 h 1142224"/>
                            <a:gd name="connsiteX1261" fmla="*/ 2091551 w 7559096"/>
                            <a:gd name="connsiteY1261" fmla="*/ 690172 h 1142224"/>
                            <a:gd name="connsiteX1262" fmla="*/ 2064376 w 7559096"/>
                            <a:gd name="connsiteY1262" fmla="*/ 681283 h 1142224"/>
                            <a:gd name="connsiteX1263" fmla="*/ 2004185 w 7559096"/>
                            <a:gd name="connsiteY1263" fmla="*/ 656647 h 1142224"/>
                            <a:gd name="connsiteX1264" fmla="*/ 1881774 w 7559096"/>
                            <a:gd name="connsiteY1264" fmla="*/ 615377 h 1142224"/>
                            <a:gd name="connsiteX1265" fmla="*/ 1752377 w 7559096"/>
                            <a:gd name="connsiteY1265" fmla="*/ 626678 h 1142224"/>
                            <a:gd name="connsiteX1266" fmla="*/ 1615488 w 7559096"/>
                            <a:gd name="connsiteY1266" fmla="*/ 640901 h 1142224"/>
                            <a:gd name="connsiteX1267" fmla="*/ 1482536 w 7559096"/>
                            <a:gd name="connsiteY1267" fmla="*/ 603948 h 1142224"/>
                            <a:gd name="connsiteX1268" fmla="*/ 1431108 w 7559096"/>
                            <a:gd name="connsiteY1268" fmla="*/ 583122 h 1142224"/>
                            <a:gd name="connsiteX1269" fmla="*/ 1397965 w 7559096"/>
                            <a:gd name="connsiteY1269" fmla="*/ 575504 h 1142224"/>
                            <a:gd name="connsiteX1270" fmla="*/ 1355425 w 7559096"/>
                            <a:gd name="connsiteY1270" fmla="*/ 571821 h 1142224"/>
                            <a:gd name="connsiteX1271" fmla="*/ 1077966 w 7559096"/>
                            <a:gd name="connsiteY1271" fmla="*/ 562296 h 1142224"/>
                            <a:gd name="connsiteX1272" fmla="*/ 1019935 w 7559096"/>
                            <a:gd name="connsiteY1272" fmla="*/ 578678 h 1142224"/>
                            <a:gd name="connsiteX1273" fmla="*/ 962283 w 7559096"/>
                            <a:gd name="connsiteY1273" fmla="*/ 596329 h 1142224"/>
                            <a:gd name="connsiteX1274" fmla="*/ 848125 w 7559096"/>
                            <a:gd name="connsiteY1274" fmla="*/ 632393 h 1142224"/>
                            <a:gd name="connsiteX1275" fmla="*/ 735237 w 7559096"/>
                            <a:gd name="connsiteY1275" fmla="*/ 670235 h 1142224"/>
                            <a:gd name="connsiteX1276" fmla="*/ 623617 w 7559096"/>
                            <a:gd name="connsiteY1276" fmla="*/ 710363 h 1142224"/>
                            <a:gd name="connsiteX1277" fmla="*/ 605586 w 7559096"/>
                            <a:gd name="connsiteY1277" fmla="*/ 716458 h 1142224"/>
                            <a:gd name="connsiteX1278" fmla="*/ 602157 w 7559096"/>
                            <a:gd name="connsiteY1278" fmla="*/ 717220 h 1142224"/>
                            <a:gd name="connsiteX1279" fmla="*/ 580824 w 7559096"/>
                            <a:gd name="connsiteY1279" fmla="*/ 713283 h 1142224"/>
                            <a:gd name="connsiteX1280" fmla="*/ 342983 w 7559096"/>
                            <a:gd name="connsiteY1280" fmla="*/ 673410 h 1142224"/>
                            <a:gd name="connsiteX1281" fmla="*/ 283173 w 7559096"/>
                            <a:gd name="connsiteY1281" fmla="*/ 664267 h 1142224"/>
                            <a:gd name="connsiteX1282" fmla="*/ 223236 w 7559096"/>
                            <a:gd name="connsiteY1282" fmla="*/ 655632 h 1142224"/>
                            <a:gd name="connsiteX1283" fmla="*/ 102984 w 7559096"/>
                            <a:gd name="connsiteY1283" fmla="*/ 639504 h 1142224"/>
                            <a:gd name="connsiteX1284" fmla="*/ 98285 w 7559096"/>
                            <a:gd name="connsiteY1284" fmla="*/ 639504 h 1142224"/>
                            <a:gd name="connsiteX1285" fmla="*/ 90793 w 7559096"/>
                            <a:gd name="connsiteY1285" fmla="*/ 643060 h 1142224"/>
                            <a:gd name="connsiteX1286" fmla="*/ 87364 w 7559096"/>
                            <a:gd name="connsiteY1286" fmla="*/ 655124 h 1142224"/>
                            <a:gd name="connsiteX1287" fmla="*/ 87364 w 7559096"/>
                            <a:gd name="connsiteY1287" fmla="*/ 655378 h 1142224"/>
                            <a:gd name="connsiteX1288" fmla="*/ 109206 w 7559096"/>
                            <a:gd name="connsiteY1288" fmla="*/ 676711 h 1142224"/>
                            <a:gd name="connsiteX1289" fmla="*/ 227047 w 7559096"/>
                            <a:gd name="connsiteY1289" fmla="*/ 691315 h 1142224"/>
                            <a:gd name="connsiteX1290" fmla="*/ 285839 w 7559096"/>
                            <a:gd name="connsiteY1290" fmla="*/ 699188 h 1142224"/>
                            <a:gd name="connsiteX1291" fmla="*/ 344507 w 7559096"/>
                            <a:gd name="connsiteY1291" fmla="*/ 707569 h 1142224"/>
                            <a:gd name="connsiteX1292" fmla="*/ 403046 w 7559096"/>
                            <a:gd name="connsiteY1292" fmla="*/ 716078 h 1142224"/>
                            <a:gd name="connsiteX1293" fmla="*/ 432252 w 7559096"/>
                            <a:gd name="connsiteY1293" fmla="*/ 720395 h 1142224"/>
                            <a:gd name="connsiteX1294" fmla="*/ 461459 w 7559096"/>
                            <a:gd name="connsiteY1294" fmla="*/ 725220 h 1142224"/>
                            <a:gd name="connsiteX1295" fmla="*/ 577776 w 7559096"/>
                            <a:gd name="connsiteY1295" fmla="*/ 744395 h 1142224"/>
                            <a:gd name="connsiteX1296" fmla="*/ 616379 w 7559096"/>
                            <a:gd name="connsiteY1296" fmla="*/ 741220 h 1142224"/>
                            <a:gd name="connsiteX1297" fmla="*/ 1077204 w 7559096"/>
                            <a:gd name="connsiteY1297" fmla="*/ 597980 h 1142224"/>
                            <a:gd name="connsiteX1298" fmla="*/ 1095998 w 7559096"/>
                            <a:gd name="connsiteY1298" fmla="*/ 574614 h 1142224"/>
                            <a:gd name="connsiteX1299" fmla="*/ 1090918 w 7559096"/>
                            <a:gd name="connsiteY1299" fmla="*/ 563947 h 1142224"/>
                            <a:gd name="connsiteX1300" fmla="*/ 1077966 w 7559096"/>
                            <a:gd name="connsiteY1300" fmla="*/ 562296 h 1142224"/>
                            <a:gd name="connsiteX1301" fmla="*/ 1969265 w 7559096"/>
                            <a:gd name="connsiteY1301" fmla="*/ 559122 h 1142224"/>
                            <a:gd name="connsiteX1302" fmla="*/ 1974091 w 7559096"/>
                            <a:gd name="connsiteY1302" fmla="*/ 561408 h 1142224"/>
                            <a:gd name="connsiteX1303" fmla="*/ 1978916 w 7559096"/>
                            <a:gd name="connsiteY1303" fmla="*/ 563439 h 1142224"/>
                            <a:gd name="connsiteX1304" fmla="*/ 1990725 w 7559096"/>
                            <a:gd name="connsiteY1304" fmla="*/ 568645 h 1142224"/>
                            <a:gd name="connsiteX1305" fmla="*/ 2021201 w 7559096"/>
                            <a:gd name="connsiteY1305" fmla="*/ 583885 h 1142224"/>
                            <a:gd name="connsiteX1306" fmla="*/ 2078091 w 7559096"/>
                            <a:gd name="connsiteY1306" fmla="*/ 607376 h 1142224"/>
                            <a:gd name="connsiteX1307" fmla="*/ 2103233 w 7559096"/>
                            <a:gd name="connsiteY1307" fmla="*/ 615631 h 1142224"/>
                            <a:gd name="connsiteX1308" fmla="*/ 2113900 w 7559096"/>
                            <a:gd name="connsiteY1308" fmla="*/ 618933 h 1142224"/>
                            <a:gd name="connsiteX1309" fmla="*/ 2127107 w 7559096"/>
                            <a:gd name="connsiteY1309" fmla="*/ 617282 h 1142224"/>
                            <a:gd name="connsiteX1310" fmla="*/ 2133964 w 7559096"/>
                            <a:gd name="connsiteY1310" fmla="*/ 605853 h 1142224"/>
                            <a:gd name="connsiteX1311" fmla="*/ 2134852 w 7559096"/>
                            <a:gd name="connsiteY1311" fmla="*/ 599377 h 1142224"/>
                            <a:gd name="connsiteX1312" fmla="*/ 2118726 w 7559096"/>
                            <a:gd name="connsiteY1312" fmla="*/ 578424 h 1142224"/>
                            <a:gd name="connsiteX1313" fmla="*/ 1974599 w 7559096"/>
                            <a:gd name="connsiteY1313" fmla="*/ 559630 h 1142224"/>
                            <a:gd name="connsiteX1314" fmla="*/ 1974599 w 7559096"/>
                            <a:gd name="connsiteY1314" fmla="*/ 559503 h 1142224"/>
                            <a:gd name="connsiteX1315" fmla="*/ 1969265 w 7559096"/>
                            <a:gd name="connsiteY1315" fmla="*/ 559122 h 1142224"/>
                            <a:gd name="connsiteX1316" fmla="*/ 686094 w 7559096"/>
                            <a:gd name="connsiteY1316" fmla="*/ 516835 h 1142224"/>
                            <a:gd name="connsiteX1317" fmla="*/ 586792 w 7559096"/>
                            <a:gd name="connsiteY1317" fmla="*/ 524074 h 1142224"/>
                            <a:gd name="connsiteX1318" fmla="*/ 487872 w 7559096"/>
                            <a:gd name="connsiteY1318" fmla="*/ 533090 h 1142224"/>
                            <a:gd name="connsiteX1319" fmla="*/ 487872 w 7559096"/>
                            <a:gd name="connsiteY1319" fmla="*/ 533344 h 1142224"/>
                            <a:gd name="connsiteX1320" fmla="*/ 482538 w 7559096"/>
                            <a:gd name="connsiteY1320" fmla="*/ 534105 h 1142224"/>
                            <a:gd name="connsiteX1321" fmla="*/ 487744 w 7559096"/>
                            <a:gd name="connsiteY1321" fmla="*/ 535249 h 1142224"/>
                            <a:gd name="connsiteX1322" fmla="*/ 570030 w 7559096"/>
                            <a:gd name="connsiteY1322" fmla="*/ 549217 h 1142224"/>
                            <a:gd name="connsiteX1323" fmla="*/ 609522 w 7559096"/>
                            <a:gd name="connsiteY1323" fmla="*/ 546042 h 1142224"/>
                            <a:gd name="connsiteX1324" fmla="*/ 686474 w 7559096"/>
                            <a:gd name="connsiteY1324" fmla="*/ 518867 h 1142224"/>
                            <a:gd name="connsiteX1325" fmla="*/ 691553 w 7559096"/>
                            <a:gd name="connsiteY1325" fmla="*/ 516835 h 1142224"/>
                            <a:gd name="connsiteX1326" fmla="*/ 686094 w 7559096"/>
                            <a:gd name="connsiteY1326" fmla="*/ 516835 h 1142224"/>
                            <a:gd name="connsiteX1327" fmla="*/ 1077458 w 7559096"/>
                            <a:gd name="connsiteY1327" fmla="*/ 513153 h 1142224"/>
                            <a:gd name="connsiteX1328" fmla="*/ 1018918 w 7559096"/>
                            <a:gd name="connsiteY1328" fmla="*/ 529534 h 1142224"/>
                            <a:gd name="connsiteX1329" fmla="*/ 960887 w 7559096"/>
                            <a:gd name="connsiteY1329" fmla="*/ 547186 h 1142224"/>
                            <a:gd name="connsiteX1330" fmla="*/ 845839 w 7559096"/>
                            <a:gd name="connsiteY1330" fmla="*/ 583249 h 1142224"/>
                            <a:gd name="connsiteX1331" fmla="*/ 732062 w 7559096"/>
                            <a:gd name="connsiteY1331" fmla="*/ 621092 h 1142224"/>
                            <a:gd name="connsiteX1332" fmla="*/ 619680 w 7559096"/>
                            <a:gd name="connsiteY1332" fmla="*/ 661219 h 1142224"/>
                            <a:gd name="connsiteX1333" fmla="*/ 601649 w 7559096"/>
                            <a:gd name="connsiteY1333" fmla="*/ 667314 h 1142224"/>
                            <a:gd name="connsiteX1334" fmla="*/ 598221 w 7559096"/>
                            <a:gd name="connsiteY1334" fmla="*/ 668076 h 1142224"/>
                            <a:gd name="connsiteX1335" fmla="*/ 473649 w 7559096"/>
                            <a:gd name="connsiteY1335" fmla="*/ 646234 h 1142224"/>
                            <a:gd name="connsiteX1336" fmla="*/ 411046 w 7559096"/>
                            <a:gd name="connsiteY1336" fmla="*/ 635695 h 1142224"/>
                            <a:gd name="connsiteX1337" fmla="*/ 348443 w 7559096"/>
                            <a:gd name="connsiteY1337" fmla="*/ 626171 h 1142224"/>
                            <a:gd name="connsiteX1338" fmla="*/ 222602 w 7559096"/>
                            <a:gd name="connsiteY1338" fmla="*/ 607503 h 1142224"/>
                            <a:gd name="connsiteX1339" fmla="*/ 96381 w 7559096"/>
                            <a:gd name="connsiteY1339" fmla="*/ 590742 h 1142224"/>
                            <a:gd name="connsiteX1340" fmla="*/ 90920 w 7559096"/>
                            <a:gd name="connsiteY1340" fmla="*/ 590742 h 1142224"/>
                            <a:gd name="connsiteX1341" fmla="*/ 83047 w 7559096"/>
                            <a:gd name="connsiteY1341" fmla="*/ 594297 h 1142224"/>
                            <a:gd name="connsiteX1342" fmla="*/ 80126 w 7559096"/>
                            <a:gd name="connsiteY1342" fmla="*/ 603567 h 1142224"/>
                            <a:gd name="connsiteX1343" fmla="*/ 79872 w 7559096"/>
                            <a:gd name="connsiteY1343" fmla="*/ 603567 h 1142224"/>
                            <a:gd name="connsiteX1344" fmla="*/ 101460 w 7559096"/>
                            <a:gd name="connsiteY1344" fmla="*/ 622361 h 1142224"/>
                            <a:gd name="connsiteX1345" fmla="*/ 222348 w 7559096"/>
                            <a:gd name="connsiteY1345" fmla="*/ 638489 h 1142224"/>
                            <a:gd name="connsiteX1346" fmla="*/ 342983 w 7559096"/>
                            <a:gd name="connsiteY1346" fmla="*/ 656393 h 1142224"/>
                            <a:gd name="connsiteX1347" fmla="*/ 582348 w 7559096"/>
                            <a:gd name="connsiteY1347" fmla="*/ 696395 h 1142224"/>
                            <a:gd name="connsiteX1348" fmla="*/ 621078 w 7559096"/>
                            <a:gd name="connsiteY1348" fmla="*/ 693220 h 1142224"/>
                            <a:gd name="connsiteX1349" fmla="*/ 732951 w 7559096"/>
                            <a:gd name="connsiteY1349" fmla="*/ 653092 h 1142224"/>
                            <a:gd name="connsiteX1350" fmla="*/ 846220 w 7559096"/>
                            <a:gd name="connsiteY1350" fmla="*/ 615250 h 1142224"/>
                            <a:gd name="connsiteX1351" fmla="*/ 960759 w 7559096"/>
                            <a:gd name="connsiteY1351" fmla="*/ 579185 h 1142224"/>
                            <a:gd name="connsiteX1352" fmla="*/ 1018537 w 7559096"/>
                            <a:gd name="connsiteY1352" fmla="*/ 561535 h 1142224"/>
                            <a:gd name="connsiteX1353" fmla="*/ 1076696 w 7559096"/>
                            <a:gd name="connsiteY1353" fmla="*/ 545154 h 1142224"/>
                            <a:gd name="connsiteX1354" fmla="*/ 1095617 w 7559096"/>
                            <a:gd name="connsiteY1354" fmla="*/ 523438 h 1142224"/>
                            <a:gd name="connsiteX1355" fmla="*/ 1091300 w 7559096"/>
                            <a:gd name="connsiteY1355" fmla="*/ 514676 h 1142224"/>
                            <a:gd name="connsiteX1356" fmla="*/ 1077458 w 7559096"/>
                            <a:gd name="connsiteY1356" fmla="*/ 513153 h 1142224"/>
                            <a:gd name="connsiteX1357" fmla="*/ 1358092 w 7559096"/>
                            <a:gd name="connsiteY1357" fmla="*/ 512772 h 1142224"/>
                            <a:gd name="connsiteX1358" fmla="*/ 1281012 w 7559096"/>
                            <a:gd name="connsiteY1358" fmla="*/ 517851 h 1142224"/>
                            <a:gd name="connsiteX1359" fmla="*/ 1227553 w 7559096"/>
                            <a:gd name="connsiteY1359" fmla="*/ 534995 h 1142224"/>
                            <a:gd name="connsiteX1360" fmla="*/ 1172314 w 7559096"/>
                            <a:gd name="connsiteY1360" fmla="*/ 549725 h 1142224"/>
                            <a:gd name="connsiteX1361" fmla="*/ 1138283 w 7559096"/>
                            <a:gd name="connsiteY1361" fmla="*/ 556709 h 1142224"/>
                            <a:gd name="connsiteX1362" fmla="*/ 1119108 w 7559096"/>
                            <a:gd name="connsiteY1362" fmla="*/ 579439 h 1142224"/>
                            <a:gd name="connsiteX1363" fmla="*/ 1119108 w 7559096"/>
                            <a:gd name="connsiteY1363" fmla="*/ 584139 h 1142224"/>
                            <a:gd name="connsiteX1364" fmla="*/ 1124569 w 7559096"/>
                            <a:gd name="connsiteY1364" fmla="*/ 596075 h 1142224"/>
                            <a:gd name="connsiteX1365" fmla="*/ 1137648 w 7559096"/>
                            <a:gd name="connsiteY1365" fmla="*/ 598868 h 1142224"/>
                            <a:gd name="connsiteX1366" fmla="*/ 1168124 w 7559096"/>
                            <a:gd name="connsiteY1366" fmla="*/ 592520 h 1142224"/>
                            <a:gd name="connsiteX1367" fmla="*/ 1219299 w 7559096"/>
                            <a:gd name="connsiteY1367" fmla="*/ 578551 h 1142224"/>
                            <a:gd name="connsiteX1368" fmla="*/ 1274791 w 7559096"/>
                            <a:gd name="connsiteY1368" fmla="*/ 560773 h 1142224"/>
                            <a:gd name="connsiteX1369" fmla="*/ 1356441 w 7559096"/>
                            <a:gd name="connsiteY1369" fmla="*/ 555058 h 1142224"/>
                            <a:gd name="connsiteX1370" fmla="*/ 1401902 w 7559096"/>
                            <a:gd name="connsiteY1370" fmla="*/ 559122 h 1142224"/>
                            <a:gd name="connsiteX1371" fmla="*/ 1437457 w 7559096"/>
                            <a:gd name="connsiteY1371" fmla="*/ 567376 h 1142224"/>
                            <a:gd name="connsiteX1372" fmla="*/ 1491425 w 7559096"/>
                            <a:gd name="connsiteY1372" fmla="*/ 589091 h 1142224"/>
                            <a:gd name="connsiteX1373" fmla="*/ 1617393 w 7559096"/>
                            <a:gd name="connsiteY1373" fmla="*/ 624139 h 1142224"/>
                            <a:gd name="connsiteX1374" fmla="*/ 1747043 w 7559096"/>
                            <a:gd name="connsiteY1374" fmla="*/ 610552 h 1142224"/>
                            <a:gd name="connsiteX1375" fmla="*/ 1803424 w 7559096"/>
                            <a:gd name="connsiteY1375" fmla="*/ 597980 h 1142224"/>
                            <a:gd name="connsiteX1376" fmla="*/ 1884313 w 7559096"/>
                            <a:gd name="connsiteY1376" fmla="*/ 598741 h 1142224"/>
                            <a:gd name="connsiteX1377" fmla="*/ 2014091 w 7559096"/>
                            <a:gd name="connsiteY1377" fmla="*/ 642425 h 1142224"/>
                            <a:gd name="connsiteX1378" fmla="*/ 2070852 w 7559096"/>
                            <a:gd name="connsiteY1378" fmla="*/ 665918 h 1142224"/>
                            <a:gd name="connsiteX1379" fmla="*/ 2095868 w 7559096"/>
                            <a:gd name="connsiteY1379" fmla="*/ 674171 h 1142224"/>
                            <a:gd name="connsiteX1380" fmla="*/ 2106535 w 7559096"/>
                            <a:gd name="connsiteY1380" fmla="*/ 677473 h 1142224"/>
                            <a:gd name="connsiteX1381" fmla="*/ 2119741 w 7559096"/>
                            <a:gd name="connsiteY1381" fmla="*/ 675822 h 1142224"/>
                            <a:gd name="connsiteX1382" fmla="*/ 2126598 w 7559096"/>
                            <a:gd name="connsiteY1382" fmla="*/ 664394 h 1142224"/>
                            <a:gd name="connsiteX1383" fmla="*/ 2127234 w 7559096"/>
                            <a:gd name="connsiteY1383" fmla="*/ 659696 h 1142224"/>
                            <a:gd name="connsiteX1384" fmla="*/ 2111487 w 7559096"/>
                            <a:gd name="connsiteY1384" fmla="*/ 635567 h 1142224"/>
                            <a:gd name="connsiteX1385" fmla="*/ 2099805 w 7559096"/>
                            <a:gd name="connsiteY1385" fmla="*/ 632012 h 1142224"/>
                            <a:gd name="connsiteX1386" fmla="*/ 2072503 w 7559096"/>
                            <a:gd name="connsiteY1386" fmla="*/ 623123 h 1142224"/>
                            <a:gd name="connsiteX1387" fmla="*/ 2012186 w 7559096"/>
                            <a:gd name="connsiteY1387" fmla="*/ 598487 h 1142224"/>
                            <a:gd name="connsiteX1388" fmla="*/ 1889138 w 7559096"/>
                            <a:gd name="connsiteY1388" fmla="*/ 557090 h 1142224"/>
                            <a:gd name="connsiteX1389" fmla="*/ 1758853 w 7559096"/>
                            <a:gd name="connsiteY1389" fmla="*/ 568265 h 1142224"/>
                            <a:gd name="connsiteX1390" fmla="*/ 1702219 w 7559096"/>
                            <a:gd name="connsiteY1390" fmla="*/ 581344 h 1142224"/>
                            <a:gd name="connsiteX1391" fmla="*/ 1620695 w 7559096"/>
                            <a:gd name="connsiteY1391" fmla="*/ 582361 h 1142224"/>
                            <a:gd name="connsiteX1392" fmla="*/ 1486346 w 7559096"/>
                            <a:gd name="connsiteY1392" fmla="*/ 545281 h 1142224"/>
                            <a:gd name="connsiteX1393" fmla="*/ 1434282 w 7559096"/>
                            <a:gd name="connsiteY1393" fmla="*/ 524455 h 1142224"/>
                            <a:gd name="connsiteX1394" fmla="*/ 1400759 w 7559096"/>
                            <a:gd name="connsiteY1394" fmla="*/ 516835 h 1142224"/>
                            <a:gd name="connsiteX1395" fmla="*/ 1357838 w 7559096"/>
                            <a:gd name="connsiteY1395" fmla="*/ 513026 h 1142224"/>
                            <a:gd name="connsiteX1396" fmla="*/ 1439743 w 7559096"/>
                            <a:gd name="connsiteY1396" fmla="*/ 508962 h 1142224"/>
                            <a:gd name="connsiteX1397" fmla="*/ 1444822 w 7559096"/>
                            <a:gd name="connsiteY1397" fmla="*/ 510994 h 1142224"/>
                            <a:gd name="connsiteX1398" fmla="*/ 1449902 w 7559096"/>
                            <a:gd name="connsiteY1398" fmla="*/ 512772 h 1142224"/>
                            <a:gd name="connsiteX1399" fmla="*/ 1462345 w 7559096"/>
                            <a:gd name="connsiteY1399" fmla="*/ 517217 h 1142224"/>
                            <a:gd name="connsiteX1400" fmla="*/ 1494599 w 7559096"/>
                            <a:gd name="connsiteY1400" fmla="*/ 530296 h 1142224"/>
                            <a:gd name="connsiteX1401" fmla="*/ 1621837 w 7559096"/>
                            <a:gd name="connsiteY1401" fmla="*/ 565471 h 1142224"/>
                            <a:gd name="connsiteX1402" fmla="*/ 1752631 w 7559096"/>
                            <a:gd name="connsiteY1402" fmla="*/ 552011 h 1142224"/>
                            <a:gd name="connsiteX1403" fmla="*/ 1786281 w 7559096"/>
                            <a:gd name="connsiteY1403" fmla="*/ 544391 h 1142224"/>
                            <a:gd name="connsiteX1404" fmla="*/ 1799107 w 7559096"/>
                            <a:gd name="connsiteY1404" fmla="*/ 542106 h 1142224"/>
                            <a:gd name="connsiteX1405" fmla="*/ 1804313 w 7559096"/>
                            <a:gd name="connsiteY1405" fmla="*/ 541217 h 1142224"/>
                            <a:gd name="connsiteX1406" fmla="*/ 1809646 w 7559096"/>
                            <a:gd name="connsiteY1406" fmla="*/ 540074 h 1142224"/>
                            <a:gd name="connsiteX1407" fmla="*/ 1804313 w 7559096"/>
                            <a:gd name="connsiteY1407" fmla="*/ 539185 h 1142224"/>
                            <a:gd name="connsiteX1408" fmla="*/ 1625647 w 7559096"/>
                            <a:gd name="connsiteY1408" fmla="*/ 521534 h 1142224"/>
                            <a:gd name="connsiteX1409" fmla="*/ 1535615 w 7559096"/>
                            <a:gd name="connsiteY1409" fmla="*/ 514676 h 1142224"/>
                            <a:gd name="connsiteX1410" fmla="*/ 1445330 w 7559096"/>
                            <a:gd name="connsiteY1410" fmla="*/ 509216 h 1142224"/>
                            <a:gd name="connsiteX1411" fmla="*/ 1445330 w 7559096"/>
                            <a:gd name="connsiteY1411" fmla="*/ 508962 h 1142224"/>
                            <a:gd name="connsiteX1412" fmla="*/ 1439743 w 7559096"/>
                            <a:gd name="connsiteY1412" fmla="*/ 508962 h 1142224"/>
                            <a:gd name="connsiteX1413" fmla="*/ 873141 w 7559096"/>
                            <a:gd name="connsiteY1413" fmla="*/ 506041 h 1142224"/>
                            <a:gd name="connsiteX1414" fmla="*/ 779173 w 7559096"/>
                            <a:gd name="connsiteY1414" fmla="*/ 510867 h 1142224"/>
                            <a:gd name="connsiteX1415" fmla="*/ 738411 w 7559096"/>
                            <a:gd name="connsiteY1415" fmla="*/ 518486 h 1142224"/>
                            <a:gd name="connsiteX1416" fmla="*/ 611935 w 7559096"/>
                            <a:gd name="connsiteY1416" fmla="*/ 563059 h 1142224"/>
                            <a:gd name="connsiteX1417" fmla="*/ 590093 w 7559096"/>
                            <a:gd name="connsiteY1417" fmla="*/ 569916 h 1142224"/>
                            <a:gd name="connsiteX1418" fmla="*/ 435554 w 7559096"/>
                            <a:gd name="connsiteY1418" fmla="*/ 543376 h 1142224"/>
                            <a:gd name="connsiteX1419" fmla="*/ 394412 w 7559096"/>
                            <a:gd name="connsiteY1419" fmla="*/ 542233 h 1142224"/>
                            <a:gd name="connsiteX1420" fmla="*/ 310983 w 7559096"/>
                            <a:gd name="connsiteY1420" fmla="*/ 551757 h 1142224"/>
                            <a:gd name="connsiteX1421" fmla="*/ 310856 w 7559096"/>
                            <a:gd name="connsiteY1421" fmla="*/ 551630 h 1142224"/>
                            <a:gd name="connsiteX1422" fmla="*/ 305650 w 7559096"/>
                            <a:gd name="connsiteY1422" fmla="*/ 552519 h 1142224"/>
                            <a:gd name="connsiteX1423" fmla="*/ 310856 w 7559096"/>
                            <a:gd name="connsiteY1423" fmla="*/ 553534 h 1142224"/>
                            <a:gd name="connsiteX1424" fmla="*/ 378411 w 7559096"/>
                            <a:gd name="connsiteY1424" fmla="*/ 563693 h 1142224"/>
                            <a:gd name="connsiteX1425" fmla="*/ 412062 w 7559096"/>
                            <a:gd name="connsiteY1425" fmla="*/ 568772 h 1142224"/>
                            <a:gd name="connsiteX1426" fmla="*/ 445840 w 7559096"/>
                            <a:gd name="connsiteY1426" fmla="*/ 574487 h 1142224"/>
                            <a:gd name="connsiteX1427" fmla="*/ 580062 w 7559096"/>
                            <a:gd name="connsiteY1427" fmla="*/ 597472 h 1142224"/>
                            <a:gd name="connsiteX1428" fmla="*/ 619300 w 7559096"/>
                            <a:gd name="connsiteY1428" fmla="*/ 594424 h 1142224"/>
                            <a:gd name="connsiteX1429" fmla="*/ 745521 w 7559096"/>
                            <a:gd name="connsiteY1429" fmla="*/ 549979 h 1142224"/>
                            <a:gd name="connsiteX1430" fmla="*/ 873522 w 7559096"/>
                            <a:gd name="connsiteY1430" fmla="*/ 507946 h 1142224"/>
                            <a:gd name="connsiteX1431" fmla="*/ 878601 w 7559096"/>
                            <a:gd name="connsiteY1431" fmla="*/ 506041 h 1142224"/>
                            <a:gd name="connsiteX1432" fmla="*/ 873141 w 7559096"/>
                            <a:gd name="connsiteY1432" fmla="*/ 506041 h 1142224"/>
                            <a:gd name="connsiteX1433" fmla="*/ 1049394 w 7559096"/>
                            <a:gd name="connsiteY1433" fmla="*/ 501343 h 1142224"/>
                            <a:gd name="connsiteX1434" fmla="*/ 966982 w 7559096"/>
                            <a:gd name="connsiteY1434" fmla="*/ 503121 h 1142224"/>
                            <a:gd name="connsiteX1435" fmla="*/ 925966 w 7559096"/>
                            <a:gd name="connsiteY1435" fmla="*/ 509851 h 1142224"/>
                            <a:gd name="connsiteX1436" fmla="*/ 621840 w 7559096"/>
                            <a:gd name="connsiteY1436" fmla="*/ 611821 h 1142224"/>
                            <a:gd name="connsiteX1437" fmla="*/ 580697 w 7559096"/>
                            <a:gd name="connsiteY1437" fmla="*/ 614996 h 1142224"/>
                            <a:gd name="connsiteX1438" fmla="*/ 420316 w 7559096"/>
                            <a:gd name="connsiteY1438" fmla="*/ 587440 h 1142224"/>
                            <a:gd name="connsiteX1439" fmla="*/ 259173 w 7559096"/>
                            <a:gd name="connsiteY1439" fmla="*/ 563059 h 1142224"/>
                            <a:gd name="connsiteX1440" fmla="*/ 218031 w 7559096"/>
                            <a:gd name="connsiteY1440" fmla="*/ 562678 h 1142224"/>
                            <a:gd name="connsiteX1441" fmla="*/ 123301 w 7559096"/>
                            <a:gd name="connsiteY1441" fmla="*/ 575250 h 1142224"/>
                            <a:gd name="connsiteX1442" fmla="*/ 123301 w 7559096"/>
                            <a:gd name="connsiteY1442" fmla="*/ 575377 h 1142224"/>
                            <a:gd name="connsiteX1443" fmla="*/ 118095 w 7559096"/>
                            <a:gd name="connsiteY1443" fmla="*/ 576392 h 1142224"/>
                            <a:gd name="connsiteX1444" fmla="*/ 123301 w 7559096"/>
                            <a:gd name="connsiteY1444" fmla="*/ 577407 h 1142224"/>
                            <a:gd name="connsiteX1445" fmla="*/ 237587 w 7559096"/>
                            <a:gd name="connsiteY1445" fmla="*/ 592520 h 1142224"/>
                            <a:gd name="connsiteX1446" fmla="*/ 351745 w 7559096"/>
                            <a:gd name="connsiteY1446" fmla="*/ 609662 h 1142224"/>
                            <a:gd name="connsiteX1447" fmla="*/ 578411 w 7559096"/>
                            <a:gd name="connsiteY1447" fmla="*/ 647378 h 1142224"/>
                            <a:gd name="connsiteX1448" fmla="*/ 617395 w 7559096"/>
                            <a:gd name="connsiteY1448" fmla="*/ 644202 h 1142224"/>
                            <a:gd name="connsiteX1449" fmla="*/ 723680 w 7559096"/>
                            <a:gd name="connsiteY1449" fmla="*/ 606361 h 1142224"/>
                            <a:gd name="connsiteX1450" fmla="*/ 831109 w 7559096"/>
                            <a:gd name="connsiteY1450" fmla="*/ 570423 h 1142224"/>
                            <a:gd name="connsiteX1451" fmla="*/ 885204 w 7559096"/>
                            <a:gd name="connsiteY1451" fmla="*/ 552646 h 1142224"/>
                            <a:gd name="connsiteX1452" fmla="*/ 939807 w 7559096"/>
                            <a:gd name="connsiteY1452" fmla="*/ 536010 h 1142224"/>
                            <a:gd name="connsiteX1453" fmla="*/ 994538 w 7559096"/>
                            <a:gd name="connsiteY1453" fmla="*/ 519376 h 1142224"/>
                            <a:gd name="connsiteX1454" fmla="*/ 1022093 w 7559096"/>
                            <a:gd name="connsiteY1454" fmla="*/ 511121 h 1142224"/>
                            <a:gd name="connsiteX1455" fmla="*/ 1049775 w 7559096"/>
                            <a:gd name="connsiteY1455" fmla="*/ 503375 h 1142224"/>
                            <a:gd name="connsiteX1456" fmla="*/ 1054982 w 7559096"/>
                            <a:gd name="connsiteY1456" fmla="*/ 501597 h 1142224"/>
                            <a:gd name="connsiteX1457" fmla="*/ 1049394 w 7559096"/>
                            <a:gd name="connsiteY1457" fmla="*/ 501343 h 1142224"/>
                            <a:gd name="connsiteX1458" fmla="*/ 1138156 w 7559096"/>
                            <a:gd name="connsiteY1458" fmla="*/ 500581 h 1142224"/>
                            <a:gd name="connsiteX1459" fmla="*/ 1138029 w 7559096"/>
                            <a:gd name="connsiteY1459" fmla="*/ 500708 h 1142224"/>
                            <a:gd name="connsiteX1460" fmla="*/ 1118600 w 7559096"/>
                            <a:gd name="connsiteY1460" fmla="*/ 519502 h 1142224"/>
                            <a:gd name="connsiteX1461" fmla="*/ 1118600 w 7559096"/>
                            <a:gd name="connsiteY1461" fmla="*/ 525343 h 1142224"/>
                            <a:gd name="connsiteX1462" fmla="*/ 1124061 w 7559096"/>
                            <a:gd name="connsiteY1462" fmla="*/ 537280 h 1142224"/>
                            <a:gd name="connsiteX1463" fmla="*/ 1137268 w 7559096"/>
                            <a:gd name="connsiteY1463" fmla="*/ 540074 h 1142224"/>
                            <a:gd name="connsiteX1464" fmla="*/ 1168124 w 7559096"/>
                            <a:gd name="connsiteY1464" fmla="*/ 533724 h 1142224"/>
                            <a:gd name="connsiteX1465" fmla="*/ 1219806 w 7559096"/>
                            <a:gd name="connsiteY1465" fmla="*/ 519756 h 1142224"/>
                            <a:gd name="connsiteX1466" fmla="*/ 1253077 w 7559096"/>
                            <a:gd name="connsiteY1466" fmla="*/ 509089 h 1142224"/>
                            <a:gd name="connsiteX1467" fmla="*/ 1265774 w 7559096"/>
                            <a:gd name="connsiteY1467" fmla="*/ 505533 h 1142224"/>
                            <a:gd name="connsiteX1468" fmla="*/ 1270981 w 7559096"/>
                            <a:gd name="connsiteY1468" fmla="*/ 504137 h 1142224"/>
                            <a:gd name="connsiteX1469" fmla="*/ 1276314 w 7559096"/>
                            <a:gd name="connsiteY1469" fmla="*/ 502486 h 1142224"/>
                            <a:gd name="connsiteX1470" fmla="*/ 1270854 w 7559096"/>
                            <a:gd name="connsiteY1470" fmla="*/ 502105 h 1142224"/>
                            <a:gd name="connsiteX1471" fmla="*/ 1138156 w 7559096"/>
                            <a:gd name="connsiteY1471" fmla="*/ 500581 h 1142224"/>
                            <a:gd name="connsiteX1472" fmla="*/ 5083164 w 7559096"/>
                            <a:gd name="connsiteY1472" fmla="*/ 494740 h 1142224"/>
                            <a:gd name="connsiteX1473" fmla="*/ 5079101 w 7559096"/>
                            <a:gd name="connsiteY1473" fmla="*/ 496518 h 1142224"/>
                            <a:gd name="connsiteX1474" fmla="*/ 5031482 w 7559096"/>
                            <a:gd name="connsiteY1474" fmla="*/ 524835 h 1142224"/>
                            <a:gd name="connsiteX1475" fmla="*/ 4983228 w 7559096"/>
                            <a:gd name="connsiteY1475" fmla="*/ 552138 h 1142224"/>
                            <a:gd name="connsiteX1476" fmla="*/ 4934720 w 7559096"/>
                            <a:gd name="connsiteY1476" fmla="*/ 579439 h 1142224"/>
                            <a:gd name="connsiteX1477" fmla="*/ 4910339 w 7559096"/>
                            <a:gd name="connsiteY1477" fmla="*/ 593028 h 1142224"/>
                            <a:gd name="connsiteX1478" fmla="*/ 4885705 w 7559096"/>
                            <a:gd name="connsiteY1478" fmla="*/ 606107 h 1142224"/>
                            <a:gd name="connsiteX1479" fmla="*/ 4786784 w 7559096"/>
                            <a:gd name="connsiteY1479" fmla="*/ 658806 h 1142224"/>
                            <a:gd name="connsiteX1480" fmla="*/ 4686467 w 7559096"/>
                            <a:gd name="connsiteY1480" fmla="*/ 709474 h 1142224"/>
                            <a:gd name="connsiteX1481" fmla="*/ 4680499 w 7559096"/>
                            <a:gd name="connsiteY1481" fmla="*/ 714299 h 1142224"/>
                            <a:gd name="connsiteX1482" fmla="*/ 4687864 w 7559096"/>
                            <a:gd name="connsiteY1482" fmla="*/ 716331 h 1142224"/>
                            <a:gd name="connsiteX1483" fmla="*/ 4800752 w 7559096"/>
                            <a:gd name="connsiteY1483" fmla="*/ 721791 h 1142224"/>
                            <a:gd name="connsiteX1484" fmla="*/ 4914149 w 7559096"/>
                            <a:gd name="connsiteY1484" fmla="*/ 724840 h 1142224"/>
                            <a:gd name="connsiteX1485" fmla="*/ 4942593 w 7559096"/>
                            <a:gd name="connsiteY1485" fmla="*/ 725728 h 1142224"/>
                            <a:gd name="connsiteX1486" fmla="*/ 4971038 w 7559096"/>
                            <a:gd name="connsiteY1486" fmla="*/ 725728 h 1142224"/>
                            <a:gd name="connsiteX1487" fmla="*/ 5028053 w 7559096"/>
                            <a:gd name="connsiteY1487" fmla="*/ 725982 h 1142224"/>
                            <a:gd name="connsiteX1488" fmla="*/ 5085323 w 7559096"/>
                            <a:gd name="connsiteY1488" fmla="*/ 725982 h 1142224"/>
                            <a:gd name="connsiteX1489" fmla="*/ 5142592 w 7559096"/>
                            <a:gd name="connsiteY1489" fmla="*/ 724840 h 1142224"/>
                            <a:gd name="connsiteX1490" fmla="*/ 5154275 w 7559096"/>
                            <a:gd name="connsiteY1490" fmla="*/ 719506 h 1142224"/>
                            <a:gd name="connsiteX1491" fmla="*/ 5156180 w 7559096"/>
                            <a:gd name="connsiteY1491" fmla="*/ 707062 h 1142224"/>
                            <a:gd name="connsiteX1492" fmla="*/ 5099164 w 7559096"/>
                            <a:gd name="connsiteY1492" fmla="*/ 505026 h 1142224"/>
                            <a:gd name="connsiteX1493" fmla="*/ 5091165 w 7559096"/>
                            <a:gd name="connsiteY1493" fmla="*/ 495247 h 1142224"/>
                            <a:gd name="connsiteX1494" fmla="*/ 5091419 w 7559096"/>
                            <a:gd name="connsiteY1494" fmla="*/ 495120 h 1142224"/>
                            <a:gd name="connsiteX1495" fmla="*/ 5083164 w 7559096"/>
                            <a:gd name="connsiteY1495" fmla="*/ 494740 h 1142224"/>
                            <a:gd name="connsiteX1496" fmla="*/ 6077194 w 7559096"/>
                            <a:gd name="connsiteY1496" fmla="*/ 493851 h 1142224"/>
                            <a:gd name="connsiteX1497" fmla="*/ 6069575 w 7559096"/>
                            <a:gd name="connsiteY1497" fmla="*/ 494359 h 1142224"/>
                            <a:gd name="connsiteX1498" fmla="*/ 6051035 w 7559096"/>
                            <a:gd name="connsiteY1498" fmla="*/ 495120 h 1142224"/>
                            <a:gd name="connsiteX1499" fmla="*/ 5924051 w 7559096"/>
                            <a:gd name="connsiteY1499" fmla="*/ 521534 h 1142224"/>
                            <a:gd name="connsiteX1500" fmla="*/ 5815607 w 7559096"/>
                            <a:gd name="connsiteY1500" fmla="*/ 594551 h 1142224"/>
                            <a:gd name="connsiteX1501" fmla="*/ 5801893 w 7559096"/>
                            <a:gd name="connsiteY1501" fmla="*/ 607376 h 1142224"/>
                            <a:gd name="connsiteX1502" fmla="*/ 5796052 w 7559096"/>
                            <a:gd name="connsiteY1502" fmla="*/ 612457 h 1142224"/>
                            <a:gd name="connsiteX1503" fmla="*/ 5791480 w 7559096"/>
                            <a:gd name="connsiteY1503" fmla="*/ 617028 h 1142224"/>
                            <a:gd name="connsiteX1504" fmla="*/ 5797830 w 7559096"/>
                            <a:gd name="connsiteY1504" fmla="*/ 615123 h 1142224"/>
                            <a:gd name="connsiteX1505" fmla="*/ 6077956 w 7559096"/>
                            <a:gd name="connsiteY1505" fmla="*/ 496771 h 1142224"/>
                            <a:gd name="connsiteX1506" fmla="*/ 6077956 w 7559096"/>
                            <a:gd name="connsiteY1506" fmla="*/ 496898 h 1142224"/>
                            <a:gd name="connsiteX1507" fmla="*/ 6083543 w 7559096"/>
                            <a:gd name="connsiteY1507" fmla="*/ 493851 h 1142224"/>
                            <a:gd name="connsiteX1508" fmla="*/ 6077194 w 7559096"/>
                            <a:gd name="connsiteY1508" fmla="*/ 493851 h 1142224"/>
                            <a:gd name="connsiteX1509" fmla="*/ 4699546 w 7559096"/>
                            <a:gd name="connsiteY1509" fmla="*/ 472644 h 1142224"/>
                            <a:gd name="connsiteX1510" fmla="*/ 4694467 w 7559096"/>
                            <a:gd name="connsiteY1510" fmla="*/ 473406 h 1142224"/>
                            <a:gd name="connsiteX1511" fmla="*/ 4603039 w 7559096"/>
                            <a:gd name="connsiteY1511" fmla="*/ 492708 h 1142224"/>
                            <a:gd name="connsiteX1512" fmla="*/ 4510975 w 7559096"/>
                            <a:gd name="connsiteY1512" fmla="*/ 510359 h 1142224"/>
                            <a:gd name="connsiteX1513" fmla="*/ 4506022 w 7559096"/>
                            <a:gd name="connsiteY1513" fmla="*/ 511502 h 1142224"/>
                            <a:gd name="connsiteX1514" fmla="*/ 4511102 w 7559096"/>
                            <a:gd name="connsiteY1514" fmla="*/ 512264 h 1142224"/>
                            <a:gd name="connsiteX1515" fmla="*/ 4590340 w 7559096"/>
                            <a:gd name="connsiteY1515" fmla="*/ 519249 h 1142224"/>
                            <a:gd name="connsiteX1516" fmla="*/ 4627039 w 7559096"/>
                            <a:gd name="connsiteY1516" fmla="*/ 511629 h 1142224"/>
                            <a:gd name="connsiteX1517" fmla="*/ 4695101 w 7559096"/>
                            <a:gd name="connsiteY1517" fmla="*/ 475311 h 1142224"/>
                            <a:gd name="connsiteX1518" fmla="*/ 4699546 w 7559096"/>
                            <a:gd name="connsiteY1518" fmla="*/ 472644 h 1142224"/>
                            <a:gd name="connsiteX1519" fmla="*/ 5077196 w 7559096"/>
                            <a:gd name="connsiteY1519" fmla="*/ 443565 h 1142224"/>
                            <a:gd name="connsiteX1520" fmla="*/ 5064878 w 7559096"/>
                            <a:gd name="connsiteY1520" fmla="*/ 445215 h 1142224"/>
                            <a:gd name="connsiteX1521" fmla="*/ 5015990 w 7559096"/>
                            <a:gd name="connsiteY1521" fmla="*/ 475438 h 1142224"/>
                            <a:gd name="connsiteX1522" fmla="*/ 4966466 w 7559096"/>
                            <a:gd name="connsiteY1522" fmla="*/ 504645 h 1142224"/>
                            <a:gd name="connsiteX1523" fmla="*/ 4866276 w 7559096"/>
                            <a:gd name="connsiteY1523" fmla="*/ 562424 h 1142224"/>
                            <a:gd name="connsiteX1524" fmla="*/ 4764561 w 7559096"/>
                            <a:gd name="connsiteY1524" fmla="*/ 618679 h 1142224"/>
                            <a:gd name="connsiteX1525" fmla="*/ 4661196 w 7559096"/>
                            <a:gd name="connsiteY1525" fmla="*/ 673029 h 1142224"/>
                            <a:gd name="connsiteX1526" fmla="*/ 4644308 w 7559096"/>
                            <a:gd name="connsiteY1526" fmla="*/ 681537 h 1142224"/>
                            <a:gd name="connsiteX1527" fmla="*/ 4641006 w 7559096"/>
                            <a:gd name="connsiteY1527" fmla="*/ 682679 h 1142224"/>
                            <a:gd name="connsiteX1528" fmla="*/ 4619546 w 7559096"/>
                            <a:gd name="connsiteY1528" fmla="*/ 681156 h 1142224"/>
                            <a:gd name="connsiteX1529" fmla="*/ 4383103 w 7559096"/>
                            <a:gd name="connsiteY1529" fmla="*/ 659823 h 1142224"/>
                            <a:gd name="connsiteX1530" fmla="*/ 4324308 w 7559096"/>
                            <a:gd name="connsiteY1530" fmla="*/ 653727 h 1142224"/>
                            <a:gd name="connsiteX1531" fmla="*/ 4265642 w 7559096"/>
                            <a:gd name="connsiteY1531" fmla="*/ 647124 h 1142224"/>
                            <a:gd name="connsiteX1532" fmla="*/ 4148563 w 7559096"/>
                            <a:gd name="connsiteY1532" fmla="*/ 632647 h 1142224"/>
                            <a:gd name="connsiteX1533" fmla="*/ 4143992 w 7559096"/>
                            <a:gd name="connsiteY1533" fmla="*/ 632647 h 1142224"/>
                            <a:gd name="connsiteX1534" fmla="*/ 4136753 w 7559096"/>
                            <a:gd name="connsiteY1534" fmla="*/ 636330 h 1142224"/>
                            <a:gd name="connsiteX1535" fmla="*/ 4133452 w 7559096"/>
                            <a:gd name="connsiteY1535" fmla="*/ 648393 h 1142224"/>
                            <a:gd name="connsiteX1536" fmla="*/ 4133452 w 7559096"/>
                            <a:gd name="connsiteY1536" fmla="*/ 649029 h 1142224"/>
                            <a:gd name="connsiteX1537" fmla="*/ 4154912 w 7559096"/>
                            <a:gd name="connsiteY1537" fmla="*/ 669981 h 1142224"/>
                            <a:gd name="connsiteX1538" fmla="*/ 4270467 w 7559096"/>
                            <a:gd name="connsiteY1538" fmla="*/ 682933 h 1142224"/>
                            <a:gd name="connsiteX1539" fmla="*/ 4328372 w 7559096"/>
                            <a:gd name="connsiteY1539" fmla="*/ 688775 h 1142224"/>
                            <a:gd name="connsiteX1540" fmla="*/ 4386404 w 7559096"/>
                            <a:gd name="connsiteY1540" fmla="*/ 694109 h 1142224"/>
                            <a:gd name="connsiteX1541" fmla="*/ 4444562 w 7559096"/>
                            <a:gd name="connsiteY1541" fmla="*/ 699442 h 1142224"/>
                            <a:gd name="connsiteX1542" fmla="*/ 4473769 w 7559096"/>
                            <a:gd name="connsiteY1542" fmla="*/ 702108 h 1142224"/>
                            <a:gd name="connsiteX1543" fmla="*/ 4502848 w 7559096"/>
                            <a:gd name="connsiteY1543" fmla="*/ 704267 h 1142224"/>
                            <a:gd name="connsiteX1544" fmla="*/ 4619800 w 7559096"/>
                            <a:gd name="connsiteY1544" fmla="*/ 712648 h 1142224"/>
                            <a:gd name="connsiteX1545" fmla="*/ 4657768 w 7559096"/>
                            <a:gd name="connsiteY1545" fmla="*/ 705030 h 1142224"/>
                            <a:gd name="connsiteX1546" fmla="*/ 5073387 w 7559096"/>
                            <a:gd name="connsiteY1546" fmla="*/ 480263 h 1142224"/>
                            <a:gd name="connsiteX1547" fmla="*/ 5084435 w 7559096"/>
                            <a:gd name="connsiteY1547" fmla="*/ 452961 h 1142224"/>
                            <a:gd name="connsiteX1548" fmla="*/ 5077069 w 7559096"/>
                            <a:gd name="connsiteY1548" fmla="*/ 443945 h 1142224"/>
                            <a:gd name="connsiteX1549" fmla="*/ 4870339 w 7559096"/>
                            <a:gd name="connsiteY1549" fmla="*/ 433659 h 1142224"/>
                            <a:gd name="connsiteX1550" fmla="*/ 4865260 w 7559096"/>
                            <a:gd name="connsiteY1550" fmla="*/ 434548 h 1142224"/>
                            <a:gd name="connsiteX1551" fmla="*/ 4779800 w 7559096"/>
                            <a:gd name="connsiteY1551" fmla="*/ 454485 h 1142224"/>
                            <a:gd name="connsiteX1552" fmla="*/ 4743610 w 7559096"/>
                            <a:gd name="connsiteY1552" fmla="*/ 468580 h 1142224"/>
                            <a:gd name="connsiteX1553" fmla="*/ 4631483 w 7559096"/>
                            <a:gd name="connsiteY1553" fmla="*/ 528391 h 1142224"/>
                            <a:gd name="connsiteX1554" fmla="*/ 4611801 w 7559096"/>
                            <a:gd name="connsiteY1554" fmla="*/ 537915 h 1142224"/>
                            <a:gd name="connsiteX1555" fmla="*/ 4462848 w 7559096"/>
                            <a:gd name="connsiteY1555" fmla="*/ 524962 h 1142224"/>
                            <a:gd name="connsiteX1556" fmla="*/ 4423738 w 7559096"/>
                            <a:gd name="connsiteY1556" fmla="*/ 526613 h 1142224"/>
                            <a:gd name="connsiteX1557" fmla="*/ 4345007 w 7559096"/>
                            <a:gd name="connsiteY1557" fmla="*/ 539947 h 1142224"/>
                            <a:gd name="connsiteX1558" fmla="*/ 4345007 w 7559096"/>
                            <a:gd name="connsiteY1558" fmla="*/ 540201 h 1142224"/>
                            <a:gd name="connsiteX1559" fmla="*/ 4340055 w 7559096"/>
                            <a:gd name="connsiteY1559" fmla="*/ 541344 h 1142224"/>
                            <a:gd name="connsiteX1560" fmla="*/ 4345134 w 7559096"/>
                            <a:gd name="connsiteY1560" fmla="*/ 542106 h 1142224"/>
                            <a:gd name="connsiteX1561" fmla="*/ 4410150 w 7559096"/>
                            <a:gd name="connsiteY1561" fmla="*/ 549090 h 1142224"/>
                            <a:gd name="connsiteX1562" fmla="*/ 4442657 w 7559096"/>
                            <a:gd name="connsiteY1562" fmla="*/ 552519 h 1142224"/>
                            <a:gd name="connsiteX1563" fmla="*/ 4475165 w 7559096"/>
                            <a:gd name="connsiteY1563" fmla="*/ 555439 h 1142224"/>
                            <a:gd name="connsiteX1564" fmla="*/ 4605578 w 7559096"/>
                            <a:gd name="connsiteY1564" fmla="*/ 566742 h 1142224"/>
                            <a:gd name="connsiteX1565" fmla="*/ 4642530 w 7559096"/>
                            <a:gd name="connsiteY1565" fmla="*/ 558868 h 1142224"/>
                            <a:gd name="connsiteX1566" fmla="*/ 4755292 w 7559096"/>
                            <a:gd name="connsiteY1566" fmla="*/ 498676 h 1142224"/>
                            <a:gd name="connsiteX1567" fmla="*/ 4866022 w 7559096"/>
                            <a:gd name="connsiteY1567" fmla="*/ 436453 h 1142224"/>
                            <a:gd name="connsiteX1568" fmla="*/ 4870339 w 7559096"/>
                            <a:gd name="connsiteY1568" fmla="*/ 433659 h 1142224"/>
                            <a:gd name="connsiteX1569" fmla="*/ 6131924 w 7559096"/>
                            <a:gd name="connsiteY1569" fmla="*/ 421468 h 1142224"/>
                            <a:gd name="connsiteX1570" fmla="*/ 6119988 w 7559096"/>
                            <a:gd name="connsiteY1570" fmla="*/ 424517 h 1142224"/>
                            <a:gd name="connsiteX1571" fmla="*/ 6092051 w 7559096"/>
                            <a:gd name="connsiteY1571" fmla="*/ 430993 h 1142224"/>
                            <a:gd name="connsiteX1572" fmla="*/ 6027671 w 7559096"/>
                            <a:gd name="connsiteY1572" fmla="*/ 440897 h 1142224"/>
                            <a:gd name="connsiteX1573" fmla="*/ 5901194 w 7559096"/>
                            <a:gd name="connsiteY1573" fmla="*/ 467183 h 1142224"/>
                            <a:gd name="connsiteX1574" fmla="*/ 5793512 w 7559096"/>
                            <a:gd name="connsiteY1574" fmla="*/ 539820 h 1142224"/>
                            <a:gd name="connsiteX1575" fmla="*/ 5677068 w 7559096"/>
                            <a:gd name="connsiteY1575" fmla="*/ 615250 h 1142224"/>
                            <a:gd name="connsiteX1576" fmla="*/ 5539672 w 7559096"/>
                            <a:gd name="connsiteY1576" fmla="*/ 636964 h 1142224"/>
                            <a:gd name="connsiteX1577" fmla="*/ 5484052 w 7559096"/>
                            <a:gd name="connsiteY1577" fmla="*/ 637599 h 1142224"/>
                            <a:gd name="connsiteX1578" fmla="*/ 5450656 w 7559096"/>
                            <a:gd name="connsiteY1578" fmla="*/ 643187 h 1142224"/>
                            <a:gd name="connsiteX1579" fmla="*/ 5409640 w 7559096"/>
                            <a:gd name="connsiteY1579" fmla="*/ 654362 h 1142224"/>
                            <a:gd name="connsiteX1580" fmla="*/ 5340053 w 7559096"/>
                            <a:gd name="connsiteY1580" fmla="*/ 685601 h 1142224"/>
                            <a:gd name="connsiteX1581" fmla="*/ 5295100 w 7559096"/>
                            <a:gd name="connsiteY1581" fmla="*/ 717982 h 1142224"/>
                            <a:gd name="connsiteX1582" fmla="*/ 5247101 w 7559096"/>
                            <a:gd name="connsiteY1582" fmla="*/ 748840 h 1142224"/>
                            <a:gd name="connsiteX1583" fmla="*/ 5225640 w 7559096"/>
                            <a:gd name="connsiteY1583" fmla="*/ 760522 h 1142224"/>
                            <a:gd name="connsiteX1584" fmla="*/ 5216498 w 7559096"/>
                            <a:gd name="connsiteY1584" fmla="*/ 765222 h 1142224"/>
                            <a:gd name="connsiteX1585" fmla="*/ 5204180 w 7559096"/>
                            <a:gd name="connsiteY1585" fmla="*/ 792142 h 1142224"/>
                            <a:gd name="connsiteX1586" fmla="*/ 5205450 w 7559096"/>
                            <a:gd name="connsiteY1586" fmla="*/ 796714 h 1142224"/>
                            <a:gd name="connsiteX1587" fmla="*/ 5213957 w 7559096"/>
                            <a:gd name="connsiteY1587" fmla="*/ 806746 h 1142224"/>
                            <a:gd name="connsiteX1588" fmla="*/ 5227545 w 7559096"/>
                            <a:gd name="connsiteY1588" fmla="*/ 805983 h 1142224"/>
                            <a:gd name="connsiteX1589" fmla="*/ 5235926 w 7559096"/>
                            <a:gd name="connsiteY1589" fmla="*/ 801793 h 1142224"/>
                            <a:gd name="connsiteX1590" fmla="*/ 5255482 w 7559096"/>
                            <a:gd name="connsiteY1590" fmla="*/ 791127 h 1142224"/>
                            <a:gd name="connsiteX1591" fmla="*/ 5300561 w 7559096"/>
                            <a:gd name="connsiteY1591" fmla="*/ 761919 h 1142224"/>
                            <a:gd name="connsiteX1592" fmla="*/ 5348053 w 7559096"/>
                            <a:gd name="connsiteY1592" fmla="*/ 727887 h 1142224"/>
                            <a:gd name="connsiteX1593" fmla="*/ 5422846 w 7559096"/>
                            <a:gd name="connsiteY1593" fmla="*/ 694363 h 1142224"/>
                            <a:gd name="connsiteX1594" fmla="*/ 5466910 w 7559096"/>
                            <a:gd name="connsiteY1594" fmla="*/ 682299 h 1142224"/>
                            <a:gd name="connsiteX1595" fmla="*/ 5502846 w 7559096"/>
                            <a:gd name="connsiteY1595" fmla="*/ 676203 h 1142224"/>
                            <a:gd name="connsiteX1596" fmla="*/ 5561386 w 7559096"/>
                            <a:gd name="connsiteY1596" fmla="*/ 675315 h 1142224"/>
                            <a:gd name="connsiteX1597" fmla="*/ 5692052 w 7559096"/>
                            <a:gd name="connsiteY1597" fmla="*/ 654489 h 1142224"/>
                            <a:gd name="connsiteX1598" fmla="*/ 5802782 w 7559096"/>
                            <a:gd name="connsiteY1598" fmla="*/ 582995 h 1142224"/>
                            <a:gd name="connsiteX1599" fmla="*/ 5917449 w 7559096"/>
                            <a:gd name="connsiteY1599" fmla="*/ 505914 h 1142224"/>
                            <a:gd name="connsiteX1600" fmla="*/ 6051670 w 7559096"/>
                            <a:gd name="connsiteY1600" fmla="*/ 477850 h 1142224"/>
                            <a:gd name="connsiteX1601" fmla="*/ 6112496 w 7559096"/>
                            <a:gd name="connsiteY1601" fmla="*/ 468580 h 1142224"/>
                            <a:gd name="connsiteX1602" fmla="*/ 6138274 w 7559096"/>
                            <a:gd name="connsiteY1602" fmla="*/ 462612 h 1142224"/>
                            <a:gd name="connsiteX1603" fmla="*/ 6149194 w 7559096"/>
                            <a:gd name="connsiteY1603" fmla="*/ 459818 h 1142224"/>
                            <a:gd name="connsiteX1604" fmla="*/ 6159606 w 7559096"/>
                            <a:gd name="connsiteY1604" fmla="*/ 451564 h 1142224"/>
                            <a:gd name="connsiteX1605" fmla="*/ 6159861 w 7559096"/>
                            <a:gd name="connsiteY1605" fmla="*/ 451564 h 1142224"/>
                            <a:gd name="connsiteX1606" fmla="*/ 6159861 w 7559096"/>
                            <a:gd name="connsiteY1606" fmla="*/ 438231 h 1142224"/>
                            <a:gd name="connsiteX1607" fmla="*/ 6157956 w 7559096"/>
                            <a:gd name="connsiteY1607" fmla="*/ 433913 h 1142224"/>
                            <a:gd name="connsiteX1608" fmla="*/ 6131924 w 7559096"/>
                            <a:gd name="connsiteY1608" fmla="*/ 421468 h 1142224"/>
                            <a:gd name="connsiteX1609" fmla="*/ 6178908 w 7559096"/>
                            <a:gd name="connsiteY1609" fmla="*/ 405468 h 1142224"/>
                            <a:gd name="connsiteX1610" fmla="*/ 6171796 w 7559096"/>
                            <a:gd name="connsiteY1610" fmla="*/ 406357 h 1142224"/>
                            <a:gd name="connsiteX1611" fmla="*/ 6168496 w 7559096"/>
                            <a:gd name="connsiteY1611" fmla="*/ 408896 h 1142224"/>
                            <a:gd name="connsiteX1612" fmla="*/ 6168496 w 7559096"/>
                            <a:gd name="connsiteY1612" fmla="*/ 419817 h 1142224"/>
                            <a:gd name="connsiteX1613" fmla="*/ 6174591 w 7559096"/>
                            <a:gd name="connsiteY1613" fmla="*/ 433659 h 1142224"/>
                            <a:gd name="connsiteX1614" fmla="*/ 6199098 w 7559096"/>
                            <a:gd name="connsiteY1614" fmla="*/ 443310 h 1142224"/>
                            <a:gd name="connsiteX1615" fmla="*/ 6254591 w 7559096"/>
                            <a:gd name="connsiteY1615" fmla="*/ 419056 h 1142224"/>
                            <a:gd name="connsiteX1616" fmla="*/ 6254718 w 7559096"/>
                            <a:gd name="connsiteY1616" fmla="*/ 419182 h 1142224"/>
                            <a:gd name="connsiteX1617" fmla="*/ 6260940 w 7559096"/>
                            <a:gd name="connsiteY1617" fmla="*/ 414738 h 1142224"/>
                            <a:gd name="connsiteX1618" fmla="*/ 6253702 w 7559096"/>
                            <a:gd name="connsiteY1618" fmla="*/ 412452 h 1142224"/>
                            <a:gd name="connsiteX1619" fmla="*/ 5064497 w 7559096"/>
                            <a:gd name="connsiteY1619" fmla="*/ 395944 h 1142224"/>
                            <a:gd name="connsiteX1620" fmla="*/ 5051672 w 7559096"/>
                            <a:gd name="connsiteY1620" fmla="*/ 397849 h 1142224"/>
                            <a:gd name="connsiteX1621" fmla="*/ 5003292 w 7559096"/>
                            <a:gd name="connsiteY1621" fmla="*/ 427944 h 1142224"/>
                            <a:gd name="connsiteX1622" fmla="*/ 4954149 w 7559096"/>
                            <a:gd name="connsiteY1622" fmla="*/ 457025 h 1142224"/>
                            <a:gd name="connsiteX1623" fmla="*/ 4854847 w 7559096"/>
                            <a:gd name="connsiteY1623" fmla="*/ 514549 h 1142224"/>
                            <a:gd name="connsiteX1624" fmla="*/ 4753895 w 7559096"/>
                            <a:gd name="connsiteY1624" fmla="*/ 570677 h 1142224"/>
                            <a:gd name="connsiteX1625" fmla="*/ 4651292 w 7559096"/>
                            <a:gd name="connsiteY1625" fmla="*/ 624900 h 1142224"/>
                            <a:gd name="connsiteX1626" fmla="*/ 4634530 w 7559096"/>
                            <a:gd name="connsiteY1626" fmla="*/ 633409 h 1142224"/>
                            <a:gd name="connsiteX1627" fmla="*/ 4631229 w 7559096"/>
                            <a:gd name="connsiteY1627" fmla="*/ 634552 h 1142224"/>
                            <a:gd name="connsiteX1628" fmla="*/ 4508054 w 7559096"/>
                            <a:gd name="connsiteY1628" fmla="*/ 624393 h 1142224"/>
                            <a:gd name="connsiteX1629" fmla="*/ 4446721 w 7559096"/>
                            <a:gd name="connsiteY1629" fmla="*/ 618933 h 1142224"/>
                            <a:gd name="connsiteX1630" fmla="*/ 4385388 w 7559096"/>
                            <a:gd name="connsiteY1630" fmla="*/ 612457 h 1142224"/>
                            <a:gd name="connsiteX1631" fmla="*/ 4263229 w 7559096"/>
                            <a:gd name="connsiteY1631" fmla="*/ 599123 h 1142224"/>
                            <a:gd name="connsiteX1632" fmla="*/ 4141452 w 7559096"/>
                            <a:gd name="connsiteY1632" fmla="*/ 583885 h 1142224"/>
                            <a:gd name="connsiteX1633" fmla="*/ 4136245 w 7559096"/>
                            <a:gd name="connsiteY1633" fmla="*/ 583885 h 1142224"/>
                            <a:gd name="connsiteX1634" fmla="*/ 4128859 w 7559096"/>
                            <a:gd name="connsiteY1634" fmla="*/ 587515 h 1142224"/>
                            <a:gd name="connsiteX1635" fmla="*/ 4128880 w 7559096"/>
                            <a:gd name="connsiteY1635" fmla="*/ 587440 h 1142224"/>
                            <a:gd name="connsiteX1636" fmla="*/ 4128754 w 7559096"/>
                            <a:gd name="connsiteY1636" fmla="*/ 587567 h 1142224"/>
                            <a:gd name="connsiteX1637" fmla="*/ 4128859 w 7559096"/>
                            <a:gd name="connsiteY1637" fmla="*/ 587515 h 1142224"/>
                            <a:gd name="connsiteX1638" fmla="*/ 4126214 w 7559096"/>
                            <a:gd name="connsiteY1638" fmla="*/ 596709 h 1142224"/>
                            <a:gd name="connsiteX1639" fmla="*/ 4147166 w 7559096"/>
                            <a:gd name="connsiteY1639" fmla="*/ 615250 h 1142224"/>
                            <a:gd name="connsiteX1640" fmla="*/ 4264626 w 7559096"/>
                            <a:gd name="connsiteY1640" fmla="*/ 629854 h 1142224"/>
                            <a:gd name="connsiteX1641" fmla="*/ 4323420 w 7559096"/>
                            <a:gd name="connsiteY1641" fmla="*/ 636457 h 1142224"/>
                            <a:gd name="connsiteX1642" fmla="*/ 4382340 w 7559096"/>
                            <a:gd name="connsiteY1642" fmla="*/ 642679 h 1142224"/>
                            <a:gd name="connsiteX1643" fmla="*/ 4619419 w 7559096"/>
                            <a:gd name="connsiteY1643" fmla="*/ 664140 h 1142224"/>
                            <a:gd name="connsiteX1644" fmla="*/ 4656879 w 7559096"/>
                            <a:gd name="connsiteY1644" fmla="*/ 656267 h 1142224"/>
                            <a:gd name="connsiteX1645" fmla="*/ 4759990 w 7559096"/>
                            <a:gd name="connsiteY1645" fmla="*/ 601917 h 1142224"/>
                            <a:gd name="connsiteX1646" fmla="*/ 4861450 w 7559096"/>
                            <a:gd name="connsiteY1646" fmla="*/ 545662 h 1142224"/>
                            <a:gd name="connsiteX1647" fmla="*/ 4961259 w 7559096"/>
                            <a:gd name="connsiteY1647" fmla="*/ 488009 h 1142224"/>
                            <a:gd name="connsiteX1648" fmla="*/ 5010656 w 7559096"/>
                            <a:gd name="connsiteY1648" fmla="*/ 458930 h 1142224"/>
                            <a:gd name="connsiteX1649" fmla="*/ 5059418 w 7559096"/>
                            <a:gd name="connsiteY1649" fmla="*/ 428834 h 1142224"/>
                            <a:gd name="connsiteX1650" fmla="*/ 5070720 w 7559096"/>
                            <a:gd name="connsiteY1650" fmla="*/ 403310 h 1142224"/>
                            <a:gd name="connsiteX1651" fmla="*/ 5064497 w 7559096"/>
                            <a:gd name="connsiteY1651" fmla="*/ 395944 h 1142224"/>
                            <a:gd name="connsiteX1652" fmla="*/ 5028435 w 7559096"/>
                            <a:gd name="connsiteY1652" fmla="*/ 392135 h 1142224"/>
                            <a:gd name="connsiteX1653" fmla="*/ 5023482 w 7559096"/>
                            <a:gd name="connsiteY1653" fmla="*/ 393277 h 1142224"/>
                            <a:gd name="connsiteX1654" fmla="*/ 4949704 w 7559096"/>
                            <a:gd name="connsiteY1654" fmla="*/ 412833 h 1142224"/>
                            <a:gd name="connsiteX1655" fmla="*/ 4914021 w 7559096"/>
                            <a:gd name="connsiteY1655" fmla="*/ 427691 h 1142224"/>
                            <a:gd name="connsiteX1656" fmla="*/ 4647102 w 7559096"/>
                            <a:gd name="connsiteY1656" fmla="*/ 575377 h 1142224"/>
                            <a:gd name="connsiteX1657" fmla="*/ 4608245 w 7559096"/>
                            <a:gd name="connsiteY1657" fmla="*/ 583630 h 1142224"/>
                            <a:gd name="connsiteX1658" fmla="*/ 4452054 w 7559096"/>
                            <a:gd name="connsiteY1658" fmla="*/ 570170 h 1142224"/>
                            <a:gd name="connsiteX1659" fmla="*/ 4296499 w 7559096"/>
                            <a:gd name="connsiteY1659" fmla="*/ 553662 h 1142224"/>
                            <a:gd name="connsiteX1660" fmla="*/ 4257261 w 7559096"/>
                            <a:gd name="connsiteY1660" fmla="*/ 554551 h 1142224"/>
                            <a:gd name="connsiteX1661" fmla="*/ 4166848 w 7559096"/>
                            <a:gd name="connsiteY1661" fmla="*/ 568138 h 1142224"/>
                            <a:gd name="connsiteX1662" fmla="*/ 4166975 w 7559096"/>
                            <a:gd name="connsiteY1662" fmla="*/ 567884 h 1142224"/>
                            <a:gd name="connsiteX1663" fmla="*/ 4162023 w 7559096"/>
                            <a:gd name="connsiteY1663" fmla="*/ 568900 h 1142224"/>
                            <a:gd name="connsiteX1664" fmla="*/ 4167103 w 7559096"/>
                            <a:gd name="connsiteY1664" fmla="*/ 569789 h 1142224"/>
                            <a:gd name="connsiteX1665" fmla="*/ 4277325 w 7559096"/>
                            <a:gd name="connsiteY1665" fmla="*/ 583630 h 1142224"/>
                            <a:gd name="connsiteX1666" fmla="*/ 4387674 w 7559096"/>
                            <a:gd name="connsiteY1666" fmla="*/ 595440 h 1142224"/>
                            <a:gd name="connsiteX1667" fmla="*/ 4609769 w 7559096"/>
                            <a:gd name="connsiteY1667" fmla="*/ 615758 h 1142224"/>
                            <a:gd name="connsiteX1668" fmla="*/ 4646975 w 7559096"/>
                            <a:gd name="connsiteY1668" fmla="*/ 608012 h 1142224"/>
                            <a:gd name="connsiteX1669" fmla="*/ 4743610 w 7559096"/>
                            <a:gd name="connsiteY1669" fmla="*/ 556963 h 1142224"/>
                            <a:gd name="connsiteX1670" fmla="*/ 4838721 w 7559096"/>
                            <a:gd name="connsiteY1670" fmla="*/ 504264 h 1142224"/>
                            <a:gd name="connsiteX1671" fmla="*/ 4885831 w 7559096"/>
                            <a:gd name="connsiteY1671" fmla="*/ 477850 h 1142224"/>
                            <a:gd name="connsiteX1672" fmla="*/ 4932307 w 7559096"/>
                            <a:gd name="connsiteY1672" fmla="*/ 450422 h 1142224"/>
                            <a:gd name="connsiteX1673" fmla="*/ 4978530 w 7559096"/>
                            <a:gd name="connsiteY1673" fmla="*/ 422992 h 1142224"/>
                            <a:gd name="connsiteX1674" fmla="*/ 5001514 w 7559096"/>
                            <a:gd name="connsiteY1674" fmla="*/ 409278 h 1142224"/>
                            <a:gd name="connsiteX1675" fmla="*/ 5024244 w 7559096"/>
                            <a:gd name="connsiteY1675" fmla="*/ 395055 h 1142224"/>
                            <a:gd name="connsiteX1676" fmla="*/ 5028435 w 7559096"/>
                            <a:gd name="connsiteY1676" fmla="*/ 392135 h 1142224"/>
                            <a:gd name="connsiteX1677" fmla="*/ 6108178 w 7559096"/>
                            <a:gd name="connsiteY1677" fmla="*/ 367372 h 1142224"/>
                            <a:gd name="connsiteX1678" fmla="*/ 6096368 w 7559096"/>
                            <a:gd name="connsiteY1678" fmla="*/ 370420 h 1142224"/>
                            <a:gd name="connsiteX1679" fmla="*/ 6068432 w 7559096"/>
                            <a:gd name="connsiteY1679" fmla="*/ 376897 h 1142224"/>
                            <a:gd name="connsiteX1680" fmla="*/ 6004178 w 7559096"/>
                            <a:gd name="connsiteY1680" fmla="*/ 386801 h 1142224"/>
                            <a:gd name="connsiteX1681" fmla="*/ 5878210 w 7559096"/>
                            <a:gd name="connsiteY1681" fmla="*/ 412833 h 1142224"/>
                            <a:gd name="connsiteX1682" fmla="*/ 5771290 w 7559096"/>
                            <a:gd name="connsiteY1682" fmla="*/ 485216 h 1142224"/>
                            <a:gd name="connsiteX1683" fmla="*/ 5655988 w 7559096"/>
                            <a:gd name="connsiteY1683" fmla="*/ 560137 h 1142224"/>
                            <a:gd name="connsiteX1684" fmla="*/ 5519862 w 7559096"/>
                            <a:gd name="connsiteY1684" fmla="*/ 581344 h 1142224"/>
                            <a:gd name="connsiteX1685" fmla="*/ 5464878 w 7559096"/>
                            <a:gd name="connsiteY1685" fmla="*/ 581726 h 1142224"/>
                            <a:gd name="connsiteX1686" fmla="*/ 5431862 w 7559096"/>
                            <a:gd name="connsiteY1686" fmla="*/ 587186 h 1142224"/>
                            <a:gd name="connsiteX1687" fmla="*/ 5391354 w 7559096"/>
                            <a:gd name="connsiteY1687" fmla="*/ 598234 h 1142224"/>
                            <a:gd name="connsiteX1688" fmla="*/ 5322529 w 7559096"/>
                            <a:gd name="connsiteY1688" fmla="*/ 629219 h 1142224"/>
                            <a:gd name="connsiteX1689" fmla="*/ 5278084 w 7559096"/>
                            <a:gd name="connsiteY1689" fmla="*/ 661473 h 1142224"/>
                            <a:gd name="connsiteX1690" fmla="*/ 5230592 w 7559096"/>
                            <a:gd name="connsiteY1690" fmla="*/ 692204 h 1142224"/>
                            <a:gd name="connsiteX1691" fmla="*/ 5209386 w 7559096"/>
                            <a:gd name="connsiteY1691" fmla="*/ 703886 h 1142224"/>
                            <a:gd name="connsiteX1692" fmla="*/ 5200243 w 7559096"/>
                            <a:gd name="connsiteY1692" fmla="*/ 708458 h 1142224"/>
                            <a:gd name="connsiteX1693" fmla="*/ 5188054 w 7559096"/>
                            <a:gd name="connsiteY1693" fmla="*/ 735253 h 1142224"/>
                            <a:gd name="connsiteX1694" fmla="*/ 5189323 w 7559096"/>
                            <a:gd name="connsiteY1694" fmla="*/ 739824 h 1142224"/>
                            <a:gd name="connsiteX1695" fmla="*/ 5197831 w 7559096"/>
                            <a:gd name="connsiteY1695" fmla="*/ 749855 h 1142224"/>
                            <a:gd name="connsiteX1696" fmla="*/ 5198085 w 7559096"/>
                            <a:gd name="connsiteY1696" fmla="*/ 749855 h 1142224"/>
                            <a:gd name="connsiteX1697" fmla="*/ 5211546 w 7559096"/>
                            <a:gd name="connsiteY1697" fmla="*/ 749094 h 1142224"/>
                            <a:gd name="connsiteX1698" fmla="*/ 5219799 w 7559096"/>
                            <a:gd name="connsiteY1698" fmla="*/ 744903 h 1142224"/>
                            <a:gd name="connsiteX1699" fmla="*/ 5239100 w 7559096"/>
                            <a:gd name="connsiteY1699" fmla="*/ 734363 h 1142224"/>
                            <a:gd name="connsiteX1700" fmla="*/ 5283672 w 7559096"/>
                            <a:gd name="connsiteY1700" fmla="*/ 705284 h 1142224"/>
                            <a:gd name="connsiteX1701" fmla="*/ 5330655 w 7559096"/>
                            <a:gd name="connsiteY1701" fmla="*/ 671505 h 1142224"/>
                            <a:gd name="connsiteX1702" fmla="*/ 5404688 w 7559096"/>
                            <a:gd name="connsiteY1702" fmla="*/ 638235 h 1142224"/>
                            <a:gd name="connsiteX1703" fmla="*/ 5448242 w 7559096"/>
                            <a:gd name="connsiteY1703" fmla="*/ 626425 h 1142224"/>
                            <a:gd name="connsiteX1704" fmla="*/ 5483798 w 7559096"/>
                            <a:gd name="connsiteY1704" fmla="*/ 620456 h 1142224"/>
                            <a:gd name="connsiteX1705" fmla="*/ 5541704 w 7559096"/>
                            <a:gd name="connsiteY1705" fmla="*/ 619821 h 1142224"/>
                            <a:gd name="connsiteX1706" fmla="*/ 5671226 w 7559096"/>
                            <a:gd name="connsiteY1706" fmla="*/ 599377 h 1142224"/>
                            <a:gd name="connsiteX1707" fmla="*/ 5780940 w 7559096"/>
                            <a:gd name="connsiteY1707" fmla="*/ 528264 h 1142224"/>
                            <a:gd name="connsiteX1708" fmla="*/ 5894718 w 7559096"/>
                            <a:gd name="connsiteY1708" fmla="*/ 451437 h 1142224"/>
                            <a:gd name="connsiteX1709" fmla="*/ 6028432 w 7559096"/>
                            <a:gd name="connsiteY1709" fmla="*/ 423627 h 1142224"/>
                            <a:gd name="connsiteX1710" fmla="*/ 6089130 w 7559096"/>
                            <a:gd name="connsiteY1710" fmla="*/ 414484 h 1142224"/>
                            <a:gd name="connsiteX1711" fmla="*/ 6114908 w 7559096"/>
                            <a:gd name="connsiteY1711" fmla="*/ 408516 h 1142224"/>
                            <a:gd name="connsiteX1712" fmla="*/ 6125702 w 7559096"/>
                            <a:gd name="connsiteY1712" fmla="*/ 405722 h 1142224"/>
                            <a:gd name="connsiteX1713" fmla="*/ 6136115 w 7559096"/>
                            <a:gd name="connsiteY1713" fmla="*/ 397468 h 1142224"/>
                            <a:gd name="connsiteX1714" fmla="*/ 6136115 w 7559096"/>
                            <a:gd name="connsiteY1714" fmla="*/ 384134 h 1142224"/>
                            <a:gd name="connsiteX1715" fmla="*/ 6134210 w 7559096"/>
                            <a:gd name="connsiteY1715" fmla="*/ 379817 h 1142224"/>
                            <a:gd name="connsiteX1716" fmla="*/ 6108178 w 7559096"/>
                            <a:gd name="connsiteY1716" fmla="*/ 367372 h 1142224"/>
                            <a:gd name="connsiteX1717" fmla="*/ 6155544 w 7559096"/>
                            <a:gd name="connsiteY1717" fmla="*/ 352388 h 1142224"/>
                            <a:gd name="connsiteX1718" fmla="*/ 6148432 w 7559096"/>
                            <a:gd name="connsiteY1718" fmla="*/ 353277 h 1142224"/>
                            <a:gd name="connsiteX1719" fmla="*/ 6145130 w 7559096"/>
                            <a:gd name="connsiteY1719" fmla="*/ 355817 h 1142224"/>
                            <a:gd name="connsiteX1720" fmla="*/ 6145130 w 7559096"/>
                            <a:gd name="connsiteY1720" fmla="*/ 366737 h 1142224"/>
                            <a:gd name="connsiteX1721" fmla="*/ 6145765 w 7559096"/>
                            <a:gd name="connsiteY1721" fmla="*/ 368135 h 1142224"/>
                            <a:gd name="connsiteX1722" fmla="*/ 6172940 w 7559096"/>
                            <a:gd name="connsiteY1722" fmla="*/ 387690 h 1142224"/>
                            <a:gd name="connsiteX1723" fmla="*/ 6279352 w 7559096"/>
                            <a:gd name="connsiteY1723" fmla="*/ 397849 h 1142224"/>
                            <a:gd name="connsiteX1724" fmla="*/ 6317193 w 7559096"/>
                            <a:gd name="connsiteY1724" fmla="*/ 392008 h 1142224"/>
                            <a:gd name="connsiteX1725" fmla="*/ 6349956 w 7559096"/>
                            <a:gd name="connsiteY1725" fmla="*/ 377785 h 1142224"/>
                            <a:gd name="connsiteX1726" fmla="*/ 6356050 w 7559096"/>
                            <a:gd name="connsiteY1726" fmla="*/ 373467 h 1142224"/>
                            <a:gd name="connsiteX1727" fmla="*/ 6348939 w 7559096"/>
                            <a:gd name="connsiteY1727" fmla="*/ 371182 h 1142224"/>
                            <a:gd name="connsiteX1728" fmla="*/ 6155544 w 7559096"/>
                            <a:gd name="connsiteY1728" fmla="*/ 352388 h 1142224"/>
                            <a:gd name="connsiteX1729" fmla="*/ 5224116 w 7559096"/>
                            <a:gd name="connsiteY1729" fmla="*/ 334610 h 1142224"/>
                            <a:gd name="connsiteX1730" fmla="*/ 5219164 w 7559096"/>
                            <a:gd name="connsiteY1730" fmla="*/ 335880 h 1142224"/>
                            <a:gd name="connsiteX1731" fmla="*/ 5102212 w 7559096"/>
                            <a:gd name="connsiteY1731" fmla="*/ 371182 h 1142224"/>
                            <a:gd name="connsiteX1732" fmla="*/ 5102339 w 7559096"/>
                            <a:gd name="connsiteY1732" fmla="*/ 371055 h 1142224"/>
                            <a:gd name="connsiteX1733" fmla="*/ 5090148 w 7559096"/>
                            <a:gd name="connsiteY1733" fmla="*/ 393913 h 1142224"/>
                            <a:gd name="connsiteX1734" fmla="*/ 5091799 w 7559096"/>
                            <a:gd name="connsiteY1734" fmla="*/ 399627 h 1142224"/>
                            <a:gd name="connsiteX1735" fmla="*/ 5099927 w 7559096"/>
                            <a:gd name="connsiteY1735" fmla="*/ 409786 h 1142224"/>
                            <a:gd name="connsiteX1736" fmla="*/ 5112625 w 7559096"/>
                            <a:gd name="connsiteY1736" fmla="*/ 409278 h 1142224"/>
                            <a:gd name="connsiteX1737" fmla="*/ 5120370 w 7559096"/>
                            <a:gd name="connsiteY1737" fmla="*/ 405214 h 1142224"/>
                            <a:gd name="connsiteX1738" fmla="*/ 5138403 w 7559096"/>
                            <a:gd name="connsiteY1738" fmla="*/ 395055 h 1142224"/>
                            <a:gd name="connsiteX1739" fmla="*/ 5179926 w 7559096"/>
                            <a:gd name="connsiteY1739" fmla="*/ 366991 h 1142224"/>
                            <a:gd name="connsiteX1740" fmla="*/ 5205831 w 7559096"/>
                            <a:gd name="connsiteY1740" fmla="*/ 347435 h 1142224"/>
                            <a:gd name="connsiteX1741" fmla="*/ 5215863 w 7559096"/>
                            <a:gd name="connsiteY1741" fmla="*/ 340451 h 1142224"/>
                            <a:gd name="connsiteX1742" fmla="*/ 5220053 w 7559096"/>
                            <a:gd name="connsiteY1742" fmla="*/ 337657 h 1142224"/>
                            <a:gd name="connsiteX1743" fmla="*/ 5224116 w 7559096"/>
                            <a:gd name="connsiteY1743" fmla="*/ 334610 h 1142224"/>
                            <a:gd name="connsiteX1744" fmla="*/ 6083670 w 7559096"/>
                            <a:gd name="connsiteY1744" fmla="*/ 313657 h 1142224"/>
                            <a:gd name="connsiteX1745" fmla="*/ 6071860 w 7559096"/>
                            <a:gd name="connsiteY1745" fmla="*/ 316705 h 1142224"/>
                            <a:gd name="connsiteX1746" fmla="*/ 6044051 w 7559096"/>
                            <a:gd name="connsiteY1746" fmla="*/ 323181 h 1142224"/>
                            <a:gd name="connsiteX1747" fmla="*/ 5979924 w 7559096"/>
                            <a:gd name="connsiteY1747" fmla="*/ 332959 h 1142224"/>
                            <a:gd name="connsiteX1748" fmla="*/ 5854464 w 7559096"/>
                            <a:gd name="connsiteY1748" fmla="*/ 358737 h 1142224"/>
                            <a:gd name="connsiteX1749" fmla="*/ 5748432 w 7559096"/>
                            <a:gd name="connsiteY1749" fmla="*/ 430739 h 1142224"/>
                            <a:gd name="connsiteX1750" fmla="*/ 5634274 w 7559096"/>
                            <a:gd name="connsiteY1750" fmla="*/ 505280 h 1142224"/>
                            <a:gd name="connsiteX1751" fmla="*/ 5499418 w 7559096"/>
                            <a:gd name="connsiteY1751" fmla="*/ 525979 h 1142224"/>
                            <a:gd name="connsiteX1752" fmla="*/ 5444940 w 7559096"/>
                            <a:gd name="connsiteY1752" fmla="*/ 526233 h 1142224"/>
                            <a:gd name="connsiteX1753" fmla="*/ 5412307 w 7559096"/>
                            <a:gd name="connsiteY1753" fmla="*/ 531566 h 1142224"/>
                            <a:gd name="connsiteX1754" fmla="*/ 5372180 w 7559096"/>
                            <a:gd name="connsiteY1754" fmla="*/ 542486 h 1142224"/>
                            <a:gd name="connsiteX1755" fmla="*/ 5304116 w 7559096"/>
                            <a:gd name="connsiteY1755" fmla="*/ 573218 h 1142224"/>
                            <a:gd name="connsiteX1756" fmla="*/ 5260180 w 7559096"/>
                            <a:gd name="connsiteY1756" fmla="*/ 605345 h 1142224"/>
                            <a:gd name="connsiteX1757" fmla="*/ 5213323 w 7559096"/>
                            <a:gd name="connsiteY1757" fmla="*/ 635822 h 1142224"/>
                            <a:gd name="connsiteX1758" fmla="*/ 5192371 w 7559096"/>
                            <a:gd name="connsiteY1758" fmla="*/ 647378 h 1142224"/>
                            <a:gd name="connsiteX1759" fmla="*/ 5183355 w 7559096"/>
                            <a:gd name="connsiteY1759" fmla="*/ 651949 h 1142224"/>
                            <a:gd name="connsiteX1760" fmla="*/ 5171418 w 7559096"/>
                            <a:gd name="connsiteY1760" fmla="*/ 678743 h 1142224"/>
                            <a:gd name="connsiteX1761" fmla="*/ 5172688 w 7559096"/>
                            <a:gd name="connsiteY1761" fmla="*/ 683315 h 1142224"/>
                            <a:gd name="connsiteX1762" fmla="*/ 5181196 w 7559096"/>
                            <a:gd name="connsiteY1762" fmla="*/ 693346 h 1142224"/>
                            <a:gd name="connsiteX1763" fmla="*/ 5194529 w 7559096"/>
                            <a:gd name="connsiteY1763" fmla="*/ 692712 h 1142224"/>
                            <a:gd name="connsiteX1764" fmla="*/ 5202656 w 7559096"/>
                            <a:gd name="connsiteY1764" fmla="*/ 688521 h 1142224"/>
                            <a:gd name="connsiteX1765" fmla="*/ 5221831 w 7559096"/>
                            <a:gd name="connsiteY1765" fmla="*/ 677981 h 1142224"/>
                            <a:gd name="connsiteX1766" fmla="*/ 5265895 w 7559096"/>
                            <a:gd name="connsiteY1766" fmla="*/ 649156 h 1142224"/>
                            <a:gd name="connsiteX1767" fmla="*/ 5312243 w 7559096"/>
                            <a:gd name="connsiteY1767" fmla="*/ 615504 h 1142224"/>
                            <a:gd name="connsiteX1768" fmla="*/ 5385512 w 7559096"/>
                            <a:gd name="connsiteY1768" fmla="*/ 582488 h 1142224"/>
                            <a:gd name="connsiteX1769" fmla="*/ 5428688 w 7559096"/>
                            <a:gd name="connsiteY1769" fmla="*/ 570804 h 1142224"/>
                            <a:gd name="connsiteX1770" fmla="*/ 5463988 w 7559096"/>
                            <a:gd name="connsiteY1770" fmla="*/ 564964 h 1142224"/>
                            <a:gd name="connsiteX1771" fmla="*/ 5521386 w 7559096"/>
                            <a:gd name="connsiteY1771" fmla="*/ 564456 h 1142224"/>
                            <a:gd name="connsiteX1772" fmla="*/ 5649766 w 7559096"/>
                            <a:gd name="connsiteY1772" fmla="*/ 544518 h 1142224"/>
                            <a:gd name="connsiteX1773" fmla="*/ 5758464 w 7559096"/>
                            <a:gd name="connsiteY1773" fmla="*/ 473787 h 1142224"/>
                            <a:gd name="connsiteX1774" fmla="*/ 5871480 w 7559096"/>
                            <a:gd name="connsiteY1774" fmla="*/ 397341 h 1142224"/>
                            <a:gd name="connsiteX1775" fmla="*/ 6004560 w 7559096"/>
                            <a:gd name="connsiteY1775" fmla="*/ 369785 h 1142224"/>
                            <a:gd name="connsiteX1776" fmla="*/ 6065258 w 7559096"/>
                            <a:gd name="connsiteY1776" fmla="*/ 360642 h 1142224"/>
                            <a:gd name="connsiteX1777" fmla="*/ 6090908 w 7559096"/>
                            <a:gd name="connsiteY1777" fmla="*/ 354673 h 1142224"/>
                            <a:gd name="connsiteX1778" fmla="*/ 6101702 w 7559096"/>
                            <a:gd name="connsiteY1778" fmla="*/ 351880 h 1142224"/>
                            <a:gd name="connsiteX1779" fmla="*/ 6112115 w 7559096"/>
                            <a:gd name="connsiteY1779" fmla="*/ 343626 h 1142224"/>
                            <a:gd name="connsiteX1780" fmla="*/ 6112115 w 7559096"/>
                            <a:gd name="connsiteY1780" fmla="*/ 330292 h 1142224"/>
                            <a:gd name="connsiteX1781" fmla="*/ 6110210 w 7559096"/>
                            <a:gd name="connsiteY1781" fmla="*/ 325975 h 1142224"/>
                            <a:gd name="connsiteX1782" fmla="*/ 6109702 w 7559096"/>
                            <a:gd name="connsiteY1782" fmla="*/ 326102 h 1142224"/>
                            <a:gd name="connsiteX1783" fmla="*/ 6083670 w 7559096"/>
                            <a:gd name="connsiteY1783" fmla="*/ 313657 h 1142224"/>
                            <a:gd name="connsiteX1784" fmla="*/ 6132178 w 7559096"/>
                            <a:gd name="connsiteY1784" fmla="*/ 299181 h 1142224"/>
                            <a:gd name="connsiteX1785" fmla="*/ 6125066 w 7559096"/>
                            <a:gd name="connsiteY1785" fmla="*/ 300069 h 1142224"/>
                            <a:gd name="connsiteX1786" fmla="*/ 6121765 w 7559096"/>
                            <a:gd name="connsiteY1786" fmla="*/ 302609 h 1142224"/>
                            <a:gd name="connsiteX1787" fmla="*/ 6121765 w 7559096"/>
                            <a:gd name="connsiteY1787" fmla="*/ 313530 h 1142224"/>
                            <a:gd name="connsiteX1788" fmla="*/ 6122400 w 7559096"/>
                            <a:gd name="connsiteY1788" fmla="*/ 314927 h 1142224"/>
                            <a:gd name="connsiteX1789" fmla="*/ 6149575 w 7559096"/>
                            <a:gd name="connsiteY1789" fmla="*/ 334483 h 1142224"/>
                            <a:gd name="connsiteX1790" fmla="*/ 6374463 w 7559096"/>
                            <a:gd name="connsiteY1790" fmla="*/ 356832 h 1142224"/>
                            <a:gd name="connsiteX1791" fmla="*/ 6412050 w 7559096"/>
                            <a:gd name="connsiteY1791" fmla="*/ 351372 h 1142224"/>
                            <a:gd name="connsiteX1792" fmla="*/ 6444686 w 7559096"/>
                            <a:gd name="connsiteY1792" fmla="*/ 337657 h 1142224"/>
                            <a:gd name="connsiteX1793" fmla="*/ 6444812 w 7559096"/>
                            <a:gd name="connsiteY1793" fmla="*/ 337657 h 1142224"/>
                            <a:gd name="connsiteX1794" fmla="*/ 6450907 w 7559096"/>
                            <a:gd name="connsiteY1794" fmla="*/ 333466 h 1142224"/>
                            <a:gd name="connsiteX1795" fmla="*/ 6443796 w 7559096"/>
                            <a:gd name="connsiteY1795" fmla="*/ 331054 h 1142224"/>
                            <a:gd name="connsiteX1796" fmla="*/ 6132178 w 7559096"/>
                            <a:gd name="connsiteY1796" fmla="*/ 299181 h 1142224"/>
                            <a:gd name="connsiteX1797" fmla="*/ 6060560 w 7559096"/>
                            <a:gd name="connsiteY1797" fmla="*/ 259433 h 1142224"/>
                            <a:gd name="connsiteX1798" fmla="*/ 6048750 w 7559096"/>
                            <a:gd name="connsiteY1798" fmla="*/ 262482 h 1142224"/>
                            <a:gd name="connsiteX1799" fmla="*/ 6020940 w 7559096"/>
                            <a:gd name="connsiteY1799" fmla="*/ 268958 h 1142224"/>
                            <a:gd name="connsiteX1800" fmla="*/ 5956940 w 7559096"/>
                            <a:gd name="connsiteY1800" fmla="*/ 278735 h 1142224"/>
                            <a:gd name="connsiteX1801" fmla="*/ 5831988 w 7559096"/>
                            <a:gd name="connsiteY1801" fmla="*/ 304260 h 1142224"/>
                            <a:gd name="connsiteX1802" fmla="*/ 5726718 w 7559096"/>
                            <a:gd name="connsiteY1802" fmla="*/ 376007 h 1142224"/>
                            <a:gd name="connsiteX1803" fmla="*/ 5613575 w 7559096"/>
                            <a:gd name="connsiteY1803" fmla="*/ 450040 h 1142224"/>
                            <a:gd name="connsiteX1804" fmla="*/ 5479989 w 7559096"/>
                            <a:gd name="connsiteY1804" fmla="*/ 470358 h 1142224"/>
                            <a:gd name="connsiteX1805" fmla="*/ 5426021 w 7559096"/>
                            <a:gd name="connsiteY1805" fmla="*/ 470358 h 1142224"/>
                            <a:gd name="connsiteX1806" fmla="*/ 5393640 w 7559096"/>
                            <a:gd name="connsiteY1806" fmla="*/ 475564 h 1142224"/>
                            <a:gd name="connsiteX1807" fmla="*/ 5353894 w 7559096"/>
                            <a:gd name="connsiteY1807" fmla="*/ 486358 h 1142224"/>
                            <a:gd name="connsiteX1808" fmla="*/ 5286592 w 7559096"/>
                            <a:gd name="connsiteY1808" fmla="*/ 516835 h 1142224"/>
                            <a:gd name="connsiteX1809" fmla="*/ 5243164 w 7559096"/>
                            <a:gd name="connsiteY1809" fmla="*/ 548709 h 1142224"/>
                            <a:gd name="connsiteX1810" fmla="*/ 5196815 w 7559096"/>
                            <a:gd name="connsiteY1810" fmla="*/ 579059 h 1142224"/>
                            <a:gd name="connsiteX1811" fmla="*/ 5176117 w 7559096"/>
                            <a:gd name="connsiteY1811" fmla="*/ 590488 h 1142224"/>
                            <a:gd name="connsiteX1812" fmla="*/ 5167228 w 7559096"/>
                            <a:gd name="connsiteY1812" fmla="*/ 595059 h 1142224"/>
                            <a:gd name="connsiteX1813" fmla="*/ 5155418 w 7559096"/>
                            <a:gd name="connsiteY1813" fmla="*/ 621853 h 1142224"/>
                            <a:gd name="connsiteX1814" fmla="*/ 5156688 w 7559096"/>
                            <a:gd name="connsiteY1814" fmla="*/ 626425 h 1142224"/>
                            <a:gd name="connsiteX1815" fmla="*/ 5165069 w 7559096"/>
                            <a:gd name="connsiteY1815" fmla="*/ 636457 h 1142224"/>
                            <a:gd name="connsiteX1816" fmla="*/ 5178275 w 7559096"/>
                            <a:gd name="connsiteY1816" fmla="*/ 635822 h 1142224"/>
                            <a:gd name="connsiteX1817" fmla="*/ 5186402 w 7559096"/>
                            <a:gd name="connsiteY1817" fmla="*/ 631758 h 1142224"/>
                            <a:gd name="connsiteX1818" fmla="*/ 5205322 w 7559096"/>
                            <a:gd name="connsiteY1818" fmla="*/ 621345 h 1142224"/>
                            <a:gd name="connsiteX1819" fmla="*/ 5248879 w 7559096"/>
                            <a:gd name="connsiteY1819" fmla="*/ 592647 h 1142224"/>
                            <a:gd name="connsiteX1820" fmla="*/ 5294720 w 7559096"/>
                            <a:gd name="connsiteY1820" fmla="*/ 559122 h 1142224"/>
                            <a:gd name="connsiteX1821" fmla="*/ 5367101 w 7559096"/>
                            <a:gd name="connsiteY1821" fmla="*/ 526360 h 1142224"/>
                            <a:gd name="connsiteX1822" fmla="*/ 5409766 w 7559096"/>
                            <a:gd name="connsiteY1822" fmla="*/ 514803 h 1142224"/>
                            <a:gd name="connsiteX1823" fmla="*/ 5444687 w 7559096"/>
                            <a:gd name="connsiteY1823" fmla="*/ 509089 h 1142224"/>
                            <a:gd name="connsiteX1824" fmla="*/ 5501576 w 7559096"/>
                            <a:gd name="connsiteY1824" fmla="*/ 508836 h 1142224"/>
                            <a:gd name="connsiteX1825" fmla="*/ 5628687 w 7559096"/>
                            <a:gd name="connsiteY1825" fmla="*/ 489280 h 1142224"/>
                            <a:gd name="connsiteX1826" fmla="*/ 5736242 w 7559096"/>
                            <a:gd name="connsiteY1826" fmla="*/ 419056 h 1142224"/>
                            <a:gd name="connsiteX1827" fmla="*/ 5848370 w 7559096"/>
                            <a:gd name="connsiteY1827" fmla="*/ 342991 h 1142224"/>
                            <a:gd name="connsiteX1828" fmla="*/ 5980940 w 7559096"/>
                            <a:gd name="connsiteY1828" fmla="*/ 315688 h 1142224"/>
                            <a:gd name="connsiteX1829" fmla="*/ 6041512 w 7559096"/>
                            <a:gd name="connsiteY1829" fmla="*/ 306673 h 1142224"/>
                            <a:gd name="connsiteX1830" fmla="*/ 6067162 w 7559096"/>
                            <a:gd name="connsiteY1830" fmla="*/ 300704 h 1142224"/>
                            <a:gd name="connsiteX1831" fmla="*/ 6077956 w 7559096"/>
                            <a:gd name="connsiteY1831" fmla="*/ 297911 h 1142224"/>
                            <a:gd name="connsiteX1832" fmla="*/ 6088369 w 7559096"/>
                            <a:gd name="connsiteY1832" fmla="*/ 289656 h 1142224"/>
                            <a:gd name="connsiteX1833" fmla="*/ 6088369 w 7559096"/>
                            <a:gd name="connsiteY1833" fmla="*/ 276323 h 1142224"/>
                            <a:gd name="connsiteX1834" fmla="*/ 6086464 w 7559096"/>
                            <a:gd name="connsiteY1834" fmla="*/ 272005 h 1142224"/>
                            <a:gd name="connsiteX1835" fmla="*/ 6060560 w 7559096"/>
                            <a:gd name="connsiteY1835" fmla="*/ 259433 h 1142224"/>
                            <a:gd name="connsiteX1836" fmla="*/ 6108813 w 7559096"/>
                            <a:gd name="connsiteY1836" fmla="*/ 245973 h 1142224"/>
                            <a:gd name="connsiteX1837" fmla="*/ 6101702 w 7559096"/>
                            <a:gd name="connsiteY1837" fmla="*/ 246862 h 1142224"/>
                            <a:gd name="connsiteX1838" fmla="*/ 6098400 w 7559096"/>
                            <a:gd name="connsiteY1838" fmla="*/ 249402 h 1142224"/>
                            <a:gd name="connsiteX1839" fmla="*/ 6098400 w 7559096"/>
                            <a:gd name="connsiteY1839" fmla="*/ 249529 h 1142224"/>
                            <a:gd name="connsiteX1840" fmla="*/ 6098400 w 7559096"/>
                            <a:gd name="connsiteY1840" fmla="*/ 260450 h 1142224"/>
                            <a:gd name="connsiteX1841" fmla="*/ 6099036 w 7559096"/>
                            <a:gd name="connsiteY1841" fmla="*/ 261846 h 1142224"/>
                            <a:gd name="connsiteX1842" fmla="*/ 6126210 w 7559096"/>
                            <a:gd name="connsiteY1842" fmla="*/ 281402 h 1142224"/>
                            <a:gd name="connsiteX1843" fmla="*/ 6469320 w 7559096"/>
                            <a:gd name="connsiteY1843" fmla="*/ 317213 h 1142224"/>
                            <a:gd name="connsiteX1844" fmla="*/ 6506780 w 7559096"/>
                            <a:gd name="connsiteY1844" fmla="*/ 312260 h 1142224"/>
                            <a:gd name="connsiteX1845" fmla="*/ 6539288 w 7559096"/>
                            <a:gd name="connsiteY1845" fmla="*/ 299054 h 1142224"/>
                            <a:gd name="connsiteX1846" fmla="*/ 6545384 w 7559096"/>
                            <a:gd name="connsiteY1846" fmla="*/ 294990 h 1142224"/>
                            <a:gd name="connsiteX1847" fmla="*/ 6538400 w 7559096"/>
                            <a:gd name="connsiteY1847" fmla="*/ 292450 h 1142224"/>
                            <a:gd name="connsiteX1848" fmla="*/ 6108813 w 7559096"/>
                            <a:gd name="connsiteY1848" fmla="*/ 245973 h 1142224"/>
                            <a:gd name="connsiteX1849" fmla="*/ 6036686 w 7559096"/>
                            <a:gd name="connsiteY1849" fmla="*/ 205210 h 1142224"/>
                            <a:gd name="connsiteX1850" fmla="*/ 6024876 w 7559096"/>
                            <a:gd name="connsiteY1850" fmla="*/ 208258 h 1142224"/>
                            <a:gd name="connsiteX1851" fmla="*/ 5997067 w 7559096"/>
                            <a:gd name="connsiteY1851" fmla="*/ 214735 h 1142224"/>
                            <a:gd name="connsiteX1852" fmla="*/ 5933194 w 7559096"/>
                            <a:gd name="connsiteY1852" fmla="*/ 224385 h 1142224"/>
                            <a:gd name="connsiteX1853" fmla="*/ 5808750 w 7559096"/>
                            <a:gd name="connsiteY1853" fmla="*/ 249783 h 1142224"/>
                            <a:gd name="connsiteX1854" fmla="*/ 5704242 w 7559096"/>
                            <a:gd name="connsiteY1854" fmla="*/ 321149 h 1142224"/>
                            <a:gd name="connsiteX1855" fmla="*/ 5592242 w 7559096"/>
                            <a:gd name="connsiteY1855" fmla="*/ 394801 h 1142224"/>
                            <a:gd name="connsiteX1856" fmla="*/ 5459798 w 7559096"/>
                            <a:gd name="connsiteY1856" fmla="*/ 414611 h 1142224"/>
                            <a:gd name="connsiteX1857" fmla="*/ 5406338 w 7559096"/>
                            <a:gd name="connsiteY1857" fmla="*/ 414611 h 1142224"/>
                            <a:gd name="connsiteX1858" fmla="*/ 5374338 w 7559096"/>
                            <a:gd name="connsiteY1858" fmla="*/ 419690 h 1142224"/>
                            <a:gd name="connsiteX1859" fmla="*/ 5335101 w 7559096"/>
                            <a:gd name="connsiteY1859" fmla="*/ 430357 h 1142224"/>
                            <a:gd name="connsiteX1860" fmla="*/ 5268561 w 7559096"/>
                            <a:gd name="connsiteY1860" fmla="*/ 460580 h 1142224"/>
                            <a:gd name="connsiteX1861" fmla="*/ 5225640 w 7559096"/>
                            <a:gd name="connsiteY1861" fmla="*/ 492327 h 1142224"/>
                            <a:gd name="connsiteX1862" fmla="*/ 5179799 w 7559096"/>
                            <a:gd name="connsiteY1862" fmla="*/ 522550 h 1142224"/>
                            <a:gd name="connsiteX1863" fmla="*/ 5159354 w 7559096"/>
                            <a:gd name="connsiteY1863" fmla="*/ 533978 h 1142224"/>
                            <a:gd name="connsiteX1864" fmla="*/ 5150593 w 7559096"/>
                            <a:gd name="connsiteY1864" fmla="*/ 538551 h 1142224"/>
                            <a:gd name="connsiteX1865" fmla="*/ 5139037 w 7559096"/>
                            <a:gd name="connsiteY1865" fmla="*/ 565217 h 1142224"/>
                            <a:gd name="connsiteX1866" fmla="*/ 5140307 w 7559096"/>
                            <a:gd name="connsiteY1866" fmla="*/ 569789 h 1142224"/>
                            <a:gd name="connsiteX1867" fmla="*/ 5148688 w 7559096"/>
                            <a:gd name="connsiteY1867" fmla="*/ 579821 h 1142224"/>
                            <a:gd name="connsiteX1868" fmla="*/ 5161767 w 7559096"/>
                            <a:gd name="connsiteY1868" fmla="*/ 579185 h 1142224"/>
                            <a:gd name="connsiteX1869" fmla="*/ 5169767 w 7559096"/>
                            <a:gd name="connsiteY1869" fmla="*/ 575122 h 1142224"/>
                            <a:gd name="connsiteX1870" fmla="*/ 5188434 w 7559096"/>
                            <a:gd name="connsiteY1870" fmla="*/ 564710 h 1142224"/>
                            <a:gd name="connsiteX1871" fmla="*/ 5231482 w 7559096"/>
                            <a:gd name="connsiteY1871" fmla="*/ 536137 h 1142224"/>
                            <a:gd name="connsiteX1872" fmla="*/ 5276815 w 7559096"/>
                            <a:gd name="connsiteY1872" fmla="*/ 502867 h 1142224"/>
                            <a:gd name="connsiteX1873" fmla="*/ 5348434 w 7559096"/>
                            <a:gd name="connsiteY1873" fmla="*/ 470358 h 1142224"/>
                            <a:gd name="connsiteX1874" fmla="*/ 5390592 w 7559096"/>
                            <a:gd name="connsiteY1874" fmla="*/ 458930 h 1142224"/>
                            <a:gd name="connsiteX1875" fmla="*/ 5425132 w 7559096"/>
                            <a:gd name="connsiteY1875" fmla="*/ 453342 h 1142224"/>
                            <a:gd name="connsiteX1876" fmla="*/ 5481512 w 7559096"/>
                            <a:gd name="connsiteY1876" fmla="*/ 453342 h 1142224"/>
                            <a:gd name="connsiteX1877" fmla="*/ 5607480 w 7559096"/>
                            <a:gd name="connsiteY1877" fmla="*/ 434294 h 1142224"/>
                            <a:gd name="connsiteX1878" fmla="*/ 5714020 w 7559096"/>
                            <a:gd name="connsiteY1878" fmla="*/ 364452 h 1142224"/>
                            <a:gd name="connsiteX1879" fmla="*/ 5825258 w 7559096"/>
                            <a:gd name="connsiteY1879" fmla="*/ 288768 h 1142224"/>
                            <a:gd name="connsiteX1880" fmla="*/ 5957322 w 7559096"/>
                            <a:gd name="connsiteY1880" fmla="*/ 261719 h 1142224"/>
                            <a:gd name="connsiteX1881" fmla="*/ 6017766 w 7559096"/>
                            <a:gd name="connsiteY1881" fmla="*/ 252703 h 1142224"/>
                            <a:gd name="connsiteX1882" fmla="*/ 6043416 w 7559096"/>
                            <a:gd name="connsiteY1882" fmla="*/ 246735 h 1142224"/>
                            <a:gd name="connsiteX1883" fmla="*/ 6054210 w 7559096"/>
                            <a:gd name="connsiteY1883" fmla="*/ 243941 h 1142224"/>
                            <a:gd name="connsiteX1884" fmla="*/ 6064623 w 7559096"/>
                            <a:gd name="connsiteY1884" fmla="*/ 235687 h 1142224"/>
                            <a:gd name="connsiteX1885" fmla="*/ 6064623 w 7559096"/>
                            <a:gd name="connsiteY1885" fmla="*/ 222353 h 1142224"/>
                            <a:gd name="connsiteX1886" fmla="*/ 6062718 w 7559096"/>
                            <a:gd name="connsiteY1886" fmla="*/ 218036 h 1142224"/>
                            <a:gd name="connsiteX1887" fmla="*/ 6062591 w 7559096"/>
                            <a:gd name="connsiteY1887" fmla="*/ 217782 h 1142224"/>
                            <a:gd name="connsiteX1888" fmla="*/ 6036686 w 7559096"/>
                            <a:gd name="connsiteY1888" fmla="*/ 205210 h 1142224"/>
                            <a:gd name="connsiteX1889" fmla="*/ 5689258 w 7559096"/>
                            <a:gd name="connsiteY1889" fmla="*/ 163813 h 1142224"/>
                            <a:gd name="connsiteX1890" fmla="*/ 5684434 w 7559096"/>
                            <a:gd name="connsiteY1890" fmla="*/ 165464 h 1142224"/>
                            <a:gd name="connsiteX1891" fmla="*/ 5371544 w 7559096"/>
                            <a:gd name="connsiteY1891" fmla="*/ 285085 h 1142224"/>
                            <a:gd name="connsiteX1892" fmla="*/ 5371672 w 7559096"/>
                            <a:gd name="connsiteY1892" fmla="*/ 285085 h 1142224"/>
                            <a:gd name="connsiteX1893" fmla="*/ 5366973 w 7559096"/>
                            <a:gd name="connsiteY1893" fmla="*/ 286990 h 1142224"/>
                            <a:gd name="connsiteX1894" fmla="*/ 5372052 w 7559096"/>
                            <a:gd name="connsiteY1894" fmla="*/ 286990 h 1142224"/>
                            <a:gd name="connsiteX1895" fmla="*/ 5377005 w 7559096"/>
                            <a:gd name="connsiteY1895" fmla="*/ 286736 h 1142224"/>
                            <a:gd name="connsiteX1896" fmla="*/ 5389196 w 7559096"/>
                            <a:gd name="connsiteY1896" fmla="*/ 286355 h 1142224"/>
                            <a:gd name="connsiteX1897" fmla="*/ 5421704 w 7559096"/>
                            <a:gd name="connsiteY1897" fmla="*/ 286736 h 1142224"/>
                            <a:gd name="connsiteX1898" fmla="*/ 5544115 w 7559096"/>
                            <a:gd name="connsiteY1898" fmla="*/ 268958 h 1142224"/>
                            <a:gd name="connsiteX1899" fmla="*/ 5647608 w 7559096"/>
                            <a:gd name="connsiteY1899" fmla="*/ 200385 h 1142224"/>
                            <a:gd name="connsiteX1900" fmla="*/ 5671988 w 7559096"/>
                            <a:gd name="connsiteY1900" fmla="*/ 178290 h 1142224"/>
                            <a:gd name="connsiteX1901" fmla="*/ 5681512 w 7559096"/>
                            <a:gd name="connsiteY1901" fmla="*/ 170416 h 1142224"/>
                            <a:gd name="connsiteX1902" fmla="*/ 5685448 w 7559096"/>
                            <a:gd name="connsiteY1902" fmla="*/ 167241 h 1142224"/>
                            <a:gd name="connsiteX1903" fmla="*/ 5689258 w 7559096"/>
                            <a:gd name="connsiteY1903" fmla="*/ 163813 h 1142224"/>
                            <a:gd name="connsiteX1904" fmla="*/ 6013321 w 7559096"/>
                            <a:gd name="connsiteY1904" fmla="*/ 151876 h 1142224"/>
                            <a:gd name="connsiteX1905" fmla="*/ 6001511 w 7559096"/>
                            <a:gd name="connsiteY1905" fmla="*/ 154797 h 1142224"/>
                            <a:gd name="connsiteX1906" fmla="*/ 5973702 w 7559096"/>
                            <a:gd name="connsiteY1906" fmla="*/ 161273 h 1142224"/>
                            <a:gd name="connsiteX1907" fmla="*/ 5909956 w 7559096"/>
                            <a:gd name="connsiteY1907" fmla="*/ 170924 h 1142224"/>
                            <a:gd name="connsiteX1908" fmla="*/ 5786148 w 7559096"/>
                            <a:gd name="connsiteY1908" fmla="*/ 196067 h 1142224"/>
                            <a:gd name="connsiteX1909" fmla="*/ 5682402 w 7559096"/>
                            <a:gd name="connsiteY1909" fmla="*/ 267053 h 1142224"/>
                            <a:gd name="connsiteX1910" fmla="*/ 5571417 w 7559096"/>
                            <a:gd name="connsiteY1910" fmla="*/ 340324 h 1142224"/>
                            <a:gd name="connsiteX1911" fmla="*/ 5440242 w 7559096"/>
                            <a:gd name="connsiteY1911" fmla="*/ 359626 h 1142224"/>
                            <a:gd name="connsiteX1912" fmla="*/ 5387290 w 7559096"/>
                            <a:gd name="connsiteY1912" fmla="*/ 359373 h 1142224"/>
                            <a:gd name="connsiteX1913" fmla="*/ 5355545 w 7559096"/>
                            <a:gd name="connsiteY1913" fmla="*/ 364452 h 1142224"/>
                            <a:gd name="connsiteX1914" fmla="*/ 5316688 w 7559096"/>
                            <a:gd name="connsiteY1914" fmla="*/ 374992 h 1142224"/>
                            <a:gd name="connsiteX1915" fmla="*/ 5250910 w 7559096"/>
                            <a:gd name="connsiteY1915" fmla="*/ 404961 h 1142224"/>
                            <a:gd name="connsiteX1916" fmla="*/ 5208497 w 7559096"/>
                            <a:gd name="connsiteY1916" fmla="*/ 436580 h 1142224"/>
                            <a:gd name="connsiteX1917" fmla="*/ 5163291 w 7559096"/>
                            <a:gd name="connsiteY1917" fmla="*/ 466676 h 1142224"/>
                            <a:gd name="connsiteX1918" fmla="*/ 5143101 w 7559096"/>
                            <a:gd name="connsiteY1918" fmla="*/ 477977 h 1142224"/>
                            <a:gd name="connsiteX1919" fmla="*/ 5134339 w 7559096"/>
                            <a:gd name="connsiteY1919" fmla="*/ 482423 h 1142224"/>
                            <a:gd name="connsiteX1920" fmla="*/ 5122910 w 7559096"/>
                            <a:gd name="connsiteY1920" fmla="*/ 509089 h 1142224"/>
                            <a:gd name="connsiteX1921" fmla="*/ 5124180 w 7559096"/>
                            <a:gd name="connsiteY1921" fmla="*/ 513661 h 1142224"/>
                            <a:gd name="connsiteX1922" fmla="*/ 5132434 w 7559096"/>
                            <a:gd name="connsiteY1922" fmla="*/ 523693 h 1142224"/>
                            <a:gd name="connsiteX1923" fmla="*/ 5145387 w 7559096"/>
                            <a:gd name="connsiteY1923" fmla="*/ 523184 h 1142224"/>
                            <a:gd name="connsiteX1924" fmla="*/ 5153259 w 7559096"/>
                            <a:gd name="connsiteY1924" fmla="*/ 519122 h 1142224"/>
                            <a:gd name="connsiteX1925" fmla="*/ 5171799 w 7559096"/>
                            <a:gd name="connsiteY1925" fmla="*/ 508836 h 1142224"/>
                            <a:gd name="connsiteX1926" fmla="*/ 5214339 w 7559096"/>
                            <a:gd name="connsiteY1926" fmla="*/ 480391 h 1142224"/>
                            <a:gd name="connsiteX1927" fmla="*/ 5259037 w 7559096"/>
                            <a:gd name="connsiteY1927" fmla="*/ 447247 h 1142224"/>
                            <a:gd name="connsiteX1928" fmla="*/ 5329767 w 7559096"/>
                            <a:gd name="connsiteY1928" fmla="*/ 414992 h 1142224"/>
                            <a:gd name="connsiteX1929" fmla="*/ 5371544 w 7559096"/>
                            <a:gd name="connsiteY1929" fmla="*/ 403690 h 1142224"/>
                            <a:gd name="connsiteX1930" fmla="*/ 5405703 w 7559096"/>
                            <a:gd name="connsiteY1930" fmla="*/ 398229 h 1142224"/>
                            <a:gd name="connsiteX1931" fmla="*/ 5461449 w 7559096"/>
                            <a:gd name="connsiteY1931" fmla="*/ 398229 h 1142224"/>
                            <a:gd name="connsiteX1932" fmla="*/ 5586148 w 7559096"/>
                            <a:gd name="connsiteY1932" fmla="*/ 379563 h 1142224"/>
                            <a:gd name="connsiteX1933" fmla="*/ 5691671 w 7559096"/>
                            <a:gd name="connsiteY1933" fmla="*/ 310102 h 1142224"/>
                            <a:gd name="connsiteX1934" fmla="*/ 5802147 w 7559096"/>
                            <a:gd name="connsiteY1934" fmla="*/ 234671 h 1142224"/>
                            <a:gd name="connsiteX1935" fmla="*/ 5933702 w 7559096"/>
                            <a:gd name="connsiteY1935" fmla="*/ 207750 h 1142224"/>
                            <a:gd name="connsiteX1936" fmla="*/ 5994020 w 7559096"/>
                            <a:gd name="connsiteY1936" fmla="*/ 198734 h 1142224"/>
                            <a:gd name="connsiteX1937" fmla="*/ 6019670 w 7559096"/>
                            <a:gd name="connsiteY1937" fmla="*/ 192765 h 1142224"/>
                            <a:gd name="connsiteX1938" fmla="*/ 6030464 w 7559096"/>
                            <a:gd name="connsiteY1938" fmla="*/ 189972 h 1142224"/>
                            <a:gd name="connsiteX1939" fmla="*/ 6040877 w 7559096"/>
                            <a:gd name="connsiteY1939" fmla="*/ 181718 h 1142224"/>
                            <a:gd name="connsiteX1940" fmla="*/ 6040877 w 7559096"/>
                            <a:gd name="connsiteY1940" fmla="*/ 168384 h 1142224"/>
                            <a:gd name="connsiteX1941" fmla="*/ 6039070 w 7559096"/>
                            <a:gd name="connsiteY1941" fmla="*/ 164290 h 1142224"/>
                            <a:gd name="connsiteX1942" fmla="*/ 6039226 w 7559096"/>
                            <a:gd name="connsiteY1942" fmla="*/ 164447 h 1142224"/>
                            <a:gd name="connsiteX1943" fmla="*/ 6038972 w 7559096"/>
                            <a:gd name="connsiteY1943" fmla="*/ 164067 h 1142224"/>
                            <a:gd name="connsiteX1944" fmla="*/ 6039070 w 7559096"/>
                            <a:gd name="connsiteY1944" fmla="*/ 164290 h 1142224"/>
                            <a:gd name="connsiteX1945" fmla="*/ 6028465 w 7559096"/>
                            <a:gd name="connsiteY1945" fmla="*/ 153543 h 1142224"/>
                            <a:gd name="connsiteX1946" fmla="*/ 6013321 w 7559096"/>
                            <a:gd name="connsiteY1946" fmla="*/ 151876 h 1142224"/>
                            <a:gd name="connsiteX1947" fmla="*/ 6295479 w 7559096"/>
                            <a:gd name="connsiteY1947" fmla="*/ 148447 h 1142224"/>
                            <a:gd name="connsiteX1948" fmla="*/ 6295617 w 7559096"/>
                            <a:gd name="connsiteY1948" fmla="*/ 148531 h 1142224"/>
                            <a:gd name="connsiteX1949" fmla="*/ 6295607 w 7559096"/>
                            <a:gd name="connsiteY1949" fmla="*/ 148575 h 1142224"/>
                            <a:gd name="connsiteX1950" fmla="*/ 6392622 w 7559096"/>
                            <a:gd name="connsiteY1950" fmla="*/ 107812 h 1142224"/>
                            <a:gd name="connsiteX1951" fmla="*/ 6392787 w 7559096"/>
                            <a:gd name="connsiteY1951" fmla="*/ 107914 h 1142224"/>
                            <a:gd name="connsiteX1952" fmla="*/ 6392749 w 7559096"/>
                            <a:gd name="connsiteY1952" fmla="*/ 108066 h 1142224"/>
                            <a:gd name="connsiteX1953" fmla="*/ 5989448 w 7559096"/>
                            <a:gd name="connsiteY1953" fmla="*/ 97399 h 1142224"/>
                            <a:gd name="connsiteX1954" fmla="*/ 5977638 w 7559096"/>
                            <a:gd name="connsiteY1954" fmla="*/ 100319 h 1142224"/>
                            <a:gd name="connsiteX1955" fmla="*/ 5949828 w 7559096"/>
                            <a:gd name="connsiteY1955" fmla="*/ 106795 h 1142224"/>
                            <a:gd name="connsiteX1956" fmla="*/ 5886210 w 7559096"/>
                            <a:gd name="connsiteY1956" fmla="*/ 116320 h 1142224"/>
                            <a:gd name="connsiteX1957" fmla="*/ 5762909 w 7559096"/>
                            <a:gd name="connsiteY1957" fmla="*/ 141209 h 1142224"/>
                            <a:gd name="connsiteX1958" fmla="*/ 5660052 w 7559096"/>
                            <a:gd name="connsiteY1958" fmla="*/ 211940 h 1142224"/>
                            <a:gd name="connsiteX1959" fmla="*/ 5618655 w 7559096"/>
                            <a:gd name="connsiteY1959" fmla="*/ 248640 h 1142224"/>
                            <a:gd name="connsiteX1960" fmla="*/ 5550210 w 7559096"/>
                            <a:gd name="connsiteY1960" fmla="*/ 284704 h 1142224"/>
                            <a:gd name="connsiteX1961" fmla="*/ 5420306 w 7559096"/>
                            <a:gd name="connsiteY1961" fmla="*/ 303625 h 1142224"/>
                            <a:gd name="connsiteX1962" fmla="*/ 5367862 w 7559096"/>
                            <a:gd name="connsiteY1962" fmla="*/ 303117 h 1142224"/>
                            <a:gd name="connsiteX1963" fmla="*/ 5336497 w 7559096"/>
                            <a:gd name="connsiteY1963" fmla="*/ 308070 h 1142224"/>
                            <a:gd name="connsiteX1964" fmla="*/ 5298022 w 7559096"/>
                            <a:gd name="connsiteY1964" fmla="*/ 318483 h 1142224"/>
                            <a:gd name="connsiteX1965" fmla="*/ 5298275 w 7559096"/>
                            <a:gd name="connsiteY1965" fmla="*/ 318610 h 1142224"/>
                            <a:gd name="connsiteX1966" fmla="*/ 5233260 w 7559096"/>
                            <a:gd name="connsiteY1966" fmla="*/ 348324 h 1142224"/>
                            <a:gd name="connsiteX1967" fmla="*/ 5191355 w 7559096"/>
                            <a:gd name="connsiteY1967" fmla="*/ 379817 h 1142224"/>
                            <a:gd name="connsiteX1968" fmla="*/ 5146656 w 7559096"/>
                            <a:gd name="connsiteY1968" fmla="*/ 409659 h 1142224"/>
                            <a:gd name="connsiteX1969" fmla="*/ 5126720 w 7559096"/>
                            <a:gd name="connsiteY1969" fmla="*/ 420961 h 1142224"/>
                            <a:gd name="connsiteX1970" fmla="*/ 5118085 w 7559096"/>
                            <a:gd name="connsiteY1970" fmla="*/ 425405 h 1142224"/>
                            <a:gd name="connsiteX1971" fmla="*/ 5106910 w 7559096"/>
                            <a:gd name="connsiteY1971" fmla="*/ 451945 h 1142224"/>
                            <a:gd name="connsiteX1972" fmla="*/ 5108181 w 7559096"/>
                            <a:gd name="connsiteY1972" fmla="*/ 456517 h 1142224"/>
                            <a:gd name="connsiteX1973" fmla="*/ 5116434 w 7559096"/>
                            <a:gd name="connsiteY1973" fmla="*/ 466676 h 1142224"/>
                            <a:gd name="connsiteX1974" fmla="*/ 5129259 w 7559096"/>
                            <a:gd name="connsiteY1974" fmla="*/ 466168 h 1142224"/>
                            <a:gd name="connsiteX1975" fmla="*/ 5137006 w 7559096"/>
                            <a:gd name="connsiteY1975" fmla="*/ 462104 h 1142224"/>
                            <a:gd name="connsiteX1976" fmla="*/ 5155291 w 7559096"/>
                            <a:gd name="connsiteY1976" fmla="*/ 451818 h 1142224"/>
                            <a:gd name="connsiteX1977" fmla="*/ 5197323 w 7559096"/>
                            <a:gd name="connsiteY1977" fmla="*/ 423627 h 1142224"/>
                            <a:gd name="connsiteX1978" fmla="*/ 5241513 w 7559096"/>
                            <a:gd name="connsiteY1978" fmla="*/ 390611 h 1142224"/>
                            <a:gd name="connsiteX1979" fmla="*/ 5311482 w 7559096"/>
                            <a:gd name="connsiteY1979" fmla="*/ 358610 h 1142224"/>
                            <a:gd name="connsiteX1980" fmla="*/ 5352751 w 7559096"/>
                            <a:gd name="connsiteY1980" fmla="*/ 347562 h 1142224"/>
                            <a:gd name="connsiteX1981" fmla="*/ 5386529 w 7559096"/>
                            <a:gd name="connsiteY1981" fmla="*/ 342229 h 1142224"/>
                            <a:gd name="connsiteX1982" fmla="*/ 5441766 w 7559096"/>
                            <a:gd name="connsiteY1982" fmla="*/ 342483 h 1142224"/>
                            <a:gd name="connsiteX1983" fmla="*/ 5565322 w 7559096"/>
                            <a:gd name="connsiteY1983" fmla="*/ 324323 h 1142224"/>
                            <a:gd name="connsiteX1984" fmla="*/ 5669830 w 7559096"/>
                            <a:gd name="connsiteY1984" fmla="*/ 255243 h 1142224"/>
                            <a:gd name="connsiteX1985" fmla="*/ 5711354 w 7559096"/>
                            <a:gd name="connsiteY1985" fmla="*/ 218036 h 1142224"/>
                            <a:gd name="connsiteX1986" fmla="*/ 5779418 w 7559096"/>
                            <a:gd name="connsiteY1986" fmla="*/ 180193 h 1142224"/>
                            <a:gd name="connsiteX1987" fmla="*/ 5910337 w 7559096"/>
                            <a:gd name="connsiteY1987" fmla="*/ 153527 h 1142224"/>
                            <a:gd name="connsiteX1988" fmla="*/ 5970528 w 7559096"/>
                            <a:gd name="connsiteY1988" fmla="*/ 144638 h 1142224"/>
                            <a:gd name="connsiteX1989" fmla="*/ 5996052 w 7559096"/>
                            <a:gd name="connsiteY1989" fmla="*/ 138669 h 1142224"/>
                            <a:gd name="connsiteX1990" fmla="*/ 6006845 w 7559096"/>
                            <a:gd name="connsiteY1990" fmla="*/ 135876 h 1142224"/>
                            <a:gd name="connsiteX1991" fmla="*/ 6017258 w 7559096"/>
                            <a:gd name="connsiteY1991" fmla="*/ 127621 h 1142224"/>
                            <a:gd name="connsiteX1992" fmla="*/ 6017258 w 7559096"/>
                            <a:gd name="connsiteY1992" fmla="*/ 114288 h 1142224"/>
                            <a:gd name="connsiteX1993" fmla="*/ 6015353 w 7559096"/>
                            <a:gd name="connsiteY1993" fmla="*/ 109970 h 1142224"/>
                            <a:gd name="connsiteX1994" fmla="*/ 5989448 w 7559096"/>
                            <a:gd name="connsiteY1994" fmla="*/ 97399 h 1142224"/>
                            <a:gd name="connsiteX1995" fmla="*/ 7065128 w 7559096"/>
                            <a:gd name="connsiteY1995" fmla="*/ 72255 h 1142224"/>
                            <a:gd name="connsiteX1996" fmla="*/ 7065231 w 7559096"/>
                            <a:gd name="connsiteY1996" fmla="*/ 72383 h 1142224"/>
                            <a:gd name="connsiteX1997" fmla="*/ 7061192 w 7559096"/>
                            <a:gd name="connsiteY1997" fmla="*/ 72383 h 1142224"/>
                            <a:gd name="connsiteX1998" fmla="*/ 7055350 w 7559096"/>
                            <a:gd name="connsiteY1998" fmla="*/ 76192 h 1142224"/>
                            <a:gd name="connsiteX1999" fmla="*/ 7029700 w 7559096"/>
                            <a:gd name="connsiteY1999" fmla="*/ 102351 h 1142224"/>
                            <a:gd name="connsiteX2000" fmla="*/ 7004430 w 7559096"/>
                            <a:gd name="connsiteY2000" fmla="*/ 129146 h 1142224"/>
                            <a:gd name="connsiteX2001" fmla="*/ 7000494 w 7559096"/>
                            <a:gd name="connsiteY2001" fmla="*/ 135495 h 1142224"/>
                            <a:gd name="connsiteX2002" fmla="*/ 7007732 w 7559096"/>
                            <a:gd name="connsiteY2002" fmla="*/ 134859 h 1142224"/>
                            <a:gd name="connsiteX2003" fmla="*/ 7035796 w 7559096"/>
                            <a:gd name="connsiteY2003" fmla="*/ 126352 h 1142224"/>
                            <a:gd name="connsiteX2004" fmla="*/ 7063985 w 7559096"/>
                            <a:gd name="connsiteY2004" fmla="*/ 118352 h 1142224"/>
                            <a:gd name="connsiteX2005" fmla="*/ 7076176 w 7559096"/>
                            <a:gd name="connsiteY2005" fmla="*/ 95494 h 1142224"/>
                            <a:gd name="connsiteX2006" fmla="*/ 7071986 w 7559096"/>
                            <a:gd name="connsiteY2006" fmla="*/ 80763 h 1142224"/>
                            <a:gd name="connsiteX2007" fmla="*/ 7065231 w 7559096"/>
                            <a:gd name="connsiteY2007" fmla="*/ 72383 h 1142224"/>
                            <a:gd name="connsiteX2008" fmla="*/ 7065256 w 7559096"/>
                            <a:gd name="connsiteY2008" fmla="*/ 72383 h 1142224"/>
                            <a:gd name="connsiteX2009" fmla="*/ 5980591 w 7559096"/>
                            <a:gd name="connsiteY2009" fmla="*/ 44477 h 1142224"/>
                            <a:gd name="connsiteX2010" fmla="*/ 5966337 w 7559096"/>
                            <a:gd name="connsiteY2010" fmla="*/ 44700 h 1142224"/>
                            <a:gd name="connsiteX2011" fmla="*/ 5835416 w 7559096"/>
                            <a:gd name="connsiteY2011" fmla="*/ 101716 h 1142224"/>
                            <a:gd name="connsiteX2012" fmla="*/ 5830718 w 7559096"/>
                            <a:gd name="connsiteY2012" fmla="*/ 104002 h 1142224"/>
                            <a:gd name="connsiteX2013" fmla="*/ 5835925 w 7559096"/>
                            <a:gd name="connsiteY2013" fmla="*/ 103621 h 1142224"/>
                            <a:gd name="connsiteX2014" fmla="*/ 5841004 w 7559096"/>
                            <a:gd name="connsiteY2014" fmla="*/ 102986 h 1142224"/>
                            <a:gd name="connsiteX2015" fmla="*/ 5853448 w 7559096"/>
                            <a:gd name="connsiteY2015" fmla="*/ 101589 h 1142224"/>
                            <a:gd name="connsiteX2016" fmla="*/ 5886718 w 7559096"/>
                            <a:gd name="connsiteY2016" fmla="*/ 99430 h 1142224"/>
                            <a:gd name="connsiteX2017" fmla="*/ 5946782 w 7559096"/>
                            <a:gd name="connsiteY2017" fmla="*/ 90542 h 1142224"/>
                            <a:gd name="connsiteX2018" fmla="*/ 5972306 w 7559096"/>
                            <a:gd name="connsiteY2018" fmla="*/ 84700 h 1142224"/>
                            <a:gd name="connsiteX2019" fmla="*/ 5983099 w 7559096"/>
                            <a:gd name="connsiteY2019" fmla="*/ 81906 h 1142224"/>
                            <a:gd name="connsiteX2020" fmla="*/ 5993512 w 7559096"/>
                            <a:gd name="connsiteY2020" fmla="*/ 73652 h 1142224"/>
                            <a:gd name="connsiteX2021" fmla="*/ 5993512 w 7559096"/>
                            <a:gd name="connsiteY2021" fmla="*/ 60319 h 1142224"/>
                            <a:gd name="connsiteX2022" fmla="*/ 5990846 w 7559096"/>
                            <a:gd name="connsiteY2022" fmla="*/ 54350 h 1142224"/>
                            <a:gd name="connsiteX2023" fmla="*/ 5980591 w 7559096"/>
                            <a:gd name="connsiteY2023" fmla="*/ 44477 h 1142224"/>
                            <a:gd name="connsiteX2024" fmla="*/ 7045192 w 7559096"/>
                            <a:gd name="connsiteY2024" fmla="*/ 16382 h 1142224"/>
                            <a:gd name="connsiteX2025" fmla="*/ 7039224 w 7559096"/>
                            <a:gd name="connsiteY2025" fmla="*/ 20191 h 1142224"/>
                            <a:gd name="connsiteX2026" fmla="*/ 6972684 w 7559096"/>
                            <a:gd name="connsiteY2026" fmla="*/ 89271 h 1142224"/>
                            <a:gd name="connsiteX2027" fmla="*/ 6907796 w 7559096"/>
                            <a:gd name="connsiteY2027" fmla="*/ 158861 h 1142224"/>
                            <a:gd name="connsiteX2028" fmla="*/ 6907668 w 7559096"/>
                            <a:gd name="connsiteY2028" fmla="*/ 158861 h 1142224"/>
                            <a:gd name="connsiteX2029" fmla="*/ 6903986 w 7559096"/>
                            <a:gd name="connsiteY2029" fmla="*/ 165337 h 1142224"/>
                            <a:gd name="connsiteX2030" fmla="*/ 6911224 w 7559096"/>
                            <a:gd name="connsiteY2030" fmla="*/ 164574 h 1142224"/>
                            <a:gd name="connsiteX2031" fmla="*/ 6944367 w 7559096"/>
                            <a:gd name="connsiteY2031" fmla="*/ 154161 h 1142224"/>
                            <a:gd name="connsiteX2032" fmla="*/ 6975986 w 7559096"/>
                            <a:gd name="connsiteY2032" fmla="*/ 134352 h 1142224"/>
                            <a:gd name="connsiteX2033" fmla="*/ 7048494 w 7559096"/>
                            <a:gd name="connsiteY2033" fmla="*/ 58541 h 1142224"/>
                            <a:gd name="connsiteX2034" fmla="*/ 7056494 w 7559096"/>
                            <a:gd name="connsiteY2034" fmla="*/ 26413 h 1142224"/>
                            <a:gd name="connsiteX2035" fmla="*/ 7056113 w 7559096"/>
                            <a:gd name="connsiteY2035" fmla="*/ 24890 h 1142224"/>
                            <a:gd name="connsiteX2036" fmla="*/ 7049256 w 7559096"/>
                            <a:gd name="connsiteY2036" fmla="*/ 16382 h 1142224"/>
                            <a:gd name="connsiteX2037" fmla="*/ 7045192 w 7559096"/>
                            <a:gd name="connsiteY2037" fmla="*/ 16382 h 1142224"/>
                            <a:gd name="connsiteX2038" fmla="*/ 7379573 w 7559096"/>
                            <a:gd name="connsiteY2038" fmla="*/ 6254 h 1142224"/>
                            <a:gd name="connsiteX2039" fmla="*/ 7307922 w 7559096"/>
                            <a:gd name="connsiteY2039" fmla="*/ 14858 h 1142224"/>
                            <a:gd name="connsiteX2040" fmla="*/ 7269318 w 7559096"/>
                            <a:gd name="connsiteY2040" fmla="*/ 26159 h 1142224"/>
                            <a:gd name="connsiteX2041" fmla="*/ 7240239 w 7559096"/>
                            <a:gd name="connsiteY2041" fmla="*/ 39619 h 1142224"/>
                            <a:gd name="connsiteX2042" fmla="*/ 7196811 w 7559096"/>
                            <a:gd name="connsiteY2042" fmla="*/ 69208 h 1142224"/>
                            <a:gd name="connsiteX2043" fmla="*/ 7182589 w 7559096"/>
                            <a:gd name="connsiteY2043" fmla="*/ 79748 h 1142224"/>
                            <a:gd name="connsiteX2044" fmla="*/ 7176620 w 7559096"/>
                            <a:gd name="connsiteY2044" fmla="*/ 83938 h 1142224"/>
                            <a:gd name="connsiteX2045" fmla="*/ 7176620 w 7559096"/>
                            <a:gd name="connsiteY2045" fmla="*/ 83811 h 1142224"/>
                            <a:gd name="connsiteX2046" fmla="*/ 7171922 w 7559096"/>
                            <a:gd name="connsiteY2046" fmla="*/ 87748 h 1142224"/>
                            <a:gd name="connsiteX2047" fmla="*/ 7178018 w 7559096"/>
                            <a:gd name="connsiteY2047" fmla="*/ 86732 h 1142224"/>
                            <a:gd name="connsiteX2048" fmla="*/ 7457128 w 7559096"/>
                            <a:gd name="connsiteY2048" fmla="*/ 19937 h 1142224"/>
                            <a:gd name="connsiteX2049" fmla="*/ 7462968 w 7559096"/>
                            <a:gd name="connsiteY2049" fmla="*/ 18159 h 1142224"/>
                            <a:gd name="connsiteX2050" fmla="*/ 7456874 w 7559096"/>
                            <a:gd name="connsiteY2050" fmla="*/ 16762 h 1142224"/>
                            <a:gd name="connsiteX2051" fmla="*/ 7449636 w 7559096"/>
                            <a:gd name="connsiteY2051" fmla="*/ 15746 h 1142224"/>
                            <a:gd name="connsiteX2052" fmla="*/ 7431985 w 7559096"/>
                            <a:gd name="connsiteY2052" fmla="*/ 12699 h 1142224"/>
                            <a:gd name="connsiteX2053" fmla="*/ 7379573 w 7559096"/>
                            <a:gd name="connsiteY2053" fmla="*/ 6254 h 1142224"/>
                            <a:gd name="connsiteX2054" fmla="*/ 6406844 w 7559096"/>
                            <a:gd name="connsiteY2054" fmla="*/ 635 h 1142224"/>
                            <a:gd name="connsiteX2055" fmla="*/ 6429193 w 7559096"/>
                            <a:gd name="connsiteY2055" fmla="*/ 635 h 1142224"/>
                            <a:gd name="connsiteX2056" fmla="*/ 6408368 w 7559096"/>
                            <a:gd name="connsiteY2056" fmla="*/ 25525 h 1142224"/>
                            <a:gd name="connsiteX2057" fmla="*/ 6327479 w 7559096"/>
                            <a:gd name="connsiteY2057" fmla="*/ 125971 h 1142224"/>
                            <a:gd name="connsiteX2058" fmla="*/ 6324685 w 7559096"/>
                            <a:gd name="connsiteY2058" fmla="*/ 136130 h 1142224"/>
                            <a:gd name="connsiteX2059" fmla="*/ 6333828 w 7559096"/>
                            <a:gd name="connsiteY2059" fmla="*/ 141336 h 1142224"/>
                            <a:gd name="connsiteX2060" fmla="*/ 6460939 w 7559096"/>
                            <a:gd name="connsiteY2060" fmla="*/ 155940 h 1142224"/>
                            <a:gd name="connsiteX2061" fmla="*/ 6586654 w 7559096"/>
                            <a:gd name="connsiteY2061" fmla="*/ 172956 h 1142224"/>
                            <a:gd name="connsiteX2062" fmla="*/ 6617890 w 7559096"/>
                            <a:gd name="connsiteY2062" fmla="*/ 161273 h 1142224"/>
                            <a:gd name="connsiteX2063" fmla="*/ 6700304 w 7559096"/>
                            <a:gd name="connsiteY2063" fmla="*/ 65018 h 1142224"/>
                            <a:gd name="connsiteX2064" fmla="*/ 6757828 w 7559096"/>
                            <a:gd name="connsiteY2064" fmla="*/ 635 h 1142224"/>
                            <a:gd name="connsiteX2065" fmla="*/ 6780938 w 7559096"/>
                            <a:gd name="connsiteY2065" fmla="*/ 635 h 1142224"/>
                            <a:gd name="connsiteX2066" fmla="*/ 6766208 w 7559096"/>
                            <a:gd name="connsiteY2066" fmla="*/ 16508 h 1142224"/>
                            <a:gd name="connsiteX2067" fmla="*/ 6718589 w 7559096"/>
                            <a:gd name="connsiteY2067" fmla="*/ 70097 h 1142224"/>
                            <a:gd name="connsiteX2068" fmla="*/ 6671731 w 7559096"/>
                            <a:gd name="connsiteY2068" fmla="*/ 123685 h 1142224"/>
                            <a:gd name="connsiteX2069" fmla="*/ 6626017 w 7559096"/>
                            <a:gd name="connsiteY2069" fmla="*/ 178035 h 1142224"/>
                            <a:gd name="connsiteX2070" fmla="*/ 6610399 w 7559096"/>
                            <a:gd name="connsiteY2070" fmla="*/ 188449 h 1142224"/>
                            <a:gd name="connsiteX2071" fmla="*/ 6591732 w 7559096"/>
                            <a:gd name="connsiteY2071" fmla="*/ 190861 h 1142224"/>
                            <a:gd name="connsiteX2072" fmla="*/ 6307669 w 7559096"/>
                            <a:gd name="connsiteY2072" fmla="*/ 155813 h 1142224"/>
                            <a:gd name="connsiteX2073" fmla="*/ 6295617 w 7559096"/>
                            <a:gd name="connsiteY2073" fmla="*/ 148531 h 1142224"/>
                            <a:gd name="connsiteX2074" fmla="*/ 6298781 w 7559096"/>
                            <a:gd name="connsiteY2074" fmla="*/ 134733 h 1142224"/>
                            <a:gd name="connsiteX2075" fmla="*/ 6406844 w 7559096"/>
                            <a:gd name="connsiteY2075" fmla="*/ 635 h 1142224"/>
                            <a:gd name="connsiteX2076" fmla="*/ 6688748 w 7559096"/>
                            <a:gd name="connsiteY2076" fmla="*/ 508 h 1142224"/>
                            <a:gd name="connsiteX2077" fmla="*/ 6712494 w 7559096"/>
                            <a:gd name="connsiteY2077" fmla="*/ 508 h 1142224"/>
                            <a:gd name="connsiteX2078" fmla="*/ 6659795 w 7559096"/>
                            <a:gd name="connsiteY2078" fmla="*/ 59938 h 1142224"/>
                            <a:gd name="connsiteX2079" fmla="*/ 6605574 w 7559096"/>
                            <a:gd name="connsiteY2079" fmla="*/ 123558 h 1142224"/>
                            <a:gd name="connsiteX2080" fmla="*/ 6589700 w 7559096"/>
                            <a:gd name="connsiteY2080" fmla="*/ 134098 h 1142224"/>
                            <a:gd name="connsiteX2081" fmla="*/ 6570781 w 7559096"/>
                            <a:gd name="connsiteY2081" fmla="*/ 136637 h 1142224"/>
                            <a:gd name="connsiteX2082" fmla="*/ 6404686 w 7559096"/>
                            <a:gd name="connsiteY2082" fmla="*/ 115303 h 1142224"/>
                            <a:gd name="connsiteX2083" fmla="*/ 6392787 w 7559096"/>
                            <a:gd name="connsiteY2083" fmla="*/ 107914 h 1142224"/>
                            <a:gd name="connsiteX2084" fmla="*/ 6396178 w 7559096"/>
                            <a:gd name="connsiteY2084" fmla="*/ 94223 h 1142224"/>
                            <a:gd name="connsiteX2085" fmla="*/ 6473129 w 7559096"/>
                            <a:gd name="connsiteY2085" fmla="*/ 635 h 1142224"/>
                            <a:gd name="connsiteX2086" fmla="*/ 6495479 w 7559096"/>
                            <a:gd name="connsiteY2086" fmla="*/ 635 h 1142224"/>
                            <a:gd name="connsiteX2087" fmla="*/ 6424876 w 7559096"/>
                            <a:gd name="connsiteY2087" fmla="*/ 85715 h 1142224"/>
                            <a:gd name="connsiteX2088" fmla="*/ 6421954 w 7559096"/>
                            <a:gd name="connsiteY2088" fmla="*/ 95875 h 1142224"/>
                            <a:gd name="connsiteX2089" fmla="*/ 6431098 w 7559096"/>
                            <a:gd name="connsiteY2089" fmla="*/ 101082 h 1142224"/>
                            <a:gd name="connsiteX2090" fmla="*/ 6565828 w 7559096"/>
                            <a:gd name="connsiteY2090" fmla="*/ 118606 h 1142224"/>
                            <a:gd name="connsiteX2091" fmla="*/ 6597447 w 7559096"/>
                            <a:gd name="connsiteY2091" fmla="*/ 106795 h 1142224"/>
                            <a:gd name="connsiteX2092" fmla="*/ 6686335 w 7559096"/>
                            <a:gd name="connsiteY2092" fmla="*/ 4191 h 1142224"/>
                            <a:gd name="connsiteX2093" fmla="*/ 6688748 w 7559096"/>
                            <a:gd name="connsiteY2093" fmla="*/ 508 h 1142224"/>
                            <a:gd name="connsiteX2094" fmla="*/ 6826906 w 7559096"/>
                            <a:gd name="connsiteY2094" fmla="*/ 254 h 1142224"/>
                            <a:gd name="connsiteX2095" fmla="*/ 6850144 w 7559096"/>
                            <a:gd name="connsiteY2095" fmla="*/ 254 h 1142224"/>
                            <a:gd name="connsiteX2096" fmla="*/ 6777128 w 7559096"/>
                            <a:gd name="connsiteY2096" fmla="*/ 80002 h 1142224"/>
                            <a:gd name="connsiteX2097" fmla="*/ 6710969 w 7559096"/>
                            <a:gd name="connsiteY2097" fmla="*/ 155686 h 1142224"/>
                            <a:gd name="connsiteX2098" fmla="*/ 6646716 w 7559096"/>
                            <a:gd name="connsiteY2098" fmla="*/ 232132 h 1142224"/>
                            <a:gd name="connsiteX2099" fmla="*/ 6631223 w 7559096"/>
                            <a:gd name="connsiteY2099" fmla="*/ 242545 h 1142224"/>
                            <a:gd name="connsiteX2100" fmla="*/ 6612684 w 7559096"/>
                            <a:gd name="connsiteY2100" fmla="*/ 244957 h 1142224"/>
                            <a:gd name="connsiteX2101" fmla="*/ 6210907 w 7559096"/>
                            <a:gd name="connsiteY2101" fmla="*/ 197210 h 1142224"/>
                            <a:gd name="connsiteX2102" fmla="*/ 6198716 w 7559096"/>
                            <a:gd name="connsiteY2102" fmla="*/ 189972 h 1142224"/>
                            <a:gd name="connsiteX2103" fmla="*/ 6198589 w 7559096"/>
                            <a:gd name="connsiteY2103" fmla="*/ 189972 h 1142224"/>
                            <a:gd name="connsiteX2104" fmla="*/ 6201638 w 7559096"/>
                            <a:gd name="connsiteY2104" fmla="*/ 176130 h 1142224"/>
                            <a:gd name="connsiteX2105" fmla="*/ 6340685 w 7559096"/>
                            <a:gd name="connsiteY2105" fmla="*/ 381 h 1142224"/>
                            <a:gd name="connsiteX2106" fmla="*/ 6363033 w 7559096"/>
                            <a:gd name="connsiteY2106" fmla="*/ 381 h 1142224"/>
                            <a:gd name="connsiteX2107" fmla="*/ 6230336 w 7559096"/>
                            <a:gd name="connsiteY2107" fmla="*/ 167114 h 1142224"/>
                            <a:gd name="connsiteX2108" fmla="*/ 6227668 w 7559096"/>
                            <a:gd name="connsiteY2108" fmla="*/ 177274 h 1142224"/>
                            <a:gd name="connsiteX2109" fmla="*/ 6236939 w 7559096"/>
                            <a:gd name="connsiteY2109" fmla="*/ 182353 h 1142224"/>
                            <a:gd name="connsiteX2110" fmla="*/ 6607477 w 7559096"/>
                            <a:gd name="connsiteY2110" fmla="*/ 226799 h 1142224"/>
                            <a:gd name="connsiteX2111" fmla="*/ 6638461 w 7559096"/>
                            <a:gd name="connsiteY2111" fmla="*/ 215243 h 1142224"/>
                            <a:gd name="connsiteX2112" fmla="*/ 6826906 w 7559096"/>
                            <a:gd name="connsiteY2112" fmla="*/ 254 h 1142224"/>
                            <a:gd name="connsiteX2113" fmla="*/ 6894208 w 7559096"/>
                            <a:gd name="connsiteY2113" fmla="*/ 0 h 1142224"/>
                            <a:gd name="connsiteX2114" fmla="*/ 6917954 w 7559096"/>
                            <a:gd name="connsiteY2114" fmla="*/ 0 h 1142224"/>
                            <a:gd name="connsiteX2115" fmla="*/ 6716685 w 7559096"/>
                            <a:gd name="connsiteY2115" fmla="*/ 223751 h 1142224"/>
                            <a:gd name="connsiteX2116" fmla="*/ 6713129 w 7559096"/>
                            <a:gd name="connsiteY2116" fmla="*/ 230354 h 1142224"/>
                            <a:gd name="connsiteX2117" fmla="*/ 6720367 w 7559096"/>
                            <a:gd name="connsiteY2117" fmla="*/ 229338 h 1142224"/>
                            <a:gd name="connsiteX2118" fmla="*/ 6753130 w 7559096"/>
                            <a:gd name="connsiteY2118" fmla="*/ 217782 h 1142224"/>
                            <a:gd name="connsiteX2119" fmla="*/ 6783986 w 7559096"/>
                            <a:gd name="connsiteY2119" fmla="*/ 196702 h 1142224"/>
                            <a:gd name="connsiteX2120" fmla="*/ 6811796 w 7559096"/>
                            <a:gd name="connsiteY2120" fmla="*/ 164701 h 1142224"/>
                            <a:gd name="connsiteX2121" fmla="*/ 6839986 w 7559096"/>
                            <a:gd name="connsiteY2121" fmla="*/ 133336 h 1142224"/>
                            <a:gd name="connsiteX2122" fmla="*/ 6897382 w 7559096"/>
                            <a:gd name="connsiteY2122" fmla="*/ 70224 h 1142224"/>
                            <a:gd name="connsiteX2123" fmla="*/ 6956304 w 7559096"/>
                            <a:gd name="connsiteY2123" fmla="*/ 8254 h 1142224"/>
                            <a:gd name="connsiteX2124" fmla="*/ 6964176 w 7559096"/>
                            <a:gd name="connsiteY2124" fmla="*/ 127 h 1142224"/>
                            <a:gd name="connsiteX2125" fmla="*/ 6987795 w 7559096"/>
                            <a:gd name="connsiteY2125" fmla="*/ 127 h 1142224"/>
                            <a:gd name="connsiteX2126" fmla="*/ 6968748 w 7559096"/>
                            <a:gd name="connsiteY2126" fmla="*/ 19937 h 1142224"/>
                            <a:gd name="connsiteX2127" fmla="*/ 6915288 w 7559096"/>
                            <a:gd name="connsiteY2127" fmla="*/ 76192 h 1142224"/>
                            <a:gd name="connsiteX2128" fmla="*/ 6863096 w 7559096"/>
                            <a:gd name="connsiteY2128" fmla="*/ 133209 h 1142224"/>
                            <a:gd name="connsiteX2129" fmla="*/ 6811923 w 7559096"/>
                            <a:gd name="connsiteY2129" fmla="*/ 190353 h 1142224"/>
                            <a:gd name="connsiteX2130" fmla="*/ 6808240 w 7559096"/>
                            <a:gd name="connsiteY2130" fmla="*/ 196956 h 1142224"/>
                            <a:gd name="connsiteX2131" fmla="*/ 6815478 w 7559096"/>
                            <a:gd name="connsiteY2131" fmla="*/ 196067 h 1142224"/>
                            <a:gd name="connsiteX2132" fmla="*/ 6848368 w 7559096"/>
                            <a:gd name="connsiteY2132" fmla="*/ 185147 h 1142224"/>
                            <a:gd name="connsiteX2133" fmla="*/ 6879606 w 7559096"/>
                            <a:gd name="connsiteY2133" fmla="*/ 164701 h 1142224"/>
                            <a:gd name="connsiteX2134" fmla="*/ 6916812 w 7559096"/>
                            <a:gd name="connsiteY2134" fmla="*/ 123558 h 1142224"/>
                            <a:gd name="connsiteX2135" fmla="*/ 6954780 w 7559096"/>
                            <a:gd name="connsiteY2135" fmla="*/ 83177 h 1142224"/>
                            <a:gd name="connsiteX2136" fmla="*/ 7032367 w 7559096"/>
                            <a:gd name="connsiteY2136" fmla="*/ 2667 h 1142224"/>
                            <a:gd name="connsiteX2137" fmla="*/ 7034018 w 7559096"/>
                            <a:gd name="connsiteY2137" fmla="*/ 381 h 1142224"/>
                            <a:gd name="connsiteX2138" fmla="*/ 7088366 w 7559096"/>
                            <a:gd name="connsiteY2138" fmla="*/ 381 h 1142224"/>
                            <a:gd name="connsiteX2139" fmla="*/ 7079605 w 7559096"/>
                            <a:gd name="connsiteY2139" fmla="*/ 25398 h 1142224"/>
                            <a:gd name="connsiteX2140" fmla="*/ 7080874 w 7559096"/>
                            <a:gd name="connsiteY2140" fmla="*/ 29969 h 1142224"/>
                            <a:gd name="connsiteX2141" fmla="*/ 7089002 w 7559096"/>
                            <a:gd name="connsiteY2141" fmla="*/ 40128 h 1142224"/>
                            <a:gd name="connsiteX2142" fmla="*/ 7101700 w 7559096"/>
                            <a:gd name="connsiteY2142" fmla="*/ 39619 h 1142224"/>
                            <a:gd name="connsiteX2143" fmla="*/ 7109446 w 7559096"/>
                            <a:gd name="connsiteY2143" fmla="*/ 35556 h 1142224"/>
                            <a:gd name="connsiteX2144" fmla="*/ 7127858 w 7559096"/>
                            <a:gd name="connsiteY2144" fmla="*/ 25525 h 1142224"/>
                            <a:gd name="connsiteX2145" fmla="*/ 7168874 w 7559096"/>
                            <a:gd name="connsiteY2145" fmla="*/ 508 h 1142224"/>
                            <a:gd name="connsiteX2146" fmla="*/ 7197446 w 7559096"/>
                            <a:gd name="connsiteY2146" fmla="*/ 508 h 1142224"/>
                            <a:gd name="connsiteX2147" fmla="*/ 7181826 w 7559096"/>
                            <a:gd name="connsiteY2147" fmla="*/ 12191 h 1142224"/>
                            <a:gd name="connsiteX2148" fmla="*/ 7135732 w 7559096"/>
                            <a:gd name="connsiteY2148" fmla="*/ 40255 h 1142224"/>
                            <a:gd name="connsiteX2149" fmla="*/ 7115541 w 7559096"/>
                            <a:gd name="connsiteY2149" fmla="*/ 51176 h 1142224"/>
                            <a:gd name="connsiteX2150" fmla="*/ 7106906 w 7559096"/>
                            <a:gd name="connsiteY2150" fmla="*/ 55620 h 1142224"/>
                            <a:gd name="connsiteX2151" fmla="*/ 7095604 w 7559096"/>
                            <a:gd name="connsiteY2151" fmla="*/ 82287 h 1142224"/>
                            <a:gd name="connsiteX2152" fmla="*/ 7096875 w 7559096"/>
                            <a:gd name="connsiteY2152" fmla="*/ 86859 h 1142224"/>
                            <a:gd name="connsiteX2153" fmla="*/ 7105002 w 7559096"/>
                            <a:gd name="connsiteY2153" fmla="*/ 97018 h 1142224"/>
                            <a:gd name="connsiteX2154" fmla="*/ 7117574 w 7559096"/>
                            <a:gd name="connsiteY2154" fmla="*/ 96510 h 1142224"/>
                            <a:gd name="connsiteX2155" fmla="*/ 7125319 w 7559096"/>
                            <a:gd name="connsiteY2155" fmla="*/ 92446 h 1142224"/>
                            <a:gd name="connsiteX2156" fmla="*/ 7143478 w 7559096"/>
                            <a:gd name="connsiteY2156" fmla="*/ 82541 h 1142224"/>
                            <a:gd name="connsiteX2157" fmla="*/ 7186144 w 7559096"/>
                            <a:gd name="connsiteY2157" fmla="*/ 56128 h 1142224"/>
                            <a:gd name="connsiteX2158" fmla="*/ 7231731 w 7559096"/>
                            <a:gd name="connsiteY2158" fmla="*/ 25144 h 1142224"/>
                            <a:gd name="connsiteX2159" fmla="*/ 7295604 w 7559096"/>
                            <a:gd name="connsiteY2159" fmla="*/ 508 h 1142224"/>
                            <a:gd name="connsiteX2160" fmla="*/ 7459922 w 7559096"/>
                            <a:gd name="connsiteY2160" fmla="*/ 508 h 1142224"/>
                            <a:gd name="connsiteX2161" fmla="*/ 7536238 w 7559096"/>
                            <a:gd name="connsiteY2161" fmla="*/ 508 h 1142224"/>
                            <a:gd name="connsiteX2162" fmla="*/ 7559096 w 7559096"/>
                            <a:gd name="connsiteY2162" fmla="*/ 508 h 1142224"/>
                            <a:gd name="connsiteX2163" fmla="*/ 7559096 w 7559096"/>
                            <a:gd name="connsiteY2163" fmla="*/ 24890 h 1142224"/>
                            <a:gd name="connsiteX2164" fmla="*/ 7107034 w 7559096"/>
                            <a:gd name="connsiteY2164" fmla="*/ 132955 h 1142224"/>
                            <a:gd name="connsiteX2165" fmla="*/ 6646208 w 7559096"/>
                            <a:gd name="connsiteY2165" fmla="*/ 284958 h 1142224"/>
                            <a:gd name="connsiteX2166" fmla="*/ 6188686 w 7559096"/>
                            <a:gd name="connsiteY2166" fmla="*/ 476200 h 1142224"/>
                            <a:gd name="connsiteX2167" fmla="*/ 6188686 w 7559096"/>
                            <a:gd name="connsiteY2167" fmla="*/ 476454 h 1142224"/>
                            <a:gd name="connsiteX2168" fmla="*/ 5713385 w 7559096"/>
                            <a:gd name="connsiteY2168" fmla="*/ 676076 h 1142224"/>
                            <a:gd name="connsiteX2169" fmla="*/ 5213957 w 7559096"/>
                            <a:gd name="connsiteY2169" fmla="*/ 843191 h 1142224"/>
                            <a:gd name="connsiteX2170" fmla="*/ 5201767 w 7559096"/>
                            <a:gd name="connsiteY2170" fmla="*/ 846619 h 1142224"/>
                            <a:gd name="connsiteX2171" fmla="*/ 4689769 w 7559096"/>
                            <a:gd name="connsiteY2171" fmla="*/ 969669 h 1142224"/>
                            <a:gd name="connsiteX2172" fmla="*/ 4175992 w 7559096"/>
                            <a:gd name="connsiteY2172" fmla="*/ 1056783 h 1142224"/>
                            <a:gd name="connsiteX2173" fmla="*/ 3661961 w 7559096"/>
                            <a:gd name="connsiteY2173" fmla="*/ 1116085 h 1142224"/>
                            <a:gd name="connsiteX2174" fmla="*/ 3139930 w 7559096"/>
                            <a:gd name="connsiteY2174" fmla="*/ 1141736 h 1142224"/>
                            <a:gd name="connsiteX2175" fmla="*/ 2343360 w 7559096"/>
                            <a:gd name="connsiteY2175" fmla="*/ 1095767 h 1142224"/>
                            <a:gd name="connsiteX2176" fmla="*/ 1960376 w 7559096"/>
                            <a:gd name="connsiteY2176" fmla="*/ 1046370 h 1142224"/>
                            <a:gd name="connsiteX2177" fmla="*/ 1590599 w 7559096"/>
                            <a:gd name="connsiteY2177" fmla="*/ 1004972 h 1142224"/>
                            <a:gd name="connsiteX2178" fmla="*/ 1225521 w 7559096"/>
                            <a:gd name="connsiteY2178" fmla="*/ 986178 h 1142224"/>
                            <a:gd name="connsiteX2179" fmla="*/ 1134092 w 7559096"/>
                            <a:gd name="connsiteY2179" fmla="*/ 985288 h 1142224"/>
                            <a:gd name="connsiteX2180" fmla="*/ 1042537 w 7559096"/>
                            <a:gd name="connsiteY2180" fmla="*/ 985924 h 1142224"/>
                            <a:gd name="connsiteX2181" fmla="*/ 950855 w 7559096"/>
                            <a:gd name="connsiteY2181" fmla="*/ 988337 h 1142224"/>
                            <a:gd name="connsiteX2182" fmla="*/ 905013 w 7559096"/>
                            <a:gd name="connsiteY2182" fmla="*/ 989734 h 1142224"/>
                            <a:gd name="connsiteX2183" fmla="*/ 859046 w 7559096"/>
                            <a:gd name="connsiteY2183" fmla="*/ 992020 h 1142224"/>
                            <a:gd name="connsiteX2184" fmla="*/ 120508 w 7559096"/>
                            <a:gd name="connsiteY2184" fmla="*/ 1064401 h 1142224"/>
                            <a:gd name="connsiteX2185" fmla="*/ 120508 w 7559096"/>
                            <a:gd name="connsiteY2185" fmla="*/ 1064909 h 1142224"/>
                            <a:gd name="connsiteX2186" fmla="*/ 0 w 7559096"/>
                            <a:gd name="connsiteY2186" fmla="*/ 1083069 h 1142224"/>
                            <a:gd name="connsiteX2187" fmla="*/ 0 w 7559096"/>
                            <a:gd name="connsiteY2187" fmla="*/ 1057163 h 1142224"/>
                            <a:gd name="connsiteX2188" fmla="*/ 22348 w 7559096"/>
                            <a:gd name="connsiteY2188" fmla="*/ 1053734 h 1142224"/>
                            <a:gd name="connsiteX2189" fmla="*/ 28317 w 7559096"/>
                            <a:gd name="connsiteY2189" fmla="*/ 1052210 h 1142224"/>
                            <a:gd name="connsiteX2190" fmla="*/ 22348 w 7559096"/>
                            <a:gd name="connsiteY2190" fmla="*/ 1050433 h 1142224"/>
                            <a:gd name="connsiteX2191" fmla="*/ 15110 w 7559096"/>
                            <a:gd name="connsiteY2191" fmla="*/ 1048909 h 1142224"/>
                            <a:gd name="connsiteX2192" fmla="*/ 0 w 7559096"/>
                            <a:gd name="connsiteY2192" fmla="*/ 1045353 h 1142224"/>
                            <a:gd name="connsiteX2193" fmla="*/ 0 w 7559096"/>
                            <a:gd name="connsiteY2193" fmla="*/ 1027829 h 1142224"/>
                            <a:gd name="connsiteX2194" fmla="*/ 2412 w 7559096"/>
                            <a:gd name="connsiteY2194" fmla="*/ 1028464 h 1142224"/>
                            <a:gd name="connsiteX2195" fmla="*/ 61968 w 7559096"/>
                            <a:gd name="connsiteY2195" fmla="*/ 1035576 h 1142224"/>
                            <a:gd name="connsiteX2196" fmla="*/ 87745 w 7559096"/>
                            <a:gd name="connsiteY2196" fmla="*/ 1036591 h 1142224"/>
                            <a:gd name="connsiteX2197" fmla="*/ 98666 w 7559096"/>
                            <a:gd name="connsiteY2197" fmla="*/ 1036845 h 1142224"/>
                            <a:gd name="connsiteX2198" fmla="*/ 110602 w 7559096"/>
                            <a:gd name="connsiteY2198" fmla="*/ 1031639 h 1142224"/>
                            <a:gd name="connsiteX2199" fmla="*/ 114031 w 7559096"/>
                            <a:gd name="connsiteY2199" fmla="*/ 1018813 h 1142224"/>
                            <a:gd name="connsiteX2200" fmla="*/ 113396 w 7559096"/>
                            <a:gd name="connsiteY2200" fmla="*/ 1014115 h 1142224"/>
                            <a:gd name="connsiteX2201" fmla="*/ 92190 w 7559096"/>
                            <a:gd name="connsiteY2201" fmla="*/ 995194 h 1142224"/>
                            <a:gd name="connsiteX2202" fmla="*/ 80253 w 7559096"/>
                            <a:gd name="connsiteY2202" fmla="*/ 994940 h 1142224"/>
                            <a:gd name="connsiteX2203" fmla="*/ 52190 w 7559096"/>
                            <a:gd name="connsiteY2203" fmla="*/ 993796 h 1142224"/>
                            <a:gd name="connsiteX2204" fmla="*/ 127 w 7559096"/>
                            <a:gd name="connsiteY2204" fmla="*/ 988717 h 1142224"/>
                            <a:gd name="connsiteX2205" fmla="*/ 127 w 7559096"/>
                            <a:gd name="connsiteY2205" fmla="*/ 971574 h 1142224"/>
                            <a:gd name="connsiteX2206" fmla="*/ 53460 w 7559096"/>
                            <a:gd name="connsiteY2206" fmla="*/ 977162 h 1142224"/>
                            <a:gd name="connsiteX2207" fmla="*/ 79365 w 7559096"/>
                            <a:gd name="connsiteY2207" fmla="*/ 978177 h 1142224"/>
                            <a:gd name="connsiteX2208" fmla="*/ 90412 w 7559096"/>
                            <a:gd name="connsiteY2208" fmla="*/ 978304 h 1142224"/>
                            <a:gd name="connsiteX2209" fmla="*/ 102475 w 7559096"/>
                            <a:gd name="connsiteY2209" fmla="*/ 973098 h 1142224"/>
                            <a:gd name="connsiteX2210" fmla="*/ 105904 w 7559096"/>
                            <a:gd name="connsiteY2210" fmla="*/ 960273 h 1142224"/>
                            <a:gd name="connsiteX2211" fmla="*/ 105269 w 7559096"/>
                            <a:gd name="connsiteY2211" fmla="*/ 955574 h 1142224"/>
                            <a:gd name="connsiteX2212" fmla="*/ 83936 w 7559096"/>
                            <a:gd name="connsiteY2212" fmla="*/ 936653 h 1142224"/>
                            <a:gd name="connsiteX2213" fmla="*/ 71872 w 7559096"/>
                            <a:gd name="connsiteY2213" fmla="*/ 936399 h 1142224"/>
                            <a:gd name="connsiteX2214" fmla="*/ 43682 w 7559096"/>
                            <a:gd name="connsiteY2214" fmla="*/ 935383 h 1142224"/>
                            <a:gd name="connsiteX2215" fmla="*/ 253 w 7559096"/>
                            <a:gd name="connsiteY2215" fmla="*/ 931701 h 1142224"/>
                            <a:gd name="connsiteX2216" fmla="*/ 253 w 7559096"/>
                            <a:gd name="connsiteY2216" fmla="*/ 914685 h 1142224"/>
                            <a:gd name="connsiteX2217" fmla="*/ 45080 w 7559096"/>
                            <a:gd name="connsiteY2217" fmla="*/ 918748 h 1142224"/>
                            <a:gd name="connsiteX2218" fmla="*/ 71110 w 7559096"/>
                            <a:gd name="connsiteY2218" fmla="*/ 919764 h 1142224"/>
                            <a:gd name="connsiteX2219" fmla="*/ 82158 w 7559096"/>
                            <a:gd name="connsiteY2219" fmla="*/ 919891 h 1142224"/>
                            <a:gd name="connsiteX2220" fmla="*/ 94222 w 7559096"/>
                            <a:gd name="connsiteY2220" fmla="*/ 914558 h 1142224"/>
                            <a:gd name="connsiteX2221" fmla="*/ 97777 w 7559096"/>
                            <a:gd name="connsiteY2221" fmla="*/ 901732 h 1142224"/>
                            <a:gd name="connsiteX2222" fmla="*/ 97143 w 7559096"/>
                            <a:gd name="connsiteY2222" fmla="*/ 897034 h 1142224"/>
                            <a:gd name="connsiteX2223" fmla="*/ 75682 w 7559096"/>
                            <a:gd name="connsiteY2223" fmla="*/ 878112 h 1142224"/>
                            <a:gd name="connsiteX2224" fmla="*/ 63491 w 7559096"/>
                            <a:gd name="connsiteY2224" fmla="*/ 877858 h 1142224"/>
                            <a:gd name="connsiteX2225" fmla="*/ 35174 w 7559096"/>
                            <a:gd name="connsiteY2225" fmla="*/ 876842 h 1142224"/>
                            <a:gd name="connsiteX2226" fmla="*/ 381 w 7559096"/>
                            <a:gd name="connsiteY2226" fmla="*/ 874302 h 1142224"/>
                            <a:gd name="connsiteX2227" fmla="*/ 381 w 7559096"/>
                            <a:gd name="connsiteY2227" fmla="*/ 857413 h 1142224"/>
                            <a:gd name="connsiteX2228" fmla="*/ 36571 w 7559096"/>
                            <a:gd name="connsiteY2228" fmla="*/ 860334 h 1142224"/>
                            <a:gd name="connsiteX2229" fmla="*/ 62730 w 7559096"/>
                            <a:gd name="connsiteY2229" fmla="*/ 861350 h 1142224"/>
                            <a:gd name="connsiteX2230" fmla="*/ 73777 w 7559096"/>
                            <a:gd name="connsiteY2230" fmla="*/ 861477 h 1142224"/>
                            <a:gd name="connsiteX2231" fmla="*/ 85968 w 7559096"/>
                            <a:gd name="connsiteY2231" fmla="*/ 856144 h 1142224"/>
                            <a:gd name="connsiteX2232" fmla="*/ 89522 w 7559096"/>
                            <a:gd name="connsiteY2232" fmla="*/ 843318 h 1142224"/>
                            <a:gd name="connsiteX2233" fmla="*/ 88888 w 7559096"/>
                            <a:gd name="connsiteY2233" fmla="*/ 838619 h 1142224"/>
                            <a:gd name="connsiteX2234" fmla="*/ 67301 w 7559096"/>
                            <a:gd name="connsiteY2234" fmla="*/ 819699 h 1142224"/>
                            <a:gd name="connsiteX2235" fmla="*/ 55112 w 7559096"/>
                            <a:gd name="connsiteY2235" fmla="*/ 819445 h 1142224"/>
                            <a:gd name="connsiteX2236" fmla="*/ 26539 w 7559096"/>
                            <a:gd name="connsiteY2236" fmla="*/ 818428 h 1142224"/>
                            <a:gd name="connsiteX2237" fmla="*/ 381 w 7559096"/>
                            <a:gd name="connsiteY2237" fmla="*/ 816650 h 1142224"/>
                            <a:gd name="connsiteX2238" fmla="*/ 381 w 7559096"/>
                            <a:gd name="connsiteY2238" fmla="*/ 799889 h 1142224"/>
                            <a:gd name="connsiteX2239" fmla="*/ 27936 w 7559096"/>
                            <a:gd name="connsiteY2239" fmla="*/ 801793 h 1142224"/>
                            <a:gd name="connsiteX2240" fmla="*/ 54222 w 7559096"/>
                            <a:gd name="connsiteY2240" fmla="*/ 802682 h 1142224"/>
                            <a:gd name="connsiteX2241" fmla="*/ 65396 w 7559096"/>
                            <a:gd name="connsiteY2241" fmla="*/ 802809 h 1142224"/>
                            <a:gd name="connsiteX2242" fmla="*/ 77587 w 7559096"/>
                            <a:gd name="connsiteY2242" fmla="*/ 797475 h 1142224"/>
                            <a:gd name="connsiteX2243" fmla="*/ 81142 w 7559096"/>
                            <a:gd name="connsiteY2243" fmla="*/ 784649 h 1142224"/>
                            <a:gd name="connsiteX2244" fmla="*/ 80508 w 7559096"/>
                            <a:gd name="connsiteY2244" fmla="*/ 779951 h 1142224"/>
                            <a:gd name="connsiteX2245" fmla="*/ 58793 w 7559096"/>
                            <a:gd name="connsiteY2245" fmla="*/ 761031 h 1142224"/>
                            <a:gd name="connsiteX2246" fmla="*/ 46476 w 7559096"/>
                            <a:gd name="connsiteY2246" fmla="*/ 760904 h 1142224"/>
                            <a:gd name="connsiteX2247" fmla="*/ 17777 w 7559096"/>
                            <a:gd name="connsiteY2247" fmla="*/ 759888 h 1142224"/>
                            <a:gd name="connsiteX2248" fmla="*/ 127 w 7559096"/>
                            <a:gd name="connsiteY2248" fmla="*/ 758872 h 1142224"/>
                            <a:gd name="connsiteX2249" fmla="*/ 127 w 7559096"/>
                            <a:gd name="connsiteY2249" fmla="*/ 742110 h 1142224"/>
                            <a:gd name="connsiteX2250" fmla="*/ 19174 w 7559096"/>
                            <a:gd name="connsiteY2250" fmla="*/ 743252 h 1142224"/>
                            <a:gd name="connsiteX2251" fmla="*/ 45586 w 7559096"/>
                            <a:gd name="connsiteY2251" fmla="*/ 744142 h 1142224"/>
                            <a:gd name="connsiteX2252" fmla="*/ 56761 w 7559096"/>
                            <a:gd name="connsiteY2252" fmla="*/ 744268 h 1142224"/>
                            <a:gd name="connsiteX2253" fmla="*/ 69079 w 7559096"/>
                            <a:gd name="connsiteY2253" fmla="*/ 738934 h 1142224"/>
                            <a:gd name="connsiteX2254" fmla="*/ 72635 w 7559096"/>
                            <a:gd name="connsiteY2254" fmla="*/ 726109 h 1142224"/>
                            <a:gd name="connsiteX2255" fmla="*/ 71999 w 7559096"/>
                            <a:gd name="connsiteY2255" fmla="*/ 721411 h 1142224"/>
                            <a:gd name="connsiteX2256" fmla="*/ 50158 w 7559096"/>
                            <a:gd name="connsiteY2256" fmla="*/ 702617 h 1142224"/>
                            <a:gd name="connsiteX2257" fmla="*/ 37842 w 7559096"/>
                            <a:gd name="connsiteY2257" fmla="*/ 702489 h 1142224"/>
                            <a:gd name="connsiteX2258" fmla="*/ 9015 w 7559096"/>
                            <a:gd name="connsiteY2258" fmla="*/ 701474 h 1142224"/>
                            <a:gd name="connsiteX2259" fmla="*/ 0 w 7559096"/>
                            <a:gd name="connsiteY2259" fmla="*/ 700966 h 1142224"/>
                            <a:gd name="connsiteX2260" fmla="*/ 0 w 7559096"/>
                            <a:gd name="connsiteY2260" fmla="*/ 684331 h 1142224"/>
                            <a:gd name="connsiteX2261" fmla="*/ 10413 w 7559096"/>
                            <a:gd name="connsiteY2261" fmla="*/ 684965 h 1142224"/>
                            <a:gd name="connsiteX2262" fmla="*/ 37079 w 7559096"/>
                            <a:gd name="connsiteY2262" fmla="*/ 685855 h 1142224"/>
                            <a:gd name="connsiteX2263" fmla="*/ 48380 w 7559096"/>
                            <a:gd name="connsiteY2263" fmla="*/ 685982 h 1142224"/>
                            <a:gd name="connsiteX2264" fmla="*/ 60824 w 7559096"/>
                            <a:gd name="connsiteY2264" fmla="*/ 680648 h 1142224"/>
                            <a:gd name="connsiteX2265" fmla="*/ 64508 w 7559096"/>
                            <a:gd name="connsiteY2265" fmla="*/ 667822 h 1142224"/>
                            <a:gd name="connsiteX2266" fmla="*/ 63872 w 7559096"/>
                            <a:gd name="connsiteY2266" fmla="*/ 663124 h 1142224"/>
                            <a:gd name="connsiteX2267" fmla="*/ 42031 w 7559096"/>
                            <a:gd name="connsiteY2267" fmla="*/ 644330 h 1142224"/>
                            <a:gd name="connsiteX2268" fmla="*/ 29587 w 7559096"/>
                            <a:gd name="connsiteY2268" fmla="*/ 644202 h 1142224"/>
                            <a:gd name="connsiteX2269" fmla="*/ 507 w 7559096"/>
                            <a:gd name="connsiteY2269" fmla="*/ 643314 h 1142224"/>
                            <a:gd name="connsiteX2270" fmla="*/ 127 w 7559096"/>
                            <a:gd name="connsiteY2270" fmla="*/ 643314 h 1142224"/>
                            <a:gd name="connsiteX2271" fmla="*/ 127 w 7559096"/>
                            <a:gd name="connsiteY2271" fmla="*/ 626678 h 1142224"/>
                            <a:gd name="connsiteX2272" fmla="*/ 2031 w 7559096"/>
                            <a:gd name="connsiteY2272" fmla="*/ 626678 h 1142224"/>
                            <a:gd name="connsiteX2273" fmla="*/ 28825 w 7559096"/>
                            <a:gd name="connsiteY2273" fmla="*/ 627568 h 1142224"/>
                            <a:gd name="connsiteX2274" fmla="*/ 40127 w 7559096"/>
                            <a:gd name="connsiteY2274" fmla="*/ 627695 h 1142224"/>
                            <a:gd name="connsiteX2275" fmla="*/ 52570 w 7559096"/>
                            <a:gd name="connsiteY2275" fmla="*/ 622361 h 1142224"/>
                            <a:gd name="connsiteX2276" fmla="*/ 56253 w 7559096"/>
                            <a:gd name="connsiteY2276" fmla="*/ 609535 h 1142224"/>
                            <a:gd name="connsiteX2277" fmla="*/ 55364 w 7559096"/>
                            <a:gd name="connsiteY2277" fmla="*/ 603441 h 1142224"/>
                            <a:gd name="connsiteX2278" fmla="*/ 55364 w 7559096"/>
                            <a:gd name="connsiteY2278" fmla="*/ 603059 h 1142224"/>
                            <a:gd name="connsiteX2279" fmla="*/ 33778 w 7559096"/>
                            <a:gd name="connsiteY2279" fmla="*/ 587440 h 1142224"/>
                            <a:gd name="connsiteX2280" fmla="*/ 127 w 7559096"/>
                            <a:gd name="connsiteY2280" fmla="*/ 592520 h 1142224"/>
                            <a:gd name="connsiteX2281" fmla="*/ 127 w 7559096"/>
                            <a:gd name="connsiteY2281" fmla="*/ 566742 h 1142224"/>
                            <a:gd name="connsiteX2282" fmla="*/ 60317 w 7559096"/>
                            <a:gd name="connsiteY2282" fmla="*/ 557725 h 1142224"/>
                            <a:gd name="connsiteX2283" fmla="*/ 60317 w 7559096"/>
                            <a:gd name="connsiteY2283" fmla="*/ 558233 h 1142224"/>
                            <a:gd name="connsiteX2284" fmla="*/ 843681 w 7559096"/>
                            <a:gd name="connsiteY2284" fmla="*/ 482423 h 1142224"/>
                            <a:gd name="connsiteX2285" fmla="*/ 1640250 w 7559096"/>
                            <a:gd name="connsiteY2285" fmla="*/ 497661 h 1142224"/>
                            <a:gd name="connsiteX2286" fmla="*/ 2030345 w 7559096"/>
                            <a:gd name="connsiteY2286" fmla="*/ 541471 h 1142224"/>
                            <a:gd name="connsiteX2287" fmla="*/ 2405836 w 7559096"/>
                            <a:gd name="connsiteY2287" fmla="*/ 589852 h 1142224"/>
                            <a:gd name="connsiteX2288" fmla="*/ 2771296 w 7559096"/>
                            <a:gd name="connsiteY2288" fmla="*/ 622996 h 1142224"/>
                            <a:gd name="connsiteX2289" fmla="*/ 2953136 w 7559096"/>
                            <a:gd name="connsiteY2289" fmla="*/ 630869 h 1142224"/>
                            <a:gd name="connsiteX2290" fmla="*/ 3044184 w 7559096"/>
                            <a:gd name="connsiteY2290" fmla="*/ 632139 h 1142224"/>
                            <a:gd name="connsiteX2291" fmla="*/ 3089771 w 7559096"/>
                            <a:gd name="connsiteY2291" fmla="*/ 632139 h 1142224"/>
                            <a:gd name="connsiteX2292" fmla="*/ 3135359 w 7559096"/>
                            <a:gd name="connsiteY2292" fmla="*/ 631758 h 1142224"/>
                            <a:gd name="connsiteX2293" fmla="*/ 3618405 w 7559096"/>
                            <a:gd name="connsiteY2293" fmla="*/ 608012 h 1142224"/>
                            <a:gd name="connsiteX2294" fmla="*/ 4104245 w 7559096"/>
                            <a:gd name="connsiteY2294" fmla="*/ 551884 h 1142224"/>
                            <a:gd name="connsiteX2295" fmla="*/ 4591863 w 7559096"/>
                            <a:gd name="connsiteY2295" fmla="*/ 469088 h 1142224"/>
                            <a:gd name="connsiteX2296" fmla="*/ 5067292 w 7559096"/>
                            <a:gd name="connsiteY2296" fmla="*/ 354673 h 1142224"/>
                            <a:gd name="connsiteX2297" fmla="*/ 5521766 w 7559096"/>
                            <a:gd name="connsiteY2297" fmla="*/ 203305 h 1142224"/>
                            <a:gd name="connsiteX2298" fmla="*/ 5973574 w 7559096"/>
                            <a:gd name="connsiteY2298" fmla="*/ 13841 h 1142224"/>
                            <a:gd name="connsiteX2299" fmla="*/ 5973574 w 7559096"/>
                            <a:gd name="connsiteY2299" fmla="*/ 13587 h 1142224"/>
                            <a:gd name="connsiteX2300" fmla="*/ 6003036 w 7559096"/>
                            <a:gd name="connsiteY2300" fmla="*/ 762 h 1142224"/>
                            <a:gd name="connsiteX2301" fmla="*/ 6066780 w 7559096"/>
                            <a:gd name="connsiteY2301" fmla="*/ 762 h 1142224"/>
                            <a:gd name="connsiteX2302" fmla="*/ 6015353 w 7559096"/>
                            <a:gd name="connsiteY2302" fmla="*/ 23239 h 1142224"/>
                            <a:gd name="connsiteX2303" fmla="*/ 6005702 w 7559096"/>
                            <a:gd name="connsiteY2303" fmla="*/ 47874 h 1142224"/>
                            <a:gd name="connsiteX2304" fmla="*/ 6011797 w 7559096"/>
                            <a:gd name="connsiteY2304" fmla="*/ 61716 h 1142224"/>
                            <a:gd name="connsiteX2305" fmla="*/ 6019798 w 7559096"/>
                            <a:gd name="connsiteY2305" fmla="*/ 69081 h 1142224"/>
                            <a:gd name="connsiteX2306" fmla="*/ 6029448 w 7559096"/>
                            <a:gd name="connsiteY2306" fmla="*/ 63748 h 1142224"/>
                            <a:gd name="connsiteX2307" fmla="*/ 6075544 w 7559096"/>
                            <a:gd name="connsiteY2307" fmla="*/ 3810 h 1142224"/>
                            <a:gd name="connsiteX2308" fmla="*/ 6077702 w 7559096"/>
                            <a:gd name="connsiteY2308" fmla="*/ 508 h 1142224"/>
                            <a:gd name="connsiteX2309" fmla="*/ 6099924 w 7559096"/>
                            <a:gd name="connsiteY2309" fmla="*/ 508 h 1142224"/>
                            <a:gd name="connsiteX2310" fmla="*/ 6038464 w 7559096"/>
                            <a:gd name="connsiteY2310" fmla="*/ 80128 h 1142224"/>
                            <a:gd name="connsiteX2311" fmla="*/ 6034401 w 7559096"/>
                            <a:gd name="connsiteY2311" fmla="*/ 113400 h 1142224"/>
                            <a:gd name="connsiteX2312" fmla="*/ 6035036 w 7559096"/>
                            <a:gd name="connsiteY2312" fmla="*/ 114796 h 1142224"/>
                            <a:gd name="connsiteX2313" fmla="*/ 6043036 w 7559096"/>
                            <a:gd name="connsiteY2313" fmla="*/ 122162 h 1142224"/>
                            <a:gd name="connsiteX2314" fmla="*/ 6052686 w 7559096"/>
                            <a:gd name="connsiteY2314" fmla="*/ 116828 h 1142224"/>
                            <a:gd name="connsiteX2315" fmla="*/ 6142845 w 7559096"/>
                            <a:gd name="connsiteY2315" fmla="*/ 381 h 1142224"/>
                            <a:gd name="connsiteX2316" fmla="*/ 6164813 w 7559096"/>
                            <a:gd name="connsiteY2316" fmla="*/ 381 h 1142224"/>
                            <a:gd name="connsiteX2317" fmla="*/ 6061702 w 7559096"/>
                            <a:gd name="connsiteY2317" fmla="*/ 133082 h 1142224"/>
                            <a:gd name="connsiteX2318" fmla="*/ 6057638 w 7559096"/>
                            <a:gd name="connsiteY2318" fmla="*/ 166352 h 1142224"/>
                            <a:gd name="connsiteX2319" fmla="*/ 6058274 w 7559096"/>
                            <a:gd name="connsiteY2319" fmla="*/ 167750 h 1142224"/>
                            <a:gd name="connsiteX2320" fmla="*/ 6066274 w 7559096"/>
                            <a:gd name="connsiteY2320" fmla="*/ 175114 h 1142224"/>
                            <a:gd name="connsiteX2321" fmla="*/ 6075924 w 7559096"/>
                            <a:gd name="connsiteY2321" fmla="*/ 169781 h 1142224"/>
                            <a:gd name="connsiteX2322" fmla="*/ 6207734 w 7559096"/>
                            <a:gd name="connsiteY2322" fmla="*/ 254 h 1142224"/>
                            <a:gd name="connsiteX2323" fmla="*/ 6229702 w 7559096"/>
                            <a:gd name="connsiteY2323" fmla="*/ 254 h 1142224"/>
                            <a:gd name="connsiteX2324" fmla="*/ 6085067 w 7559096"/>
                            <a:gd name="connsiteY2324" fmla="*/ 186162 h 1142224"/>
                            <a:gd name="connsiteX2325" fmla="*/ 6081004 w 7559096"/>
                            <a:gd name="connsiteY2325" fmla="*/ 219433 h 1142224"/>
                            <a:gd name="connsiteX2326" fmla="*/ 6081639 w 7559096"/>
                            <a:gd name="connsiteY2326" fmla="*/ 220829 h 1142224"/>
                            <a:gd name="connsiteX2327" fmla="*/ 6089638 w 7559096"/>
                            <a:gd name="connsiteY2327" fmla="*/ 228195 h 1142224"/>
                            <a:gd name="connsiteX2328" fmla="*/ 6099162 w 7559096"/>
                            <a:gd name="connsiteY2328" fmla="*/ 222861 h 1142224"/>
                            <a:gd name="connsiteX2329" fmla="*/ 6273003 w 7559096"/>
                            <a:gd name="connsiteY2329" fmla="*/ 127 h 1142224"/>
                            <a:gd name="connsiteX2330" fmla="*/ 6295226 w 7559096"/>
                            <a:gd name="connsiteY2330" fmla="*/ 127 h 1142224"/>
                            <a:gd name="connsiteX2331" fmla="*/ 6126718 w 7559096"/>
                            <a:gd name="connsiteY2331" fmla="*/ 215243 h 1142224"/>
                            <a:gd name="connsiteX2332" fmla="*/ 6124178 w 7559096"/>
                            <a:gd name="connsiteY2332" fmla="*/ 225401 h 1142224"/>
                            <a:gd name="connsiteX2333" fmla="*/ 6133448 w 7559096"/>
                            <a:gd name="connsiteY2333" fmla="*/ 230481 h 1142224"/>
                            <a:gd name="connsiteX2334" fmla="*/ 6564431 w 7559096"/>
                            <a:gd name="connsiteY2334" fmla="*/ 278482 h 1142224"/>
                            <a:gd name="connsiteX2335" fmla="*/ 6601765 w 7559096"/>
                            <a:gd name="connsiteY2335" fmla="*/ 274164 h 1142224"/>
                            <a:gd name="connsiteX2336" fmla="*/ 6658272 w 7559096"/>
                            <a:gd name="connsiteY2336" fmla="*/ 252576 h 1142224"/>
                            <a:gd name="connsiteX2337" fmla="*/ 6688748 w 7559096"/>
                            <a:gd name="connsiteY2337" fmla="*/ 230862 h 1142224"/>
                            <a:gd name="connsiteX2338" fmla="*/ 6894208 w 7559096"/>
                            <a:gd name="connsiteY2338" fmla="*/ 0 h 11422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 ang="0">
                              <a:pos x="connsiteX2310" y="connsiteY2310"/>
                            </a:cxn>
                            <a:cxn ang="0">
                              <a:pos x="connsiteX2311" y="connsiteY2311"/>
                            </a:cxn>
                            <a:cxn ang="0">
                              <a:pos x="connsiteX2312" y="connsiteY2312"/>
                            </a:cxn>
                            <a:cxn ang="0">
                              <a:pos x="connsiteX2313" y="connsiteY2313"/>
                            </a:cxn>
                            <a:cxn ang="0">
                              <a:pos x="connsiteX2314" y="connsiteY2314"/>
                            </a:cxn>
                            <a:cxn ang="0">
                              <a:pos x="connsiteX2315" y="connsiteY2315"/>
                            </a:cxn>
                            <a:cxn ang="0">
                              <a:pos x="connsiteX2316" y="connsiteY2316"/>
                            </a:cxn>
                            <a:cxn ang="0">
                              <a:pos x="connsiteX2317" y="connsiteY2317"/>
                            </a:cxn>
                            <a:cxn ang="0">
                              <a:pos x="connsiteX2318" y="connsiteY2318"/>
                            </a:cxn>
                            <a:cxn ang="0">
                              <a:pos x="connsiteX2319" y="connsiteY2319"/>
                            </a:cxn>
                            <a:cxn ang="0">
                              <a:pos x="connsiteX2320" y="connsiteY2320"/>
                            </a:cxn>
                            <a:cxn ang="0">
                              <a:pos x="connsiteX2321" y="connsiteY2321"/>
                            </a:cxn>
                            <a:cxn ang="0">
                              <a:pos x="connsiteX2322" y="connsiteY2322"/>
                            </a:cxn>
                            <a:cxn ang="0">
                              <a:pos x="connsiteX2323" y="connsiteY2323"/>
                            </a:cxn>
                            <a:cxn ang="0">
                              <a:pos x="connsiteX2324" y="connsiteY2324"/>
                            </a:cxn>
                            <a:cxn ang="0">
                              <a:pos x="connsiteX2325" y="connsiteY2325"/>
                            </a:cxn>
                            <a:cxn ang="0">
                              <a:pos x="connsiteX2326" y="connsiteY2326"/>
                            </a:cxn>
                            <a:cxn ang="0">
                              <a:pos x="connsiteX2327" y="connsiteY2327"/>
                            </a:cxn>
                            <a:cxn ang="0">
                              <a:pos x="connsiteX2328" y="connsiteY2328"/>
                            </a:cxn>
                            <a:cxn ang="0">
                              <a:pos x="connsiteX2329" y="connsiteY2329"/>
                            </a:cxn>
                            <a:cxn ang="0">
                              <a:pos x="connsiteX2330" y="connsiteY2330"/>
                            </a:cxn>
                            <a:cxn ang="0">
                              <a:pos x="connsiteX2331" y="connsiteY2331"/>
                            </a:cxn>
                            <a:cxn ang="0">
                              <a:pos x="connsiteX2332" y="connsiteY2332"/>
                            </a:cxn>
                            <a:cxn ang="0">
                              <a:pos x="connsiteX2333" y="connsiteY2333"/>
                            </a:cxn>
                            <a:cxn ang="0">
                              <a:pos x="connsiteX2334" y="connsiteY2334"/>
                            </a:cxn>
                            <a:cxn ang="0">
                              <a:pos x="connsiteX2335" y="connsiteY2335"/>
                            </a:cxn>
                            <a:cxn ang="0">
                              <a:pos x="connsiteX2336" y="connsiteY2336"/>
                            </a:cxn>
                            <a:cxn ang="0">
                              <a:pos x="connsiteX2337" y="connsiteY2337"/>
                            </a:cxn>
                            <a:cxn ang="0">
                              <a:pos x="connsiteX2338" y="connsiteY2338"/>
                            </a:cxn>
                          </a:cxnLst>
                          <a:rect l="l" t="t" r="r" b="b"/>
                          <a:pathLst>
                            <a:path w="7559096" h="1142224">
                              <a:moveTo>
                                <a:pt x="3109835" y="1071385"/>
                              </a:moveTo>
                              <a:cubicBezTo>
                                <a:pt x="3107676" y="1071385"/>
                                <a:pt x="3105264" y="1072021"/>
                                <a:pt x="3102723" y="1073417"/>
                              </a:cubicBezTo>
                              <a:cubicBezTo>
                                <a:pt x="3079993" y="1085735"/>
                                <a:pt x="3057136" y="1098053"/>
                                <a:pt x="3034026" y="1109736"/>
                              </a:cubicBezTo>
                              <a:cubicBezTo>
                                <a:pt x="3028692" y="1112402"/>
                                <a:pt x="3027930" y="1114307"/>
                                <a:pt x="3027930" y="1114561"/>
                              </a:cubicBezTo>
                              <a:cubicBezTo>
                                <a:pt x="3028057" y="1114815"/>
                                <a:pt x="3029580" y="1116212"/>
                                <a:pt x="3035676" y="1116212"/>
                              </a:cubicBezTo>
                              <a:cubicBezTo>
                                <a:pt x="3056882" y="1116720"/>
                                <a:pt x="3078089" y="1116593"/>
                                <a:pt x="3099295" y="1116339"/>
                              </a:cubicBezTo>
                              <a:cubicBezTo>
                                <a:pt x="3109962" y="1116339"/>
                                <a:pt x="3118597" y="1107831"/>
                                <a:pt x="3118597" y="1097544"/>
                              </a:cubicBezTo>
                              <a:lnTo>
                                <a:pt x="3118597" y="1082434"/>
                              </a:lnTo>
                              <a:cubicBezTo>
                                <a:pt x="3118597" y="1077608"/>
                                <a:pt x="3116946" y="1074053"/>
                                <a:pt x="3114025" y="1072402"/>
                              </a:cubicBezTo>
                              <a:cubicBezTo>
                                <a:pt x="3112755" y="1071767"/>
                                <a:pt x="3111358" y="1071385"/>
                                <a:pt x="3109835" y="1071385"/>
                              </a:cubicBezTo>
                              <a:close/>
                              <a:moveTo>
                                <a:pt x="3379803" y="1070878"/>
                              </a:moveTo>
                              <a:cubicBezTo>
                                <a:pt x="3363802" y="1071639"/>
                                <a:pt x="3349834" y="1073163"/>
                                <a:pt x="3337390" y="1075195"/>
                              </a:cubicBezTo>
                              <a:cubicBezTo>
                                <a:pt x="3324818" y="1077100"/>
                                <a:pt x="3313897" y="1079386"/>
                                <a:pt x="3303993" y="1082052"/>
                              </a:cubicBezTo>
                              <a:cubicBezTo>
                                <a:pt x="3284184" y="1087386"/>
                                <a:pt x="3268183" y="1094370"/>
                                <a:pt x="3251675" y="1101481"/>
                              </a:cubicBezTo>
                              <a:cubicBezTo>
                                <a:pt x="3244818" y="1104530"/>
                                <a:pt x="3238596" y="1106942"/>
                                <a:pt x="3234151" y="1108720"/>
                              </a:cubicBezTo>
                              <a:cubicBezTo>
                                <a:pt x="3229707" y="1110498"/>
                                <a:pt x="3226914" y="1111514"/>
                                <a:pt x="3226914" y="1111514"/>
                              </a:cubicBezTo>
                              <a:cubicBezTo>
                                <a:pt x="3223485" y="1112784"/>
                                <a:pt x="3221835" y="1113672"/>
                                <a:pt x="3220945" y="1114307"/>
                              </a:cubicBezTo>
                              <a:cubicBezTo>
                                <a:pt x="3221962" y="1114561"/>
                                <a:pt x="3223867" y="1114688"/>
                                <a:pt x="3227548" y="1114688"/>
                              </a:cubicBezTo>
                              <a:cubicBezTo>
                                <a:pt x="3278977" y="1112911"/>
                                <a:pt x="3330533" y="1112275"/>
                                <a:pt x="3381707" y="1109101"/>
                              </a:cubicBezTo>
                              <a:cubicBezTo>
                                <a:pt x="3432881" y="1106308"/>
                                <a:pt x="3484310" y="1104276"/>
                                <a:pt x="3535231" y="1100085"/>
                              </a:cubicBezTo>
                              <a:lnTo>
                                <a:pt x="3535104" y="1099958"/>
                              </a:lnTo>
                              <a:cubicBezTo>
                                <a:pt x="3538786" y="1099704"/>
                                <a:pt x="3540564" y="1099322"/>
                                <a:pt x="3541580" y="1098942"/>
                              </a:cubicBezTo>
                              <a:cubicBezTo>
                                <a:pt x="3540818" y="1098434"/>
                                <a:pt x="3539040" y="1097672"/>
                                <a:pt x="3535485" y="1096783"/>
                              </a:cubicBezTo>
                              <a:cubicBezTo>
                                <a:pt x="3535358" y="1096783"/>
                                <a:pt x="3532564" y="1096021"/>
                                <a:pt x="3527992" y="1094751"/>
                              </a:cubicBezTo>
                              <a:cubicBezTo>
                                <a:pt x="3523421" y="1093482"/>
                                <a:pt x="3517198" y="1091704"/>
                                <a:pt x="3510088" y="1089418"/>
                              </a:cubicBezTo>
                              <a:cubicBezTo>
                                <a:pt x="3476056" y="1078878"/>
                                <a:pt x="3443929" y="1067322"/>
                                <a:pt x="3379803" y="1070878"/>
                              </a:cubicBezTo>
                              <a:close/>
                              <a:moveTo>
                                <a:pt x="3982087" y="1026305"/>
                              </a:moveTo>
                              <a:cubicBezTo>
                                <a:pt x="3961897" y="1024019"/>
                                <a:pt x="3937896" y="1023385"/>
                                <a:pt x="3906151" y="1027068"/>
                              </a:cubicBezTo>
                              <a:cubicBezTo>
                                <a:pt x="3842658" y="1034052"/>
                                <a:pt x="3813198" y="1050560"/>
                                <a:pt x="3781579" y="1066687"/>
                              </a:cubicBezTo>
                              <a:cubicBezTo>
                                <a:pt x="3774976" y="1070116"/>
                                <a:pt x="3769135" y="1072910"/>
                                <a:pt x="3764817" y="1074941"/>
                              </a:cubicBezTo>
                              <a:cubicBezTo>
                                <a:pt x="3760500" y="1076846"/>
                                <a:pt x="3757833" y="1078116"/>
                                <a:pt x="3757833" y="1078116"/>
                              </a:cubicBezTo>
                              <a:cubicBezTo>
                                <a:pt x="3754531" y="1079640"/>
                                <a:pt x="3752880" y="1080656"/>
                                <a:pt x="3752119" y="1081291"/>
                              </a:cubicBezTo>
                              <a:cubicBezTo>
                                <a:pt x="3753135" y="1081545"/>
                                <a:pt x="3755167" y="1081672"/>
                                <a:pt x="3758722" y="1081291"/>
                              </a:cubicBezTo>
                              <a:cubicBezTo>
                                <a:pt x="3809643" y="1076973"/>
                                <a:pt x="3860055" y="1070497"/>
                                <a:pt x="3910595" y="1064909"/>
                              </a:cubicBezTo>
                              <a:lnTo>
                                <a:pt x="3986405" y="1056147"/>
                              </a:lnTo>
                              <a:lnTo>
                                <a:pt x="4061833" y="1046116"/>
                              </a:lnTo>
                              <a:lnTo>
                                <a:pt x="4061706" y="1046243"/>
                              </a:lnTo>
                              <a:cubicBezTo>
                                <a:pt x="4065261" y="1045735"/>
                                <a:pt x="4067166" y="1045226"/>
                                <a:pt x="4068055" y="1044845"/>
                              </a:cubicBezTo>
                              <a:cubicBezTo>
                                <a:pt x="4067166" y="1044465"/>
                                <a:pt x="4065388" y="1043703"/>
                                <a:pt x="4061833" y="1043067"/>
                              </a:cubicBezTo>
                              <a:cubicBezTo>
                                <a:pt x="4061833" y="1043067"/>
                                <a:pt x="4059039" y="1042560"/>
                                <a:pt x="4054340" y="1041544"/>
                              </a:cubicBezTo>
                              <a:cubicBezTo>
                                <a:pt x="4049642" y="1040528"/>
                                <a:pt x="4043293" y="1039004"/>
                                <a:pt x="4036182" y="1037226"/>
                              </a:cubicBezTo>
                              <a:cubicBezTo>
                                <a:pt x="4019039" y="1032781"/>
                                <a:pt x="4002277" y="1028464"/>
                                <a:pt x="3982087" y="1026305"/>
                              </a:cubicBezTo>
                              <a:close/>
                              <a:moveTo>
                                <a:pt x="3109581" y="1013352"/>
                              </a:moveTo>
                              <a:cubicBezTo>
                                <a:pt x="3107549" y="1013352"/>
                                <a:pt x="3105136" y="1013988"/>
                                <a:pt x="3102596" y="1015384"/>
                              </a:cubicBezTo>
                              <a:cubicBezTo>
                                <a:pt x="3087994" y="1023385"/>
                                <a:pt x="3073390" y="1031512"/>
                                <a:pt x="3058660" y="1039258"/>
                              </a:cubicBezTo>
                              <a:lnTo>
                                <a:pt x="3014342" y="1062243"/>
                              </a:lnTo>
                              <a:cubicBezTo>
                                <a:pt x="2984629" y="1077481"/>
                                <a:pt x="2954787" y="1093100"/>
                                <a:pt x="2924565" y="1107958"/>
                              </a:cubicBezTo>
                              <a:cubicBezTo>
                                <a:pt x="2919231" y="1110498"/>
                                <a:pt x="2918470" y="1112402"/>
                                <a:pt x="2918470" y="1112656"/>
                              </a:cubicBezTo>
                              <a:cubicBezTo>
                                <a:pt x="2918597" y="1113038"/>
                                <a:pt x="2920121" y="1114307"/>
                                <a:pt x="2926216" y="1114561"/>
                              </a:cubicBezTo>
                              <a:cubicBezTo>
                                <a:pt x="2938788" y="1115070"/>
                                <a:pt x="2951358" y="1115070"/>
                                <a:pt x="2963930" y="1115323"/>
                              </a:cubicBezTo>
                              <a:cubicBezTo>
                                <a:pt x="2975359" y="1115450"/>
                                <a:pt x="2993010" y="1111387"/>
                                <a:pt x="3003168" y="1106180"/>
                              </a:cubicBezTo>
                              <a:cubicBezTo>
                                <a:pt x="3036057" y="1089291"/>
                                <a:pt x="3068692" y="1072656"/>
                                <a:pt x="3100946" y="1054751"/>
                              </a:cubicBezTo>
                              <a:cubicBezTo>
                                <a:pt x="3110469" y="1049544"/>
                                <a:pt x="3118343" y="1036337"/>
                                <a:pt x="3118343" y="1025797"/>
                              </a:cubicBezTo>
                              <a:lnTo>
                                <a:pt x="3118216" y="1025924"/>
                              </a:lnTo>
                              <a:lnTo>
                                <a:pt x="3118216" y="1024401"/>
                              </a:lnTo>
                              <a:cubicBezTo>
                                <a:pt x="3118216" y="1019575"/>
                                <a:pt x="3116565" y="1016020"/>
                                <a:pt x="3113645" y="1014369"/>
                              </a:cubicBezTo>
                              <a:cubicBezTo>
                                <a:pt x="3112501" y="1013734"/>
                                <a:pt x="3111104" y="1013352"/>
                                <a:pt x="3109581" y="1013352"/>
                              </a:cubicBezTo>
                              <a:close/>
                              <a:moveTo>
                                <a:pt x="2113011" y="995321"/>
                              </a:moveTo>
                              <a:cubicBezTo>
                                <a:pt x="2111487" y="995194"/>
                                <a:pt x="2110091" y="995321"/>
                                <a:pt x="2108821" y="995828"/>
                              </a:cubicBezTo>
                              <a:cubicBezTo>
                                <a:pt x="2105773" y="997099"/>
                                <a:pt x="2103742" y="1000527"/>
                                <a:pt x="2103106" y="1005226"/>
                              </a:cubicBezTo>
                              <a:lnTo>
                                <a:pt x="2101074" y="1020337"/>
                              </a:lnTo>
                              <a:cubicBezTo>
                                <a:pt x="2099678" y="1030496"/>
                                <a:pt x="2106916" y="1039893"/>
                                <a:pt x="2117202" y="1041289"/>
                              </a:cubicBezTo>
                              <a:lnTo>
                                <a:pt x="2177900" y="1049290"/>
                              </a:lnTo>
                              <a:lnTo>
                                <a:pt x="2178027" y="1049290"/>
                              </a:lnTo>
                              <a:cubicBezTo>
                                <a:pt x="2183868" y="1049925"/>
                                <a:pt x="2185773" y="1048909"/>
                                <a:pt x="2185773" y="1048655"/>
                              </a:cubicBezTo>
                              <a:cubicBezTo>
                                <a:pt x="2185900" y="1048274"/>
                                <a:pt x="2185264" y="1046370"/>
                                <a:pt x="2180566" y="1042941"/>
                              </a:cubicBezTo>
                              <a:lnTo>
                                <a:pt x="2119614" y="998241"/>
                              </a:lnTo>
                              <a:cubicBezTo>
                                <a:pt x="2117329" y="996591"/>
                                <a:pt x="2115043" y="995574"/>
                                <a:pt x="2113011" y="995321"/>
                              </a:cubicBezTo>
                              <a:close/>
                              <a:moveTo>
                                <a:pt x="3975102" y="967510"/>
                              </a:moveTo>
                              <a:cubicBezTo>
                                <a:pt x="3954912" y="965225"/>
                                <a:pt x="3931039" y="964590"/>
                                <a:pt x="3899548" y="968273"/>
                              </a:cubicBezTo>
                              <a:cubicBezTo>
                                <a:pt x="3836564" y="975257"/>
                                <a:pt x="3807357" y="991892"/>
                                <a:pt x="3775865" y="1007892"/>
                              </a:cubicBezTo>
                              <a:cubicBezTo>
                                <a:pt x="3744119" y="1024274"/>
                                <a:pt x="3711103" y="1041289"/>
                                <a:pt x="3643548" y="1047639"/>
                              </a:cubicBezTo>
                              <a:cubicBezTo>
                                <a:pt x="3575739" y="1052846"/>
                                <a:pt x="3540310" y="1041416"/>
                                <a:pt x="3506278" y="1030496"/>
                              </a:cubicBezTo>
                              <a:cubicBezTo>
                                <a:pt x="3472628" y="1020084"/>
                                <a:pt x="3440755" y="1008400"/>
                                <a:pt x="3377135" y="1011956"/>
                              </a:cubicBezTo>
                              <a:cubicBezTo>
                                <a:pt x="3361262" y="1012718"/>
                                <a:pt x="3347422" y="1014242"/>
                                <a:pt x="3335104" y="1016274"/>
                              </a:cubicBezTo>
                              <a:cubicBezTo>
                                <a:pt x="3322786" y="1018179"/>
                                <a:pt x="3311993" y="1020464"/>
                                <a:pt x="3302088" y="1023131"/>
                              </a:cubicBezTo>
                              <a:cubicBezTo>
                                <a:pt x="3282278" y="1028464"/>
                                <a:pt x="3266532" y="1035449"/>
                                <a:pt x="3250152" y="1042560"/>
                              </a:cubicBezTo>
                              <a:cubicBezTo>
                                <a:pt x="3236056" y="1048655"/>
                                <a:pt x="3214215" y="1055005"/>
                                <a:pt x="3195802" y="1059703"/>
                              </a:cubicBezTo>
                              <a:cubicBezTo>
                                <a:pt x="3186533" y="1061989"/>
                                <a:pt x="3178152" y="1063767"/>
                                <a:pt x="3172057" y="1065036"/>
                              </a:cubicBezTo>
                              <a:cubicBezTo>
                                <a:pt x="3165962" y="1066306"/>
                                <a:pt x="3162152" y="1067068"/>
                                <a:pt x="3162025" y="1067068"/>
                              </a:cubicBezTo>
                              <a:cubicBezTo>
                                <a:pt x="3151358" y="1069100"/>
                                <a:pt x="3142850" y="1079259"/>
                                <a:pt x="3142977" y="1089799"/>
                              </a:cubicBezTo>
                              <a:lnTo>
                                <a:pt x="3142977" y="1094497"/>
                              </a:lnTo>
                              <a:cubicBezTo>
                                <a:pt x="3142977" y="1099449"/>
                                <a:pt x="3145009" y="1103640"/>
                                <a:pt x="3148565" y="1106434"/>
                              </a:cubicBezTo>
                              <a:cubicBezTo>
                                <a:pt x="3152120" y="1109228"/>
                                <a:pt x="3156818" y="1110243"/>
                                <a:pt x="3161771" y="1109228"/>
                              </a:cubicBezTo>
                              <a:cubicBezTo>
                                <a:pt x="3161898" y="1109101"/>
                                <a:pt x="3165326" y="1108466"/>
                                <a:pt x="3170914" y="1107323"/>
                              </a:cubicBezTo>
                              <a:cubicBezTo>
                                <a:pt x="3176502" y="1106180"/>
                                <a:pt x="3184120" y="1104530"/>
                                <a:pt x="3192628" y="1102498"/>
                              </a:cubicBezTo>
                              <a:cubicBezTo>
                                <a:pt x="3209517" y="1098307"/>
                                <a:pt x="3229834" y="1092338"/>
                                <a:pt x="3243676" y="1086370"/>
                              </a:cubicBezTo>
                              <a:cubicBezTo>
                                <a:pt x="3260311" y="1079132"/>
                                <a:pt x="3277199" y="1071767"/>
                                <a:pt x="3298406" y="1066052"/>
                              </a:cubicBezTo>
                              <a:cubicBezTo>
                                <a:pt x="3308945" y="1063259"/>
                                <a:pt x="3320627" y="1060718"/>
                                <a:pt x="3333962" y="1058815"/>
                              </a:cubicBezTo>
                              <a:cubicBezTo>
                                <a:pt x="3347168" y="1056656"/>
                                <a:pt x="3362024" y="1055005"/>
                                <a:pt x="3379040" y="1054115"/>
                              </a:cubicBezTo>
                              <a:cubicBezTo>
                                <a:pt x="3446977" y="1050560"/>
                                <a:pt x="3482405" y="1063004"/>
                                <a:pt x="3516564" y="1073544"/>
                              </a:cubicBezTo>
                              <a:cubicBezTo>
                                <a:pt x="3550469" y="1084211"/>
                                <a:pt x="3582723" y="1094624"/>
                                <a:pt x="3646976" y="1089672"/>
                              </a:cubicBezTo>
                              <a:cubicBezTo>
                                <a:pt x="3710976" y="1083703"/>
                                <a:pt x="3740944" y="1068211"/>
                                <a:pt x="3772564" y="1051956"/>
                              </a:cubicBezTo>
                              <a:cubicBezTo>
                                <a:pt x="3804563" y="1035830"/>
                                <a:pt x="3837072" y="1017670"/>
                                <a:pt x="3904246" y="1010178"/>
                              </a:cubicBezTo>
                              <a:cubicBezTo>
                                <a:pt x="3937896" y="1006241"/>
                                <a:pt x="3963674" y="1007131"/>
                                <a:pt x="3985261" y="1009417"/>
                              </a:cubicBezTo>
                              <a:cubicBezTo>
                                <a:pt x="4006848" y="1011702"/>
                                <a:pt x="4024499" y="1016274"/>
                                <a:pt x="4041769" y="1020718"/>
                              </a:cubicBezTo>
                              <a:cubicBezTo>
                                <a:pt x="4057769" y="1024909"/>
                                <a:pt x="4082658" y="1027321"/>
                                <a:pt x="4103610" y="1028591"/>
                              </a:cubicBezTo>
                              <a:cubicBezTo>
                                <a:pt x="4114023" y="1029226"/>
                                <a:pt x="4123547" y="1029607"/>
                                <a:pt x="4130404" y="1029861"/>
                              </a:cubicBezTo>
                              <a:cubicBezTo>
                                <a:pt x="4137388" y="1030242"/>
                                <a:pt x="4141706" y="1030242"/>
                                <a:pt x="4141833" y="1030242"/>
                              </a:cubicBezTo>
                              <a:cubicBezTo>
                                <a:pt x="4146785" y="1030369"/>
                                <a:pt x="4151356" y="1028591"/>
                                <a:pt x="4154404" y="1025163"/>
                              </a:cubicBezTo>
                              <a:lnTo>
                                <a:pt x="4154658" y="1025163"/>
                              </a:lnTo>
                              <a:cubicBezTo>
                                <a:pt x="4157705" y="1021734"/>
                                <a:pt x="4158976" y="1017162"/>
                                <a:pt x="4158341" y="1012337"/>
                              </a:cubicBezTo>
                              <a:lnTo>
                                <a:pt x="4157705" y="1007639"/>
                              </a:lnTo>
                              <a:cubicBezTo>
                                <a:pt x="4156181" y="997226"/>
                                <a:pt x="4146404" y="988717"/>
                                <a:pt x="4135737" y="988464"/>
                              </a:cubicBezTo>
                              <a:cubicBezTo>
                                <a:pt x="4135484" y="988464"/>
                                <a:pt x="4130785" y="988337"/>
                                <a:pt x="4123293" y="988083"/>
                              </a:cubicBezTo>
                              <a:cubicBezTo>
                                <a:pt x="4115801" y="987702"/>
                                <a:pt x="4105515" y="987320"/>
                                <a:pt x="4094214" y="986559"/>
                              </a:cubicBezTo>
                              <a:cubicBezTo>
                                <a:pt x="4071610" y="985161"/>
                                <a:pt x="4045198" y="982622"/>
                                <a:pt x="4028944" y="978431"/>
                              </a:cubicBezTo>
                              <a:cubicBezTo>
                                <a:pt x="4011802" y="973987"/>
                                <a:pt x="3995293" y="969669"/>
                                <a:pt x="3975102" y="967510"/>
                              </a:cubicBezTo>
                              <a:close/>
                              <a:moveTo>
                                <a:pt x="1767043" y="966543"/>
                              </a:moveTo>
                              <a:cubicBezTo>
                                <a:pt x="1747678" y="969257"/>
                                <a:pt x="1731869" y="974114"/>
                                <a:pt x="1715552" y="978940"/>
                              </a:cubicBezTo>
                              <a:cubicBezTo>
                                <a:pt x="1708822" y="980971"/>
                                <a:pt x="1702726" y="982622"/>
                                <a:pt x="1698409" y="983765"/>
                              </a:cubicBezTo>
                              <a:cubicBezTo>
                                <a:pt x="1693964" y="984908"/>
                                <a:pt x="1691297" y="985543"/>
                                <a:pt x="1691297" y="985543"/>
                              </a:cubicBezTo>
                              <a:cubicBezTo>
                                <a:pt x="1687996" y="986305"/>
                                <a:pt x="1686345" y="987066"/>
                                <a:pt x="1685457" y="987575"/>
                              </a:cubicBezTo>
                              <a:cubicBezTo>
                                <a:pt x="1686345" y="987956"/>
                                <a:pt x="1687996" y="988337"/>
                                <a:pt x="1691425" y="988717"/>
                              </a:cubicBezTo>
                              <a:cubicBezTo>
                                <a:pt x="1786917" y="998750"/>
                                <a:pt x="1883043" y="1010432"/>
                                <a:pt x="1980314" y="1023131"/>
                              </a:cubicBezTo>
                              <a:lnTo>
                                <a:pt x="1980439" y="1023131"/>
                              </a:lnTo>
                              <a:cubicBezTo>
                                <a:pt x="1983868" y="1023512"/>
                                <a:pt x="1985773" y="1023512"/>
                                <a:pt x="1986789" y="1023385"/>
                              </a:cubicBezTo>
                              <a:cubicBezTo>
                                <a:pt x="1986154" y="1022750"/>
                                <a:pt x="1984630" y="1021607"/>
                                <a:pt x="1981456" y="1020084"/>
                              </a:cubicBezTo>
                              <a:cubicBezTo>
                                <a:pt x="1981456" y="1020084"/>
                                <a:pt x="1978916" y="1018813"/>
                                <a:pt x="1974853" y="1016654"/>
                              </a:cubicBezTo>
                              <a:cubicBezTo>
                                <a:pt x="1970789" y="1014496"/>
                                <a:pt x="1965201" y="1011448"/>
                                <a:pt x="1958980" y="1007892"/>
                              </a:cubicBezTo>
                              <a:cubicBezTo>
                                <a:pt x="1929139" y="990749"/>
                                <a:pt x="1900694" y="974114"/>
                                <a:pt x="1839868" y="967003"/>
                              </a:cubicBezTo>
                              <a:cubicBezTo>
                                <a:pt x="1809329" y="963257"/>
                                <a:pt x="1786408" y="963828"/>
                                <a:pt x="1767043" y="966543"/>
                              </a:cubicBezTo>
                              <a:close/>
                              <a:moveTo>
                                <a:pt x="634030" y="962558"/>
                              </a:moveTo>
                              <a:cubicBezTo>
                                <a:pt x="623490" y="960273"/>
                                <a:pt x="606729" y="961670"/>
                                <a:pt x="596697" y="965732"/>
                              </a:cubicBezTo>
                              <a:lnTo>
                                <a:pt x="542601" y="986939"/>
                              </a:lnTo>
                              <a:cubicBezTo>
                                <a:pt x="540315" y="987829"/>
                                <a:pt x="538792" y="988590"/>
                                <a:pt x="537903" y="989098"/>
                              </a:cubicBezTo>
                              <a:cubicBezTo>
                                <a:pt x="539046" y="989098"/>
                                <a:pt x="540697" y="989098"/>
                                <a:pt x="543110" y="988844"/>
                              </a:cubicBezTo>
                              <a:lnTo>
                                <a:pt x="617903" y="981860"/>
                              </a:lnTo>
                              <a:lnTo>
                                <a:pt x="692569" y="976399"/>
                              </a:lnTo>
                              <a:lnTo>
                                <a:pt x="692569" y="976526"/>
                              </a:lnTo>
                              <a:cubicBezTo>
                                <a:pt x="694855" y="976399"/>
                                <a:pt x="696506" y="976146"/>
                                <a:pt x="697522" y="975892"/>
                              </a:cubicBezTo>
                              <a:cubicBezTo>
                                <a:pt x="696506" y="975511"/>
                                <a:pt x="694855" y="975130"/>
                                <a:pt x="692569" y="974621"/>
                              </a:cubicBezTo>
                              <a:close/>
                              <a:moveTo>
                                <a:pt x="3109326" y="955320"/>
                              </a:moveTo>
                              <a:cubicBezTo>
                                <a:pt x="3107167" y="955320"/>
                                <a:pt x="3104882" y="955955"/>
                                <a:pt x="3102342" y="957351"/>
                              </a:cubicBezTo>
                              <a:lnTo>
                                <a:pt x="3067295" y="976653"/>
                              </a:lnTo>
                              <a:lnTo>
                                <a:pt x="3031994" y="995321"/>
                              </a:lnTo>
                              <a:lnTo>
                                <a:pt x="2960629" y="1032401"/>
                              </a:lnTo>
                              <a:cubicBezTo>
                                <a:pt x="2936629" y="1044972"/>
                                <a:pt x="2912501" y="1056529"/>
                                <a:pt x="2888248" y="1068465"/>
                              </a:cubicBezTo>
                              <a:lnTo>
                                <a:pt x="2814978" y="1104021"/>
                              </a:lnTo>
                              <a:cubicBezTo>
                                <a:pt x="2809645" y="1106434"/>
                                <a:pt x="2808756" y="1108338"/>
                                <a:pt x="2808756" y="1108593"/>
                              </a:cubicBezTo>
                              <a:cubicBezTo>
                                <a:pt x="2808756" y="1108847"/>
                                <a:pt x="2810407" y="1110243"/>
                                <a:pt x="2816375" y="1110498"/>
                              </a:cubicBezTo>
                              <a:lnTo>
                                <a:pt x="2854089" y="1111894"/>
                              </a:lnTo>
                              <a:cubicBezTo>
                                <a:pt x="2865645" y="1112275"/>
                                <a:pt x="2883296" y="1108593"/>
                                <a:pt x="2893581" y="1103640"/>
                              </a:cubicBezTo>
                              <a:cubicBezTo>
                                <a:pt x="2911232" y="1095005"/>
                                <a:pt x="2928756" y="1086751"/>
                                <a:pt x="2946152" y="1077862"/>
                              </a:cubicBezTo>
                              <a:lnTo>
                                <a:pt x="2998216" y="1051068"/>
                              </a:lnTo>
                              <a:cubicBezTo>
                                <a:pt x="3032755" y="1033163"/>
                                <a:pt x="3067041" y="1015639"/>
                                <a:pt x="3100818" y="996718"/>
                              </a:cubicBezTo>
                              <a:cubicBezTo>
                                <a:pt x="3110216" y="991511"/>
                                <a:pt x="3117962" y="978304"/>
                                <a:pt x="3117962" y="967764"/>
                              </a:cubicBezTo>
                              <a:lnTo>
                                <a:pt x="3117834" y="967891"/>
                              </a:lnTo>
                              <a:lnTo>
                                <a:pt x="3117834" y="966368"/>
                              </a:lnTo>
                              <a:cubicBezTo>
                                <a:pt x="3117834" y="961542"/>
                                <a:pt x="3116311" y="957987"/>
                                <a:pt x="3113390" y="956336"/>
                              </a:cubicBezTo>
                              <a:cubicBezTo>
                                <a:pt x="3112247" y="955701"/>
                                <a:pt x="3110850" y="955320"/>
                                <a:pt x="3109326" y="955320"/>
                              </a:cubicBezTo>
                              <a:close/>
                              <a:moveTo>
                                <a:pt x="2120503" y="937668"/>
                              </a:moveTo>
                              <a:cubicBezTo>
                                <a:pt x="2119107" y="937415"/>
                                <a:pt x="2117709" y="937668"/>
                                <a:pt x="2116439" y="938177"/>
                              </a:cubicBezTo>
                              <a:cubicBezTo>
                                <a:pt x="2113392" y="939446"/>
                                <a:pt x="2111360" y="942875"/>
                                <a:pt x="2110725" y="947574"/>
                              </a:cubicBezTo>
                              <a:lnTo>
                                <a:pt x="2110472" y="949098"/>
                              </a:lnTo>
                              <a:cubicBezTo>
                                <a:pt x="2109074" y="959638"/>
                                <a:pt x="2115043" y="973733"/>
                                <a:pt x="2123551" y="979955"/>
                              </a:cubicBezTo>
                              <a:cubicBezTo>
                                <a:pt x="2152503" y="1001289"/>
                                <a:pt x="2181329" y="1022496"/>
                                <a:pt x="2210788" y="1043703"/>
                              </a:cubicBezTo>
                              <a:cubicBezTo>
                                <a:pt x="2219805" y="1050306"/>
                                <a:pt x="2236185" y="1056783"/>
                                <a:pt x="2247360" y="1058179"/>
                              </a:cubicBezTo>
                              <a:lnTo>
                                <a:pt x="2283931" y="1062750"/>
                              </a:lnTo>
                              <a:lnTo>
                                <a:pt x="2283931" y="1062623"/>
                              </a:lnTo>
                              <a:cubicBezTo>
                                <a:pt x="2289773" y="1063386"/>
                                <a:pt x="2291678" y="1062243"/>
                                <a:pt x="2291678" y="1061989"/>
                              </a:cubicBezTo>
                              <a:cubicBezTo>
                                <a:pt x="2291805" y="1061735"/>
                                <a:pt x="2291296" y="1059830"/>
                                <a:pt x="2286471" y="1056401"/>
                              </a:cubicBezTo>
                              <a:cubicBezTo>
                                <a:pt x="2232756" y="1017925"/>
                                <a:pt x="2179551" y="979321"/>
                                <a:pt x="2127107" y="940590"/>
                              </a:cubicBezTo>
                              <a:cubicBezTo>
                                <a:pt x="2124820" y="938939"/>
                                <a:pt x="2122535" y="937922"/>
                                <a:pt x="2120503" y="937668"/>
                              </a:cubicBezTo>
                              <a:close/>
                              <a:moveTo>
                                <a:pt x="1341584" y="925732"/>
                              </a:moveTo>
                              <a:cubicBezTo>
                                <a:pt x="1311489" y="924716"/>
                                <a:pt x="1288886" y="927002"/>
                                <a:pt x="1270092" y="931065"/>
                              </a:cubicBezTo>
                              <a:cubicBezTo>
                                <a:pt x="1251172" y="935637"/>
                                <a:pt x="1236061" y="941859"/>
                                <a:pt x="1220441" y="948208"/>
                              </a:cubicBezTo>
                              <a:cubicBezTo>
                                <a:pt x="1213965" y="950876"/>
                                <a:pt x="1208124" y="953162"/>
                                <a:pt x="1203934" y="954685"/>
                              </a:cubicBezTo>
                              <a:cubicBezTo>
                                <a:pt x="1199743" y="956209"/>
                                <a:pt x="1197077" y="957097"/>
                                <a:pt x="1197077" y="957097"/>
                              </a:cubicBezTo>
                              <a:cubicBezTo>
                                <a:pt x="1193902" y="958241"/>
                                <a:pt x="1192251" y="959129"/>
                                <a:pt x="1191489" y="959638"/>
                              </a:cubicBezTo>
                              <a:cubicBezTo>
                                <a:pt x="1192378" y="959892"/>
                                <a:pt x="1194282" y="960273"/>
                                <a:pt x="1197584" y="960273"/>
                              </a:cubicBezTo>
                              <a:lnTo>
                                <a:pt x="1268822" y="961288"/>
                              </a:lnTo>
                              <a:lnTo>
                                <a:pt x="1340060" y="963829"/>
                              </a:lnTo>
                              <a:cubicBezTo>
                                <a:pt x="1387552" y="964971"/>
                                <a:pt x="1434917" y="968654"/>
                                <a:pt x="1482409" y="971066"/>
                              </a:cubicBezTo>
                              <a:lnTo>
                                <a:pt x="1482409" y="971193"/>
                              </a:lnTo>
                              <a:cubicBezTo>
                                <a:pt x="1485837" y="971320"/>
                                <a:pt x="1487615" y="971066"/>
                                <a:pt x="1488505" y="970940"/>
                              </a:cubicBezTo>
                              <a:cubicBezTo>
                                <a:pt x="1487869" y="970305"/>
                                <a:pt x="1486346" y="969288"/>
                                <a:pt x="1483171" y="968018"/>
                              </a:cubicBezTo>
                              <a:cubicBezTo>
                                <a:pt x="1483171" y="968018"/>
                                <a:pt x="1480631" y="966876"/>
                                <a:pt x="1476568" y="965098"/>
                              </a:cubicBezTo>
                              <a:cubicBezTo>
                                <a:pt x="1472504" y="963193"/>
                                <a:pt x="1466917" y="960653"/>
                                <a:pt x="1460695" y="957479"/>
                              </a:cubicBezTo>
                              <a:cubicBezTo>
                                <a:pt x="1445584" y="949986"/>
                                <a:pt x="1430854" y="942622"/>
                                <a:pt x="1412441" y="936780"/>
                              </a:cubicBezTo>
                              <a:cubicBezTo>
                                <a:pt x="1403171" y="933860"/>
                                <a:pt x="1393012" y="931319"/>
                                <a:pt x="1381330" y="929287"/>
                              </a:cubicBezTo>
                              <a:cubicBezTo>
                                <a:pt x="1369775" y="927510"/>
                                <a:pt x="1356696" y="926240"/>
                                <a:pt x="1341584" y="925732"/>
                              </a:cubicBezTo>
                              <a:close/>
                              <a:moveTo>
                                <a:pt x="4702212" y="922303"/>
                              </a:moveTo>
                              <a:cubicBezTo>
                                <a:pt x="4690911" y="921795"/>
                                <a:pt x="4673514" y="925351"/>
                                <a:pt x="4663355" y="930177"/>
                              </a:cubicBezTo>
                              <a:lnTo>
                                <a:pt x="4608499" y="956970"/>
                              </a:lnTo>
                              <a:cubicBezTo>
                                <a:pt x="4606086" y="958114"/>
                                <a:pt x="4604562" y="959002"/>
                                <a:pt x="4603673" y="959638"/>
                              </a:cubicBezTo>
                              <a:cubicBezTo>
                                <a:pt x="4604817" y="959511"/>
                                <a:pt x="4606594" y="959383"/>
                                <a:pt x="4609134" y="958875"/>
                              </a:cubicBezTo>
                              <a:lnTo>
                                <a:pt x="4687229" y="944018"/>
                              </a:lnTo>
                              <a:lnTo>
                                <a:pt x="4765324" y="927510"/>
                              </a:lnTo>
                              <a:lnTo>
                                <a:pt x="4765451" y="927510"/>
                              </a:lnTo>
                              <a:cubicBezTo>
                                <a:pt x="4767990" y="927002"/>
                                <a:pt x="4769641" y="926494"/>
                                <a:pt x="4770657" y="926113"/>
                              </a:cubicBezTo>
                              <a:cubicBezTo>
                                <a:pt x="4769514" y="925986"/>
                                <a:pt x="4767863" y="925732"/>
                                <a:pt x="4765324" y="925605"/>
                              </a:cubicBezTo>
                              <a:close/>
                              <a:moveTo>
                                <a:pt x="624506" y="913541"/>
                              </a:moveTo>
                              <a:cubicBezTo>
                                <a:pt x="613839" y="911255"/>
                                <a:pt x="596951" y="912907"/>
                                <a:pt x="586919" y="916843"/>
                              </a:cubicBezTo>
                              <a:lnTo>
                                <a:pt x="476570" y="960019"/>
                              </a:lnTo>
                              <a:cubicBezTo>
                                <a:pt x="439998" y="974368"/>
                                <a:pt x="403428" y="990115"/>
                                <a:pt x="367110" y="1004972"/>
                              </a:cubicBezTo>
                              <a:cubicBezTo>
                                <a:pt x="364824" y="1005988"/>
                                <a:pt x="363300" y="1006749"/>
                                <a:pt x="362411" y="1007258"/>
                              </a:cubicBezTo>
                              <a:cubicBezTo>
                                <a:pt x="363554" y="1007385"/>
                                <a:pt x="365205" y="1007258"/>
                                <a:pt x="367617" y="1007004"/>
                              </a:cubicBezTo>
                              <a:lnTo>
                                <a:pt x="455617" y="996972"/>
                              </a:lnTo>
                              <a:cubicBezTo>
                                <a:pt x="466411" y="995828"/>
                                <a:pt x="483300" y="991892"/>
                                <a:pt x="493459" y="987829"/>
                              </a:cubicBezTo>
                              <a:lnTo>
                                <a:pt x="594284" y="948208"/>
                              </a:lnTo>
                              <a:cubicBezTo>
                                <a:pt x="610157" y="941986"/>
                                <a:pt x="613712" y="941097"/>
                                <a:pt x="614602" y="941097"/>
                              </a:cubicBezTo>
                              <a:cubicBezTo>
                                <a:pt x="614855" y="941097"/>
                                <a:pt x="614983" y="941097"/>
                                <a:pt x="614983" y="941097"/>
                              </a:cubicBezTo>
                              <a:lnTo>
                                <a:pt x="741967" y="967257"/>
                              </a:lnTo>
                              <a:cubicBezTo>
                                <a:pt x="747299" y="968400"/>
                                <a:pt x="754284" y="969162"/>
                                <a:pt x="761268" y="969669"/>
                              </a:cubicBezTo>
                              <a:cubicBezTo>
                                <a:pt x="768252" y="970305"/>
                                <a:pt x="775363" y="970559"/>
                                <a:pt x="780697" y="970305"/>
                              </a:cubicBezTo>
                              <a:lnTo>
                                <a:pt x="859680" y="966241"/>
                              </a:lnTo>
                              <a:lnTo>
                                <a:pt x="859554" y="966114"/>
                              </a:lnTo>
                              <a:cubicBezTo>
                                <a:pt x="861839" y="965986"/>
                                <a:pt x="863490" y="965859"/>
                                <a:pt x="864505" y="965606"/>
                              </a:cubicBezTo>
                              <a:cubicBezTo>
                                <a:pt x="863490" y="965225"/>
                                <a:pt x="861966" y="964717"/>
                                <a:pt x="859680" y="964209"/>
                              </a:cubicBezTo>
                              <a:cubicBezTo>
                                <a:pt x="820950" y="955447"/>
                                <a:pt x="781966" y="946050"/>
                                <a:pt x="742728" y="937796"/>
                              </a:cubicBezTo>
                              <a:close/>
                              <a:moveTo>
                                <a:pt x="3967991" y="909097"/>
                              </a:moveTo>
                              <a:cubicBezTo>
                                <a:pt x="3947928" y="906684"/>
                                <a:pt x="3924309" y="906176"/>
                                <a:pt x="3892944" y="909731"/>
                              </a:cubicBezTo>
                              <a:cubicBezTo>
                                <a:pt x="3830215" y="916716"/>
                                <a:pt x="3801262" y="933224"/>
                                <a:pt x="3770023" y="949225"/>
                              </a:cubicBezTo>
                              <a:cubicBezTo>
                                <a:pt x="3738532" y="965732"/>
                                <a:pt x="3705897" y="982622"/>
                                <a:pt x="3638723" y="988971"/>
                              </a:cubicBezTo>
                              <a:cubicBezTo>
                                <a:pt x="3571421" y="994178"/>
                                <a:pt x="3536246" y="982749"/>
                                <a:pt x="3502468" y="971828"/>
                              </a:cubicBezTo>
                              <a:cubicBezTo>
                                <a:pt x="3469072" y="961288"/>
                                <a:pt x="3437580" y="949733"/>
                                <a:pt x="3374469" y="953162"/>
                              </a:cubicBezTo>
                              <a:cubicBezTo>
                                <a:pt x="3358596" y="953923"/>
                                <a:pt x="3344882" y="955447"/>
                                <a:pt x="3332691" y="957479"/>
                              </a:cubicBezTo>
                              <a:cubicBezTo>
                                <a:pt x="3320374" y="959256"/>
                                <a:pt x="3309707" y="961542"/>
                                <a:pt x="3299930" y="964209"/>
                              </a:cubicBezTo>
                              <a:cubicBezTo>
                                <a:pt x="3280374" y="969542"/>
                                <a:pt x="3264754" y="976526"/>
                                <a:pt x="3248501" y="983638"/>
                              </a:cubicBezTo>
                              <a:cubicBezTo>
                                <a:pt x="3234532" y="989734"/>
                                <a:pt x="3212945" y="996082"/>
                                <a:pt x="3194660" y="1000782"/>
                              </a:cubicBezTo>
                              <a:cubicBezTo>
                                <a:pt x="3185517" y="1003067"/>
                                <a:pt x="3177263" y="1004845"/>
                                <a:pt x="3171168" y="1006114"/>
                              </a:cubicBezTo>
                              <a:cubicBezTo>
                                <a:pt x="3165072" y="1007385"/>
                                <a:pt x="3161264" y="1008146"/>
                                <a:pt x="3161136" y="1008146"/>
                              </a:cubicBezTo>
                              <a:cubicBezTo>
                                <a:pt x="3150724" y="1010178"/>
                                <a:pt x="3142343" y="1020464"/>
                                <a:pt x="3142343" y="1030877"/>
                              </a:cubicBezTo>
                              <a:lnTo>
                                <a:pt x="3142597" y="1031004"/>
                              </a:lnTo>
                              <a:lnTo>
                                <a:pt x="3142597" y="1035703"/>
                              </a:lnTo>
                              <a:cubicBezTo>
                                <a:pt x="3142723" y="1040655"/>
                                <a:pt x="3144628" y="1044845"/>
                                <a:pt x="3148183" y="1047639"/>
                              </a:cubicBezTo>
                              <a:cubicBezTo>
                                <a:pt x="3151612" y="1050433"/>
                                <a:pt x="3156310" y="1051449"/>
                                <a:pt x="3161264" y="1050433"/>
                              </a:cubicBezTo>
                              <a:cubicBezTo>
                                <a:pt x="3161390" y="1050306"/>
                                <a:pt x="3164818" y="1049671"/>
                                <a:pt x="3170279" y="1048528"/>
                              </a:cubicBezTo>
                              <a:cubicBezTo>
                                <a:pt x="3175739" y="1047385"/>
                                <a:pt x="3183358" y="1045735"/>
                                <a:pt x="3191740" y="1043703"/>
                              </a:cubicBezTo>
                              <a:cubicBezTo>
                                <a:pt x="3208501" y="1039512"/>
                                <a:pt x="3228565" y="1033544"/>
                                <a:pt x="3242279" y="1027575"/>
                              </a:cubicBezTo>
                              <a:cubicBezTo>
                                <a:pt x="3258787" y="1020337"/>
                                <a:pt x="3275548" y="1012972"/>
                                <a:pt x="3296501" y="1007258"/>
                              </a:cubicBezTo>
                              <a:cubicBezTo>
                                <a:pt x="3307040" y="1004463"/>
                                <a:pt x="3318596" y="1001924"/>
                                <a:pt x="3331803" y="1000019"/>
                              </a:cubicBezTo>
                              <a:cubicBezTo>
                                <a:pt x="3344882" y="997860"/>
                                <a:pt x="3359611" y="996210"/>
                                <a:pt x="3376500" y="995321"/>
                              </a:cubicBezTo>
                              <a:cubicBezTo>
                                <a:pt x="3443929" y="991638"/>
                                <a:pt x="3478977" y="1004210"/>
                                <a:pt x="3512881" y="1014750"/>
                              </a:cubicBezTo>
                              <a:cubicBezTo>
                                <a:pt x="3546659" y="1025543"/>
                                <a:pt x="3578659" y="1035957"/>
                                <a:pt x="3642405" y="1031004"/>
                              </a:cubicBezTo>
                              <a:cubicBezTo>
                                <a:pt x="3706024" y="1025036"/>
                                <a:pt x="3735738" y="1009670"/>
                                <a:pt x="3767103" y="993416"/>
                              </a:cubicBezTo>
                              <a:cubicBezTo>
                                <a:pt x="3798849" y="977416"/>
                                <a:pt x="3831103" y="959256"/>
                                <a:pt x="3897897" y="951764"/>
                              </a:cubicBezTo>
                              <a:cubicBezTo>
                                <a:pt x="3931293" y="947828"/>
                                <a:pt x="3956944" y="948716"/>
                                <a:pt x="3978404" y="951003"/>
                              </a:cubicBezTo>
                              <a:cubicBezTo>
                                <a:pt x="3999865" y="953289"/>
                                <a:pt x="4017261" y="957860"/>
                                <a:pt x="4034531" y="962304"/>
                              </a:cubicBezTo>
                              <a:cubicBezTo>
                                <a:pt x="4050531" y="966495"/>
                                <a:pt x="4075166" y="968781"/>
                                <a:pt x="4095992" y="970177"/>
                              </a:cubicBezTo>
                              <a:cubicBezTo>
                                <a:pt x="4106405" y="970940"/>
                                <a:pt x="4115801" y="971320"/>
                                <a:pt x="4122658" y="971574"/>
                              </a:cubicBezTo>
                              <a:cubicBezTo>
                                <a:pt x="4129515" y="971828"/>
                                <a:pt x="4133833" y="971955"/>
                                <a:pt x="4133959" y="971955"/>
                              </a:cubicBezTo>
                              <a:cubicBezTo>
                                <a:pt x="4138913" y="972082"/>
                                <a:pt x="4143356" y="970305"/>
                                <a:pt x="4146404" y="966876"/>
                              </a:cubicBezTo>
                              <a:cubicBezTo>
                                <a:pt x="4149451" y="963447"/>
                                <a:pt x="4150722" y="958875"/>
                                <a:pt x="4150086" y="954050"/>
                              </a:cubicBezTo>
                              <a:lnTo>
                                <a:pt x="4149451" y="949352"/>
                              </a:lnTo>
                              <a:cubicBezTo>
                                <a:pt x="4148055" y="938939"/>
                                <a:pt x="4138150" y="930431"/>
                                <a:pt x="4127610" y="930177"/>
                              </a:cubicBezTo>
                              <a:cubicBezTo>
                                <a:pt x="4127483" y="930177"/>
                                <a:pt x="4122785" y="930050"/>
                                <a:pt x="4115292" y="929796"/>
                              </a:cubicBezTo>
                              <a:cubicBezTo>
                                <a:pt x="4107801" y="929415"/>
                                <a:pt x="4097515" y="929033"/>
                                <a:pt x="4086341" y="928272"/>
                              </a:cubicBezTo>
                              <a:cubicBezTo>
                                <a:pt x="4063992" y="926748"/>
                                <a:pt x="4037578" y="924208"/>
                                <a:pt x="4021452" y="920017"/>
                              </a:cubicBezTo>
                              <a:cubicBezTo>
                                <a:pt x="4004436" y="915573"/>
                                <a:pt x="3988056" y="911255"/>
                                <a:pt x="3967991" y="909097"/>
                              </a:cubicBezTo>
                              <a:close/>
                              <a:moveTo>
                                <a:pt x="3108945" y="897034"/>
                              </a:moveTo>
                              <a:cubicBezTo>
                                <a:pt x="3106914" y="897034"/>
                                <a:pt x="3104501" y="897668"/>
                                <a:pt x="3102088" y="899065"/>
                              </a:cubicBezTo>
                              <a:cubicBezTo>
                                <a:pt x="2974724" y="969542"/>
                                <a:pt x="2842280" y="1036337"/>
                                <a:pt x="2705391" y="1097544"/>
                              </a:cubicBezTo>
                              <a:cubicBezTo>
                                <a:pt x="2699931" y="1099958"/>
                                <a:pt x="2699041" y="1101735"/>
                                <a:pt x="2699041" y="1102117"/>
                              </a:cubicBezTo>
                              <a:cubicBezTo>
                                <a:pt x="2699041" y="1102498"/>
                                <a:pt x="2700692" y="1103767"/>
                                <a:pt x="2706661" y="1104149"/>
                              </a:cubicBezTo>
                              <a:lnTo>
                                <a:pt x="2744375" y="1106308"/>
                              </a:lnTo>
                              <a:cubicBezTo>
                                <a:pt x="2755931" y="1107069"/>
                                <a:pt x="2773708" y="1103640"/>
                                <a:pt x="2783994" y="1098942"/>
                              </a:cubicBezTo>
                              <a:cubicBezTo>
                                <a:pt x="2811041" y="1086624"/>
                                <a:pt x="2837962" y="1073544"/>
                                <a:pt x="2864755" y="1060465"/>
                              </a:cubicBezTo>
                              <a:cubicBezTo>
                                <a:pt x="2891550" y="1047385"/>
                                <a:pt x="2918089" y="1034559"/>
                                <a:pt x="2944501" y="1021226"/>
                              </a:cubicBezTo>
                              <a:lnTo>
                                <a:pt x="3023105" y="980336"/>
                              </a:lnTo>
                              <a:lnTo>
                                <a:pt x="3061962" y="959892"/>
                              </a:lnTo>
                              <a:lnTo>
                                <a:pt x="3100564" y="938685"/>
                              </a:lnTo>
                              <a:cubicBezTo>
                                <a:pt x="3109835" y="933478"/>
                                <a:pt x="3117580" y="920271"/>
                                <a:pt x="3117580" y="909731"/>
                              </a:cubicBezTo>
                              <a:lnTo>
                                <a:pt x="3117453" y="909604"/>
                              </a:lnTo>
                              <a:lnTo>
                                <a:pt x="3117453" y="908081"/>
                              </a:lnTo>
                              <a:cubicBezTo>
                                <a:pt x="3117453" y="903255"/>
                                <a:pt x="3115803" y="899700"/>
                                <a:pt x="3113009" y="898049"/>
                              </a:cubicBezTo>
                              <a:cubicBezTo>
                                <a:pt x="3111740" y="897414"/>
                                <a:pt x="3110469" y="897034"/>
                                <a:pt x="3108945" y="897034"/>
                              </a:cubicBezTo>
                              <a:close/>
                              <a:moveTo>
                                <a:pt x="2128122" y="880017"/>
                              </a:moveTo>
                              <a:cubicBezTo>
                                <a:pt x="2126725" y="879890"/>
                                <a:pt x="2125329" y="880017"/>
                                <a:pt x="2124059" y="880525"/>
                              </a:cubicBezTo>
                              <a:cubicBezTo>
                                <a:pt x="2121011" y="881795"/>
                                <a:pt x="2118980" y="885223"/>
                                <a:pt x="2118344" y="889922"/>
                              </a:cubicBezTo>
                              <a:lnTo>
                                <a:pt x="2118090" y="891446"/>
                              </a:lnTo>
                              <a:cubicBezTo>
                                <a:pt x="2116694" y="901986"/>
                                <a:pt x="2122661" y="916081"/>
                                <a:pt x="2131169" y="922303"/>
                              </a:cubicBezTo>
                              <a:cubicBezTo>
                                <a:pt x="2161900" y="944907"/>
                                <a:pt x="2192376" y="967510"/>
                                <a:pt x="2223487" y="989861"/>
                              </a:cubicBezTo>
                              <a:cubicBezTo>
                                <a:pt x="2254472" y="1012337"/>
                                <a:pt x="2285455" y="1034813"/>
                                <a:pt x="2317074" y="1056910"/>
                              </a:cubicBezTo>
                              <a:cubicBezTo>
                                <a:pt x="2326217" y="1063386"/>
                                <a:pt x="2342851" y="1069735"/>
                                <a:pt x="2354027" y="1071132"/>
                              </a:cubicBezTo>
                              <a:cubicBezTo>
                                <a:pt x="2366344" y="1072656"/>
                                <a:pt x="2378534" y="1074180"/>
                                <a:pt x="2390979" y="1075449"/>
                              </a:cubicBezTo>
                              <a:lnTo>
                                <a:pt x="2390979" y="1075322"/>
                              </a:lnTo>
                              <a:cubicBezTo>
                                <a:pt x="2396948" y="1075957"/>
                                <a:pt x="2398851" y="1074814"/>
                                <a:pt x="2398851" y="1074561"/>
                              </a:cubicBezTo>
                              <a:cubicBezTo>
                                <a:pt x="2398978" y="1074307"/>
                                <a:pt x="2398471" y="1072275"/>
                                <a:pt x="2393519" y="1068973"/>
                              </a:cubicBezTo>
                              <a:cubicBezTo>
                                <a:pt x="2305265" y="1007766"/>
                                <a:pt x="2219423" y="945542"/>
                                <a:pt x="2134725" y="882938"/>
                              </a:cubicBezTo>
                              <a:cubicBezTo>
                                <a:pt x="2132440" y="881287"/>
                                <a:pt x="2130154" y="880271"/>
                                <a:pt x="2128122" y="880017"/>
                              </a:cubicBezTo>
                              <a:close/>
                              <a:moveTo>
                                <a:pt x="4686467" y="875318"/>
                              </a:moveTo>
                              <a:cubicBezTo>
                                <a:pt x="4675165" y="874810"/>
                                <a:pt x="4657895" y="878112"/>
                                <a:pt x="4647863" y="883065"/>
                              </a:cubicBezTo>
                              <a:lnTo>
                                <a:pt x="4537007" y="937415"/>
                              </a:lnTo>
                              <a:cubicBezTo>
                                <a:pt x="4499928" y="955574"/>
                                <a:pt x="4462595" y="972464"/>
                                <a:pt x="4425134" y="989988"/>
                              </a:cubicBezTo>
                              <a:cubicBezTo>
                                <a:pt x="4422721" y="991130"/>
                                <a:pt x="4421324" y="991892"/>
                                <a:pt x="4420309" y="992527"/>
                              </a:cubicBezTo>
                              <a:cubicBezTo>
                                <a:pt x="4421452" y="992527"/>
                                <a:pt x="4423229" y="992273"/>
                                <a:pt x="4425769" y="991892"/>
                              </a:cubicBezTo>
                              <a:lnTo>
                                <a:pt x="4517705" y="976272"/>
                              </a:lnTo>
                              <a:cubicBezTo>
                                <a:pt x="4529006" y="974241"/>
                                <a:pt x="4546657" y="968273"/>
                                <a:pt x="4556943" y="963320"/>
                              </a:cubicBezTo>
                              <a:lnTo>
                                <a:pt x="4658911" y="913414"/>
                              </a:lnTo>
                              <a:cubicBezTo>
                                <a:pt x="4674911" y="905542"/>
                                <a:pt x="4678339" y="904271"/>
                                <a:pt x="4679356" y="904018"/>
                              </a:cubicBezTo>
                              <a:cubicBezTo>
                                <a:pt x="4679610" y="904018"/>
                                <a:pt x="4679737" y="904018"/>
                                <a:pt x="4679737" y="904018"/>
                              </a:cubicBezTo>
                              <a:lnTo>
                                <a:pt x="4816117" y="911255"/>
                              </a:lnTo>
                              <a:cubicBezTo>
                                <a:pt x="4821832" y="911509"/>
                                <a:pt x="4829323" y="911382"/>
                                <a:pt x="4836816" y="910748"/>
                              </a:cubicBezTo>
                              <a:cubicBezTo>
                                <a:pt x="4844307" y="909986"/>
                                <a:pt x="4851800" y="908843"/>
                                <a:pt x="4857387" y="907573"/>
                              </a:cubicBezTo>
                              <a:lnTo>
                                <a:pt x="4939927" y="888272"/>
                              </a:lnTo>
                              <a:lnTo>
                                <a:pt x="4939927" y="888398"/>
                              </a:lnTo>
                              <a:cubicBezTo>
                                <a:pt x="4942466" y="887763"/>
                                <a:pt x="4944116" y="887255"/>
                                <a:pt x="4945133" y="886874"/>
                              </a:cubicBezTo>
                              <a:cubicBezTo>
                                <a:pt x="4943991" y="886747"/>
                                <a:pt x="4942340" y="886494"/>
                                <a:pt x="4939799" y="886494"/>
                              </a:cubicBezTo>
                              <a:cubicBezTo>
                                <a:pt x="4897260" y="885096"/>
                                <a:pt x="4854974" y="884335"/>
                                <a:pt x="4812689" y="882176"/>
                              </a:cubicBezTo>
                              <a:close/>
                              <a:moveTo>
                                <a:pt x="1343615" y="866683"/>
                              </a:moveTo>
                              <a:cubicBezTo>
                                <a:pt x="1313139" y="865667"/>
                                <a:pt x="1290410" y="867953"/>
                                <a:pt x="1271362" y="872017"/>
                              </a:cubicBezTo>
                              <a:cubicBezTo>
                                <a:pt x="1252314" y="876588"/>
                                <a:pt x="1236949" y="882811"/>
                                <a:pt x="1221203" y="889160"/>
                              </a:cubicBezTo>
                              <a:cubicBezTo>
                                <a:pt x="1207616" y="894620"/>
                                <a:pt x="1186918" y="899954"/>
                                <a:pt x="1169395" y="903891"/>
                              </a:cubicBezTo>
                              <a:cubicBezTo>
                                <a:pt x="1151744" y="907827"/>
                                <a:pt x="1137775" y="910875"/>
                                <a:pt x="1137521" y="910875"/>
                              </a:cubicBezTo>
                              <a:cubicBezTo>
                                <a:pt x="1127489" y="912907"/>
                                <a:pt x="1119490" y="923193"/>
                                <a:pt x="1119490" y="933606"/>
                              </a:cubicBezTo>
                              <a:lnTo>
                                <a:pt x="1119490" y="938304"/>
                              </a:lnTo>
                              <a:cubicBezTo>
                                <a:pt x="1119490" y="943256"/>
                                <a:pt x="1121267" y="947447"/>
                                <a:pt x="1124569" y="950240"/>
                              </a:cubicBezTo>
                              <a:cubicBezTo>
                                <a:pt x="1127743" y="953035"/>
                                <a:pt x="1132189" y="954050"/>
                                <a:pt x="1136760" y="953035"/>
                              </a:cubicBezTo>
                              <a:cubicBezTo>
                                <a:pt x="1137014" y="953035"/>
                                <a:pt x="1149458" y="950240"/>
                                <a:pt x="1165458" y="946685"/>
                              </a:cubicBezTo>
                              <a:cubicBezTo>
                                <a:pt x="1181203" y="943129"/>
                                <a:pt x="1200251" y="938050"/>
                                <a:pt x="1213457" y="932716"/>
                              </a:cubicBezTo>
                              <a:cubicBezTo>
                                <a:pt x="1229203" y="926240"/>
                                <a:pt x="1245330" y="919637"/>
                                <a:pt x="1265520" y="914811"/>
                              </a:cubicBezTo>
                              <a:cubicBezTo>
                                <a:pt x="1285711" y="910113"/>
                                <a:pt x="1309965" y="907700"/>
                                <a:pt x="1342092" y="908843"/>
                              </a:cubicBezTo>
                              <a:cubicBezTo>
                                <a:pt x="1358092" y="909477"/>
                                <a:pt x="1372187" y="910748"/>
                                <a:pt x="1384632" y="912780"/>
                              </a:cubicBezTo>
                              <a:cubicBezTo>
                                <a:pt x="1397076" y="914938"/>
                                <a:pt x="1407996" y="917732"/>
                                <a:pt x="1417901" y="920907"/>
                              </a:cubicBezTo>
                              <a:cubicBezTo>
                                <a:pt x="1437711" y="927256"/>
                                <a:pt x="1453203" y="934875"/>
                                <a:pt x="1468441" y="942495"/>
                              </a:cubicBezTo>
                              <a:cubicBezTo>
                                <a:pt x="1498663" y="957351"/>
                                <a:pt x="1526853" y="972717"/>
                                <a:pt x="1586790" y="977035"/>
                              </a:cubicBezTo>
                              <a:cubicBezTo>
                                <a:pt x="1646853" y="982622"/>
                                <a:pt x="1677202" y="972591"/>
                                <a:pt x="1709837" y="962812"/>
                              </a:cubicBezTo>
                              <a:cubicBezTo>
                                <a:pt x="1742853" y="953035"/>
                                <a:pt x="1776758" y="942241"/>
                                <a:pt x="1841646" y="950240"/>
                              </a:cubicBezTo>
                              <a:cubicBezTo>
                                <a:pt x="1906281" y="957860"/>
                                <a:pt x="1937774" y="976272"/>
                                <a:pt x="1967869" y="993543"/>
                              </a:cubicBezTo>
                              <a:cubicBezTo>
                                <a:pt x="1981837" y="1001543"/>
                                <a:pt x="2004694" y="1010305"/>
                                <a:pt x="2023996" y="1016908"/>
                              </a:cubicBezTo>
                              <a:cubicBezTo>
                                <a:pt x="2033646" y="1020210"/>
                                <a:pt x="2042408" y="1023004"/>
                                <a:pt x="2048884" y="1025036"/>
                              </a:cubicBezTo>
                              <a:cubicBezTo>
                                <a:pt x="2055360" y="1027068"/>
                                <a:pt x="2059424" y="1028337"/>
                                <a:pt x="2059551" y="1028337"/>
                              </a:cubicBezTo>
                              <a:cubicBezTo>
                                <a:pt x="2064249" y="1029734"/>
                                <a:pt x="2068948" y="1029099"/>
                                <a:pt x="2072757" y="1026687"/>
                              </a:cubicBezTo>
                              <a:cubicBezTo>
                                <a:pt x="2076567" y="1024146"/>
                                <a:pt x="2078979" y="1020084"/>
                                <a:pt x="2079614" y="1015257"/>
                              </a:cubicBezTo>
                              <a:lnTo>
                                <a:pt x="2080250" y="1010559"/>
                              </a:lnTo>
                              <a:lnTo>
                                <a:pt x="2079869" y="1010686"/>
                              </a:lnTo>
                              <a:cubicBezTo>
                                <a:pt x="2081265" y="1000273"/>
                                <a:pt x="2074281" y="989479"/>
                                <a:pt x="2064249" y="986559"/>
                              </a:cubicBezTo>
                              <a:cubicBezTo>
                                <a:pt x="2063995" y="986559"/>
                                <a:pt x="2059551" y="985161"/>
                                <a:pt x="2052567" y="983003"/>
                              </a:cubicBezTo>
                              <a:cubicBezTo>
                                <a:pt x="2045583" y="980844"/>
                                <a:pt x="2035932" y="977670"/>
                                <a:pt x="2025519" y="974114"/>
                              </a:cubicBezTo>
                              <a:cubicBezTo>
                                <a:pt x="2004567" y="966876"/>
                                <a:pt x="1980186" y="957606"/>
                                <a:pt x="1965964" y="949479"/>
                              </a:cubicBezTo>
                              <a:cubicBezTo>
                                <a:pt x="1936123" y="932209"/>
                                <a:pt x="1907551" y="915700"/>
                                <a:pt x="1846345" y="908462"/>
                              </a:cubicBezTo>
                              <a:cubicBezTo>
                                <a:pt x="1785139" y="900842"/>
                                <a:pt x="1754028" y="910621"/>
                                <a:pt x="1721265" y="920271"/>
                              </a:cubicBezTo>
                              <a:cubicBezTo>
                                <a:pt x="1688123" y="929923"/>
                                <a:pt x="1654345" y="941097"/>
                                <a:pt x="1590219" y="935002"/>
                              </a:cubicBezTo>
                              <a:cubicBezTo>
                                <a:pt x="1526218" y="930304"/>
                                <a:pt x="1494726" y="913414"/>
                                <a:pt x="1463996" y="898557"/>
                              </a:cubicBezTo>
                              <a:cubicBezTo>
                                <a:pt x="1448758" y="891065"/>
                                <a:pt x="1433901" y="883699"/>
                                <a:pt x="1415235" y="877858"/>
                              </a:cubicBezTo>
                              <a:cubicBezTo>
                                <a:pt x="1405964" y="874937"/>
                                <a:pt x="1395680" y="872398"/>
                                <a:pt x="1383869" y="870366"/>
                              </a:cubicBezTo>
                              <a:cubicBezTo>
                                <a:pt x="1372060" y="868461"/>
                                <a:pt x="1358853" y="867192"/>
                                <a:pt x="1343615" y="866683"/>
                              </a:cubicBezTo>
                              <a:close/>
                              <a:moveTo>
                                <a:pt x="626411" y="864143"/>
                              </a:moveTo>
                              <a:cubicBezTo>
                                <a:pt x="615744" y="861858"/>
                                <a:pt x="598728" y="863255"/>
                                <a:pt x="588570" y="867318"/>
                              </a:cubicBezTo>
                              <a:lnTo>
                                <a:pt x="491173" y="905287"/>
                              </a:lnTo>
                              <a:cubicBezTo>
                                <a:pt x="474919" y="911763"/>
                                <a:pt x="458793" y="917732"/>
                                <a:pt x="442665" y="924462"/>
                              </a:cubicBezTo>
                              <a:lnTo>
                                <a:pt x="394412" y="944400"/>
                              </a:lnTo>
                              <a:lnTo>
                                <a:pt x="298284" y="984146"/>
                              </a:lnTo>
                              <a:cubicBezTo>
                                <a:pt x="266411" y="997606"/>
                                <a:pt x="234539" y="1011829"/>
                                <a:pt x="202793" y="1025543"/>
                              </a:cubicBezTo>
                              <a:cubicBezTo>
                                <a:pt x="200507" y="1026560"/>
                                <a:pt x="198983" y="1027448"/>
                                <a:pt x="198094" y="1027956"/>
                              </a:cubicBezTo>
                              <a:cubicBezTo>
                                <a:pt x="199237" y="1027956"/>
                                <a:pt x="200888" y="1027956"/>
                                <a:pt x="203300" y="1027575"/>
                              </a:cubicBezTo>
                              <a:lnTo>
                                <a:pt x="280126" y="1017416"/>
                              </a:lnTo>
                              <a:cubicBezTo>
                                <a:pt x="290920" y="1015893"/>
                                <a:pt x="307935" y="1011575"/>
                                <a:pt x="317966" y="1007385"/>
                              </a:cubicBezTo>
                              <a:lnTo>
                                <a:pt x="450666" y="952399"/>
                              </a:lnTo>
                              <a:lnTo>
                                <a:pt x="584506" y="899954"/>
                              </a:lnTo>
                              <a:cubicBezTo>
                                <a:pt x="600506" y="893731"/>
                                <a:pt x="604062" y="892716"/>
                                <a:pt x="604951" y="892716"/>
                              </a:cubicBezTo>
                              <a:cubicBezTo>
                                <a:pt x="605204" y="892716"/>
                                <a:pt x="605331" y="892716"/>
                                <a:pt x="605331" y="892716"/>
                              </a:cubicBezTo>
                              <a:lnTo>
                                <a:pt x="758220" y="923827"/>
                              </a:lnTo>
                              <a:cubicBezTo>
                                <a:pt x="808887" y="935510"/>
                                <a:pt x="859172" y="946685"/>
                                <a:pt x="909077" y="958622"/>
                              </a:cubicBezTo>
                              <a:cubicBezTo>
                                <a:pt x="919617" y="961161"/>
                                <a:pt x="936760" y="963193"/>
                                <a:pt x="947553" y="962812"/>
                              </a:cubicBezTo>
                              <a:cubicBezTo>
                                <a:pt x="977521" y="961924"/>
                                <a:pt x="1007490" y="960780"/>
                                <a:pt x="1037459" y="960273"/>
                              </a:cubicBezTo>
                              <a:lnTo>
                                <a:pt x="1037712" y="960273"/>
                              </a:lnTo>
                              <a:cubicBezTo>
                                <a:pt x="1039998" y="960273"/>
                                <a:pt x="1041649" y="960146"/>
                                <a:pt x="1042664" y="960019"/>
                              </a:cubicBezTo>
                              <a:cubicBezTo>
                                <a:pt x="1041649" y="959511"/>
                                <a:pt x="1040125" y="959002"/>
                                <a:pt x="1037839" y="958368"/>
                              </a:cubicBezTo>
                              <a:cubicBezTo>
                                <a:pt x="903490" y="922939"/>
                                <a:pt x="766094" y="891319"/>
                                <a:pt x="626411" y="864143"/>
                              </a:cubicBezTo>
                              <a:close/>
                              <a:moveTo>
                                <a:pt x="3960627" y="850556"/>
                              </a:moveTo>
                              <a:cubicBezTo>
                                <a:pt x="3940691" y="848270"/>
                                <a:pt x="3917198" y="847636"/>
                                <a:pt x="3886087" y="851191"/>
                              </a:cubicBezTo>
                              <a:cubicBezTo>
                                <a:pt x="3823865" y="858048"/>
                                <a:pt x="3795039" y="874556"/>
                                <a:pt x="3764056" y="890557"/>
                              </a:cubicBezTo>
                              <a:cubicBezTo>
                                <a:pt x="3732944" y="906938"/>
                                <a:pt x="3700436" y="923954"/>
                                <a:pt x="3633771" y="930177"/>
                              </a:cubicBezTo>
                              <a:cubicBezTo>
                                <a:pt x="3567104" y="935383"/>
                                <a:pt x="3532184" y="923827"/>
                                <a:pt x="3498659" y="912907"/>
                              </a:cubicBezTo>
                              <a:cubicBezTo>
                                <a:pt x="3465389" y="902367"/>
                                <a:pt x="3434151" y="890811"/>
                                <a:pt x="3371675" y="894239"/>
                              </a:cubicBezTo>
                              <a:cubicBezTo>
                                <a:pt x="3355930" y="895002"/>
                                <a:pt x="3342342" y="896525"/>
                                <a:pt x="3330279" y="898557"/>
                              </a:cubicBezTo>
                              <a:cubicBezTo>
                                <a:pt x="3318215" y="900335"/>
                                <a:pt x="3307548" y="902620"/>
                                <a:pt x="3297898" y="905287"/>
                              </a:cubicBezTo>
                              <a:cubicBezTo>
                                <a:pt x="3278596" y="910748"/>
                                <a:pt x="3262977" y="917605"/>
                                <a:pt x="3246977" y="924716"/>
                              </a:cubicBezTo>
                              <a:cubicBezTo>
                                <a:pt x="3233136" y="930811"/>
                                <a:pt x="3211676" y="937161"/>
                                <a:pt x="3193643" y="941859"/>
                              </a:cubicBezTo>
                              <a:cubicBezTo>
                                <a:pt x="3184628" y="944145"/>
                                <a:pt x="3176374" y="945923"/>
                                <a:pt x="3170406" y="947193"/>
                              </a:cubicBezTo>
                              <a:cubicBezTo>
                                <a:pt x="3164438" y="948462"/>
                                <a:pt x="3160628" y="949225"/>
                                <a:pt x="3160501" y="949225"/>
                              </a:cubicBezTo>
                              <a:cubicBezTo>
                                <a:pt x="3150088" y="951257"/>
                                <a:pt x="3141834" y="961415"/>
                                <a:pt x="3141834" y="971955"/>
                              </a:cubicBezTo>
                              <a:lnTo>
                                <a:pt x="3141707" y="971955"/>
                              </a:lnTo>
                              <a:lnTo>
                                <a:pt x="3141707" y="976653"/>
                              </a:lnTo>
                              <a:cubicBezTo>
                                <a:pt x="3141707" y="981606"/>
                                <a:pt x="3143739" y="985797"/>
                                <a:pt x="3147168" y="988590"/>
                              </a:cubicBezTo>
                              <a:cubicBezTo>
                                <a:pt x="3150597" y="991384"/>
                                <a:pt x="3155295" y="992400"/>
                                <a:pt x="3160120" y="991384"/>
                              </a:cubicBezTo>
                              <a:cubicBezTo>
                                <a:pt x="3160247" y="991257"/>
                                <a:pt x="3163676" y="990622"/>
                                <a:pt x="3169136" y="989479"/>
                              </a:cubicBezTo>
                              <a:cubicBezTo>
                                <a:pt x="3174597" y="988337"/>
                                <a:pt x="3181961" y="986686"/>
                                <a:pt x="3190342" y="984654"/>
                              </a:cubicBezTo>
                              <a:cubicBezTo>
                                <a:pt x="3206978" y="980463"/>
                                <a:pt x="3226914" y="974494"/>
                                <a:pt x="3240501" y="968527"/>
                              </a:cubicBezTo>
                              <a:cubicBezTo>
                                <a:pt x="3256755" y="961288"/>
                                <a:pt x="3273262" y="953923"/>
                                <a:pt x="3294088" y="948208"/>
                              </a:cubicBezTo>
                              <a:cubicBezTo>
                                <a:pt x="3304501" y="945415"/>
                                <a:pt x="3315929" y="942875"/>
                                <a:pt x="3329009" y="940971"/>
                              </a:cubicBezTo>
                              <a:cubicBezTo>
                                <a:pt x="3341961" y="938812"/>
                                <a:pt x="3356564" y="937161"/>
                                <a:pt x="3373326" y="936272"/>
                              </a:cubicBezTo>
                              <a:cubicBezTo>
                                <a:pt x="3440120" y="932716"/>
                                <a:pt x="3474913" y="945161"/>
                                <a:pt x="3508564" y="955828"/>
                              </a:cubicBezTo>
                              <a:cubicBezTo>
                                <a:pt x="3541961" y="966622"/>
                                <a:pt x="3573707" y="977035"/>
                                <a:pt x="3636945" y="972082"/>
                              </a:cubicBezTo>
                              <a:cubicBezTo>
                                <a:pt x="3700056" y="966114"/>
                                <a:pt x="3729643" y="950748"/>
                                <a:pt x="3760754" y="934494"/>
                              </a:cubicBezTo>
                              <a:cubicBezTo>
                                <a:pt x="3792246" y="918366"/>
                                <a:pt x="3824246" y="900208"/>
                                <a:pt x="3890658" y="892843"/>
                              </a:cubicBezTo>
                              <a:cubicBezTo>
                                <a:pt x="3923801" y="889033"/>
                                <a:pt x="3949324" y="889922"/>
                                <a:pt x="3970659" y="892207"/>
                              </a:cubicBezTo>
                              <a:cubicBezTo>
                                <a:pt x="3991991" y="894620"/>
                                <a:pt x="4009388" y="899192"/>
                                <a:pt x="4026531" y="903637"/>
                              </a:cubicBezTo>
                              <a:cubicBezTo>
                                <a:pt x="4042531" y="907827"/>
                                <a:pt x="4067039" y="910240"/>
                                <a:pt x="4087738" y="911636"/>
                              </a:cubicBezTo>
                              <a:cubicBezTo>
                                <a:pt x="4098024" y="912399"/>
                                <a:pt x="4107420" y="912780"/>
                                <a:pt x="4114277" y="913033"/>
                              </a:cubicBezTo>
                              <a:cubicBezTo>
                                <a:pt x="4121134" y="913287"/>
                                <a:pt x="4125451" y="913414"/>
                                <a:pt x="4125578" y="913414"/>
                              </a:cubicBezTo>
                              <a:cubicBezTo>
                                <a:pt x="4130657" y="913541"/>
                                <a:pt x="4134976" y="911763"/>
                                <a:pt x="4138023" y="908335"/>
                              </a:cubicBezTo>
                              <a:cubicBezTo>
                                <a:pt x="4141070" y="904906"/>
                                <a:pt x="4142341" y="900335"/>
                                <a:pt x="4141706" y="895509"/>
                              </a:cubicBezTo>
                              <a:lnTo>
                                <a:pt x="4141070" y="890811"/>
                              </a:lnTo>
                              <a:cubicBezTo>
                                <a:pt x="4139674" y="880525"/>
                                <a:pt x="4129896" y="871890"/>
                                <a:pt x="4119356" y="871636"/>
                              </a:cubicBezTo>
                              <a:cubicBezTo>
                                <a:pt x="4119102" y="871636"/>
                                <a:pt x="4114531" y="871509"/>
                                <a:pt x="4107039" y="871255"/>
                              </a:cubicBezTo>
                              <a:cubicBezTo>
                                <a:pt x="4099674" y="871001"/>
                                <a:pt x="4089516" y="870493"/>
                                <a:pt x="4078340" y="869731"/>
                              </a:cubicBezTo>
                              <a:cubicBezTo>
                                <a:pt x="4056118" y="868207"/>
                                <a:pt x="4029833" y="865667"/>
                                <a:pt x="4013833" y="861477"/>
                              </a:cubicBezTo>
                              <a:cubicBezTo>
                                <a:pt x="3996944" y="857032"/>
                                <a:pt x="3980563" y="852715"/>
                                <a:pt x="3960627" y="850556"/>
                              </a:cubicBezTo>
                              <a:close/>
                              <a:moveTo>
                                <a:pt x="4682149" y="825539"/>
                              </a:moveTo>
                              <a:cubicBezTo>
                                <a:pt x="4670975" y="825031"/>
                                <a:pt x="4653832" y="828587"/>
                                <a:pt x="4643800" y="833413"/>
                              </a:cubicBezTo>
                              <a:cubicBezTo>
                                <a:pt x="4579674" y="864779"/>
                                <a:pt x="4515039" y="897541"/>
                                <a:pt x="4449896" y="927383"/>
                              </a:cubicBezTo>
                              <a:lnTo>
                                <a:pt x="4351864" y="973098"/>
                              </a:lnTo>
                              <a:cubicBezTo>
                                <a:pt x="4319102" y="988083"/>
                                <a:pt x="4286214" y="1002432"/>
                                <a:pt x="4253198" y="1017162"/>
                              </a:cubicBezTo>
                              <a:cubicBezTo>
                                <a:pt x="4250912" y="1018179"/>
                                <a:pt x="4249388" y="1018940"/>
                                <a:pt x="4248372" y="1019575"/>
                              </a:cubicBezTo>
                              <a:cubicBezTo>
                                <a:pt x="4249515" y="1019575"/>
                                <a:pt x="4251292" y="1019448"/>
                                <a:pt x="4253833" y="1019067"/>
                              </a:cubicBezTo>
                              <a:lnTo>
                                <a:pt x="4334086" y="1007004"/>
                              </a:lnTo>
                              <a:cubicBezTo>
                                <a:pt x="4345388" y="1005480"/>
                                <a:pt x="4363038" y="999892"/>
                                <a:pt x="4373451" y="995067"/>
                              </a:cubicBezTo>
                              <a:lnTo>
                                <a:pt x="4509070" y="931828"/>
                              </a:lnTo>
                              <a:lnTo>
                                <a:pt x="4643292" y="866048"/>
                              </a:lnTo>
                              <a:cubicBezTo>
                                <a:pt x="4659293" y="858176"/>
                                <a:pt x="4662721" y="856905"/>
                                <a:pt x="4663737" y="856778"/>
                              </a:cubicBezTo>
                              <a:cubicBezTo>
                                <a:pt x="4663991" y="856778"/>
                                <a:pt x="4664118" y="856778"/>
                                <a:pt x="4664118" y="856778"/>
                              </a:cubicBezTo>
                              <a:lnTo>
                                <a:pt x="4826530" y="865794"/>
                              </a:lnTo>
                              <a:cubicBezTo>
                                <a:pt x="4880879" y="867572"/>
                                <a:pt x="4935609" y="869604"/>
                                <a:pt x="4990466" y="870747"/>
                              </a:cubicBezTo>
                              <a:cubicBezTo>
                                <a:pt x="5002022" y="870873"/>
                                <a:pt x="5020561" y="868588"/>
                                <a:pt x="5031736" y="865667"/>
                              </a:cubicBezTo>
                              <a:cubicBezTo>
                                <a:pt x="5063101" y="857540"/>
                                <a:pt x="5094466" y="849668"/>
                                <a:pt x="5125704" y="841286"/>
                              </a:cubicBezTo>
                              <a:lnTo>
                                <a:pt x="5125450" y="841159"/>
                              </a:lnTo>
                              <a:cubicBezTo>
                                <a:pt x="5127862" y="840524"/>
                                <a:pt x="5129513" y="839889"/>
                                <a:pt x="5130529" y="839508"/>
                              </a:cubicBezTo>
                              <a:cubicBezTo>
                                <a:pt x="5129387" y="839254"/>
                                <a:pt x="5127736" y="839254"/>
                                <a:pt x="5125196" y="839254"/>
                              </a:cubicBezTo>
                              <a:cubicBezTo>
                                <a:pt x="4975609" y="839508"/>
                                <a:pt x="4828181" y="834937"/>
                                <a:pt x="4682149" y="825539"/>
                              </a:cubicBezTo>
                              <a:close/>
                              <a:moveTo>
                                <a:pt x="2135741" y="822365"/>
                              </a:moveTo>
                              <a:cubicBezTo>
                                <a:pt x="2134345" y="822111"/>
                                <a:pt x="2132947" y="822365"/>
                                <a:pt x="2131678" y="822873"/>
                              </a:cubicBezTo>
                              <a:cubicBezTo>
                                <a:pt x="2128630" y="824143"/>
                                <a:pt x="2126598" y="827571"/>
                                <a:pt x="2125963" y="832270"/>
                              </a:cubicBezTo>
                              <a:lnTo>
                                <a:pt x="2125710" y="833793"/>
                              </a:lnTo>
                              <a:cubicBezTo>
                                <a:pt x="2124312" y="844334"/>
                                <a:pt x="2130281" y="858430"/>
                                <a:pt x="2138789" y="864652"/>
                              </a:cubicBezTo>
                              <a:cubicBezTo>
                                <a:pt x="2232122" y="933606"/>
                                <a:pt x="2326471" y="1002305"/>
                                <a:pt x="2424248" y="1069227"/>
                              </a:cubicBezTo>
                              <a:cubicBezTo>
                                <a:pt x="2433646" y="1075703"/>
                                <a:pt x="2450407" y="1081798"/>
                                <a:pt x="2461708" y="1083069"/>
                              </a:cubicBezTo>
                              <a:cubicBezTo>
                                <a:pt x="2474026" y="1084465"/>
                                <a:pt x="2486471" y="1085735"/>
                                <a:pt x="2498915" y="1086879"/>
                              </a:cubicBezTo>
                              <a:lnTo>
                                <a:pt x="2498915" y="1086624"/>
                              </a:lnTo>
                              <a:cubicBezTo>
                                <a:pt x="2504884" y="1087259"/>
                                <a:pt x="2506788" y="1086116"/>
                                <a:pt x="2506788" y="1085862"/>
                              </a:cubicBezTo>
                              <a:cubicBezTo>
                                <a:pt x="2506915" y="1085608"/>
                                <a:pt x="2506280" y="1083703"/>
                                <a:pt x="2501328" y="1080402"/>
                              </a:cubicBezTo>
                              <a:cubicBezTo>
                                <a:pt x="2377264" y="997606"/>
                                <a:pt x="2259297" y="911636"/>
                                <a:pt x="2142345" y="825285"/>
                              </a:cubicBezTo>
                              <a:cubicBezTo>
                                <a:pt x="2140058" y="823635"/>
                                <a:pt x="2137773" y="822619"/>
                                <a:pt x="2135741" y="822365"/>
                              </a:cubicBezTo>
                              <a:close/>
                              <a:moveTo>
                                <a:pt x="603172" y="814492"/>
                              </a:moveTo>
                              <a:cubicBezTo>
                                <a:pt x="596189" y="815127"/>
                                <a:pt x="589331" y="816523"/>
                                <a:pt x="584126" y="818555"/>
                              </a:cubicBezTo>
                              <a:lnTo>
                                <a:pt x="475046" y="860842"/>
                              </a:lnTo>
                              <a:lnTo>
                                <a:pt x="447871" y="871382"/>
                              </a:lnTo>
                              <a:lnTo>
                                <a:pt x="420824" y="882430"/>
                              </a:lnTo>
                              <a:lnTo>
                                <a:pt x="366856" y="904652"/>
                              </a:lnTo>
                              <a:lnTo>
                                <a:pt x="313015" y="926875"/>
                              </a:lnTo>
                              <a:cubicBezTo>
                                <a:pt x="295111" y="934113"/>
                                <a:pt x="277205" y="941605"/>
                                <a:pt x="259427" y="949479"/>
                              </a:cubicBezTo>
                              <a:lnTo>
                                <a:pt x="152761" y="995828"/>
                              </a:lnTo>
                              <a:cubicBezTo>
                                <a:pt x="143364" y="999892"/>
                                <a:pt x="136507" y="1010686"/>
                                <a:pt x="137777" y="1019448"/>
                              </a:cubicBezTo>
                              <a:cubicBezTo>
                                <a:pt x="138285" y="1023131"/>
                                <a:pt x="140062" y="1025924"/>
                                <a:pt x="142983" y="1027575"/>
                              </a:cubicBezTo>
                              <a:cubicBezTo>
                                <a:pt x="146539" y="1029734"/>
                                <a:pt x="151364" y="1029607"/>
                                <a:pt x="156190" y="1027575"/>
                              </a:cubicBezTo>
                              <a:lnTo>
                                <a:pt x="262476" y="981226"/>
                              </a:lnTo>
                              <a:lnTo>
                                <a:pt x="289142" y="969669"/>
                              </a:lnTo>
                              <a:lnTo>
                                <a:pt x="315808" y="958622"/>
                              </a:lnTo>
                              <a:lnTo>
                                <a:pt x="369395" y="936526"/>
                              </a:lnTo>
                              <a:lnTo>
                                <a:pt x="423236" y="914304"/>
                              </a:lnTo>
                              <a:lnTo>
                                <a:pt x="450158" y="903255"/>
                              </a:lnTo>
                              <a:lnTo>
                                <a:pt x="477205" y="892716"/>
                              </a:lnTo>
                              <a:lnTo>
                                <a:pt x="585903" y="850429"/>
                              </a:lnTo>
                              <a:cubicBezTo>
                                <a:pt x="595681" y="846619"/>
                                <a:pt x="600760" y="844841"/>
                                <a:pt x="603554" y="843953"/>
                              </a:cubicBezTo>
                              <a:cubicBezTo>
                                <a:pt x="606347" y="843191"/>
                                <a:pt x="606729" y="843191"/>
                                <a:pt x="606982" y="843191"/>
                              </a:cubicBezTo>
                              <a:cubicBezTo>
                                <a:pt x="607490" y="843318"/>
                                <a:pt x="617015" y="845223"/>
                                <a:pt x="627935" y="847382"/>
                              </a:cubicBezTo>
                              <a:lnTo>
                                <a:pt x="743109" y="870747"/>
                              </a:lnTo>
                              <a:cubicBezTo>
                                <a:pt x="781332" y="878747"/>
                                <a:pt x="819300" y="887763"/>
                                <a:pt x="857140" y="896271"/>
                              </a:cubicBezTo>
                              <a:cubicBezTo>
                                <a:pt x="894983" y="904525"/>
                                <a:pt x="932569" y="914304"/>
                                <a:pt x="970029" y="923700"/>
                              </a:cubicBezTo>
                              <a:lnTo>
                                <a:pt x="1026029" y="937796"/>
                              </a:lnTo>
                              <a:lnTo>
                                <a:pt x="1081648" y="953162"/>
                              </a:lnTo>
                              <a:lnTo>
                                <a:pt x="1094127" y="951308"/>
                              </a:lnTo>
                              <a:lnTo>
                                <a:pt x="1094093" y="951384"/>
                              </a:lnTo>
                              <a:lnTo>
                                <a:pt x="1094473" y="951257"/>
                              </a:lnTo>
                              <a:lnTo>
                                <a:pt x="1094127" y="951308"/>
                              </a:lnTo>
                              <a:lnTo>
                                <a:pt x="1098030" y="942622"/>
                              </a:lnTo>
                              <a:cubicBezTo>
                                <a:pt x="1098030" y="933733"/>
                                <a:pt x="1089776" y="923954"/>
                                <a:pt x="1080124" y="921288"/>
                              </a:cubicBezTo>
                              <a:cubicBezTo>
                                <a:pt x="930791" y="880525"/>
                                <a:pt x="777649" y="844968"/>
                                <a:pt x="622094" y="815254"/>
                              </a:cubicBezTo>
                              <a:cubicBezTo>
                                <a:pt x="616887" y="814238"/>
                                <a:pt x="610031" y="813984"/>
                                <a:pt x="603172" y="814492"/>
                              </a:cubicBezTo>
                              <a:close/>
                              <a:moveTo>
                                <a:pt x="1346156" y="807888"/>
                              </a:moveTo>
                              <a:cubicBezTo>
                                <a:pt x="1315298" y="806746"/>
                                <a:pt x="1292315" y="809032"/>
                                <a:pt x="1273013" y="813095"/>
                              </a:cubicBezTo>
                              <a:cubicBezTo>
                                <a:pt x="1253711" y="817667"/>
                                <a:pt x="1238093" y="823889"/>
                                <a:pt x="1222219" y="830239"/>
                              </a:cubicBezTo>
                              <a:cubicBezTo>
                                <a:pt x="1208505" y="835698"/>
                                <a:pt x="1187425" y="841032"/>
                                <a:pt x="1169775" y="844968"/>
                              </a:cubicBezTo>
                              <a:cubicBezTo>
                                <a:pt x="1151871" y="848905"/>
                                <a:pt x="1137775" y="851953"/>
                                <a:pt x="1137521" y="851953"/>
                              </a:cubicBezTo>
                              <a:cubicBezTo>
                                <a:pt x="1127489" y="853985"/>
                                <a:pt x="1119363" y="864270"/>
                                <a:pt x="1119363" y="874683"/>
                              </a:cubicBezTo>
                              <a:lnTo>
                                <a:pt x="1119363" y="879382"/>
                              </a:lnTo>
                              <a:cubicBezTo>
                                <a:pt x="1119490" y="884335"/>
                                <a:pt x="1121267" y="888525"/>
                                <a:pt x="1124569" y="891319"/>
                              </a:cubicBezTo>
                              <a:cubicBezTo>
                                <a:pt x="1127871" y="894112"/>
                                <a:pt x="1132189" y="895002"/>
                                <a:pt x="1136886" y="894112"/>
                              </a:cubicBezTo>
                              <a:cubicBezTo>
                                <a:pt x="1137140" y="894112"/>
                                <a:pt x="1149712" y="891319"/>
                                <a:pt x="1165838" y="887763"/>
                              </a:cubicBezTo>
                              <a:cubicBezTo>
                                <a:pt x="1181839" y="884208"/>
                                <a:pt x="1201012" y="879128"/>
                                <a:pt x="1214347" y="873795"/>
                              </a:cubicBezTo>
                              <a:cubicBezTo>
                                <a:pt x="1230346" y="867318"/>
                                <a:pt x="1246601" y="860715"/>
                                <a:pt x="1267044" y="855890"/>
                              </a:cubicBezTo>
                              <a:cubicBezTo>
                                <a:pt x="1287488" y="851318"/>
                                <a:pt x="1311997" y="848905"/>
                                <a:pt x="1344505" y="850048"/>
                              </a:cubicBezTo>
                              <a:cubicBezTo>
                                <a:pt x="1360758" y="850683"/>
                                <a:pt x="1374981" y="851953"/>
                                <a:pt x="1387552" y="853985"/>
                              </a:cubicBezTo>
                              <a:cubicBezTo>
                                <a:pt x="1400124" y="856144"/>
                                <a:pt x="1411171" y="858937"/>
                                <a:pt x="1421202" y="862111"/>
                              </a:cubicBezTo>
                              <a:cubicBezTo>
                                <a:pt x="1441140" y="868334"/>
                                <a:pt x="1456885" y="876080"/>
                                <a:pt x="1472250" y="883699"/>
                              </a:cubicBezTo>
                              <a:cubicBezTo>
                                <a:pt x="1502853" y="898557"/>
                                <a:pt x="1531424" y="913922"/>
                                <a:pt x="1591870" y="918366"/>
                              </a:cubicBezTo>
                              <a:cubicBezTo>
                                <a:pt x="1652441" y="924081"/>
                                <a:pt x="1683044" y="914049"/>
                                <a:pt x="1715933" y="904271"/>
                              </a:cubicBezTo>
                              <a:cubicBezTo>
                                <a:pt x="1749075" y="894620"/>
                                <a:pt x="1783488" y="883699"/>
                                <a:pt x="1848630" y="891827"/>
                              </a:cubicBezTo>
                              <a:cubicBezTo>
                                <a:pt x="1913774" y="899446"/>
                                <a:pt x="1945265" y="917859"/>
                                <a:pt x="1975487" y="935129"/>
                              </a:cubicBezTo>
                              <a:cubicBezTo>
                                <a:pt x="1989583" y="943129"/>
                                <a:pt x="2012440" y="951764"/>
                                <a:pt x="2031741" y="958495"/>
                              </a:cubicBezTo>
                              <a:cubicBezTo>
                                <a:pt x="2041392" y="961797"/>
                                <a:pt x="2050154" y="964590"/>
                                <a:pt x="2056630" y="966622"/>
                              </a:cubicBezTo>
                              <a:cubicBezTo>
                                <a:pt x="2063107" y="968654"/>
                                <a:pt x="2067170" y="969923"/>
                                <a:pt x="2067297" y="969923"/>
                              </a:cubicBezTo>
                              <a:cubicBezTo>
                                <a:pt x="2071995" y="971320"/>
                                <a:pt x="2076694" y="970686"/>
                                <a:pt x="2080503" y="968273"/>
                              </a:cubicBezTo>
                              <a:cubicBezTo>
                                <a:pt x="2084313" y="965732"/>
                                <a:pt x="2086726" y="961670"/>
                                <a:pt x="2087360" y="956844"/>
                              </a:cubicBezTo>
                              <a:lnTo>
                                <a:pt x="2087984" y="952226"/>
                              </a:lnTo>
                              <a:lnTo>
                                <a:pt x="2087995" y="952272"/>
                              </a:lnTo>
                              <a:lnTo>
                                <a:pt x="2087995" y="952145"/>
                              </a:lnTo>
                              <a:lnTo>
                                <a:pt x="2087984" y="952226"/>
                              </a:lnTo>
                              <a:lnTo>
                                <a:pt x="2084472" y="937399"/>
                              </a:lnTo>
                              <a:cubicBezTo>
                                <a:pt x="2081646" y="933034"/>
                                <a:pt x="2077392" y="929605"/>
                                <a:pt x="2072376" y="928145"/>
                              </a:cubicBezTo>
                              <a:cubicBezTo>
                                <a:pt x="2072122" y="928145"/>
                                <a:pt x="2067805" y="926748"/>
                                <a:pt x="2060694" y="924589"/>
                              </a:cubicBezTo>
                              <a:cubicBezTo>
                                <a:pt x="2053709" y="922430"/>
                                <a:pt x="2044186" y="919256"/>
                                <a:pt x="2033646" y="915700"/>
                              </a:cubicBezTo>
                              <a:cubicBezTo>
                                <a:pt x="2012693" y="908462"/>
                                <a:pt x="1988186" y="899192"/>
                                <a:pt x="1973964" y="891065"/>
                              </a:cubicBezTo>
                              <a:cubicBezTo>
                                <a:pt x="1943868" y="873922"/>
                                <a:pt x="1915297" y="857286"/>
                                <a:pt x="1853710" y="850048"/>
                              </a:cubicBezTo>
                              <a:cubicBezTo>
                                <a:pt x="1792123" y="842429"/>
                                <a:pt x="1760758" y="852080"/>
                                <a:pt x="1727743" y="861731"/>
                              </a:cubicBezTo>
                              <a:cubicBezTo>
                                <a:pt x="1694472" y="871509"/>
                                <a:pt x="1660313" y="882557"/>
                                <a:pt x="1595552" y="876461"/>
                              </a:cubicBezTo>
                              <a:cubicBezTo>
                                <a:pt x="1530790" y="871636"/>
                                <a:pt x="1499044" y="854747"/>
                                <a:pt x="1467933" y="839889"/>
                              </a:cubicBezTo>
                              <a:cubicBezTo>
                                <a:pt x="1452568" y="832397"/>
                                <a:pt x="1437584" y="825031"/>
                                <a:pt x="1418663" y="819191"/>
                              </a:cubicBezTo>
                              <a:cubicBezTo>
                                <a:pt x="1409267" y="816269"/>
                                <a:pt x="1398854" y="813603"/>
                                <a:pt x="1386918" y="811571"/>
                              </a:cubicBezTo>
                              <a:cubicBezTo>
                                <a:pt x="1374981" y="809666"/>
                                <a:pt x="1361521" y="808397"/>
                                <a:pt x="1346156" y="807888"/>
                              </a:cubicBezTo>
                              <a:close/>
                              <a:moveTo>
                                <a:pt x="3953261" y="792142"/>
                              </a:moveTo>
                              <a:cubicBezTo>
                                <a:pt x="3933452" y="789730"/>
                                <a:pt x="3910087" y="789095"/>
                                <a:pt x="3879230" y="792650"/>
                              </a:cubicBezTo>
                              <a:cubicBezTo>
                                <a:pt x="3817516" y="799507"/>
                                <a:pt x="3788817" y="816016"/>
                                <a:pt x="3758087" y="832016"/>
                              </a:cubicBezTo>
                              <a:cubicBezTo>
                                <a:pt x="3727230" y="848397"/>
                                <a:pt x="3694977" y="865287"/>
                                <a:pt x="3628818" y="871509"/>
                              </a:cubicBezTo>
                              <a:cubicBezTo>
                                <a:pt x="3562532" y="876588"/>
                                <a:pt x="3527992" y="865033"/>
                                <a:pt x="3494723" y="854112"/>
                              </a:cubicBezTo>
                              <a:cubicBezTo>
                                <a:pt x="3461834" y="843572"/>
                                <a:pt x="3430849" y="831889"/>
                                <a:pt x="3368882" y="835318"/>
                              </a:cubicBezTo>
                              <a:cubicBezTo>
                                <a:pt x="3353389" y="836079"/>
                                <a:pt x="3339929" y="837603"/>
                                <a:pt x="3327866" y="839635"/>
                              </a:cubicBezTo>
                              <a:cubicBezTo>
                                <a:pt x="3315802" y="841413"/>
                                <a:pt x="3305263" y="843699"/>
                                <a:pt x="3295739" y="846365"/>
                              </a:cubicBezTo>
                              <a:cubicBezTo>
                                <a:pt x="3276564" y="851826"/>
                                <a:pt x="3261200" y="858683"/>
                                <a:pt x="3245327" y="865794"/>
                              </a:cubicBezTo>
                              <a:cubicBezTo>
                                <a:pt x="3231612" y="871890"/>
                                <a:pt x="3210406" y="878239"/>
                                <a:pt x="3192501" y="882938"/>
                              </a:cubicBezTo>
                              <a:cubicBezTo>
                                <a:pt x="3183612" y="885096"/>
                                <a:pt x="3175485" y="886874"/>
                                <a:pt x="3169517" y="888144"/>
                              </a:cubicBezTo>
                              <a:cubicBezTo>
                                <a:pt x="3163549" y="889414"/>
                                <a:pt x="3159866" y="890175"/>
                                <a:pt x="3159739" y="890175"/>
                              </a:cubicBezTo>
                              <a:cubicBezTo>
                                <a:pt x="3149580" y="892207"/>
                                <a:pt x="3141326" y="902493"/>
                                <a:pt x="3141326" y="912907"/>
                              </a:cubicBezTo>
                              <a:lnTo>
                                <a:pt x="3141199" y="913160"/>
                              </a:lnTo>
                              <a:lnTo>
                                <a:pt x="3141199" y="917859"/>
                              </a:lnTo>
                              <a:cubicBezTo>
                                <a:pt x="3141326" y="922812"/>
                                <a:pt x="3143231" y="927002"/>
                                <a:pt x="3146660" y="929796"/>
                              </a:cubicBezTo>
                              <a:cubicBezTo>
                                <a:pt x="3150088" y="932589"/>
                                <a:pt x="3154660" y="933606"/>
                                <a:pt x="3159486" y="932589"/>
                              </a:cubicBezTo>
                              <a:cubicBezTo>
                                <a:pt x="3159612" y="932462"/>
                                <a:pt x="3162914" y="931828"/>
                                <a:pt x="3168374" y="930684"/>
                              </a:cubicBezTo>
                              <a:cubicBezTo>
                                <a:pt x="3173834" y="929542"/>
                                <a:pt x="3181200" y="927891"/>
                                <a:pt x="3189454" y="925859"/>
                              </a:cubicBezTo>
                              <a:cubicBezTo>
                                <a:pt x="3205961" y="921669"/>
                                <a:pt x="3225644" y="915700"/>
                                <a:pt x="3239105" y="909731"/>
                              </a:cubicBezTo>
                              <a:cubicBezTo>
                                <a:pt x="3255231" y="902620"/>
                                <a:pt x="3271612" y="895256"/>
                                <a:pt x="3292183" y="889541"/>
                              </a:cubicBezTo>
                              <a:cubicBezTo>
                                <a:pt x="3302469" y="886620"/>
                                <a:pt x="3313771" y="884208"/>
                                <a:pt x="3326723" y="882303"/>
                              </a:cubicBezTo>
                              <a:cubicBezTo>
                                <a:pt x="3339675" y="880144"/>
                                <a:pt x="3354152" y="878493"/>
                                <a:pt x="3370660" y="877605"/>
                              </a:cubicBezTo>
                              <a:cubicBezTo>
                                <a:pt x="3436945" y="874049"/>
                                <a:pt x="3471358" y="886494"/>
                                <a:pt x="3504755" y="897160"/>
                              </a:cubicBezTo>
                              <a:cubicBezTo>
                                <a:pt x="3537897" y="907954"/>
                                <a:pt x="3569390" y="918366"/>
                                <a:pt x="3632120" y="913541"/>
                              </a:cubicBezTo>
                              <a:cubicBezTo>
                                <a:pt x="3694723" y="907700"/>
                                <a:pt x="3724055" y="892334"/>
                                <a:pt x="3754912" y="876080"/>
                              </a:cubicBezTo>
                              <a:cubicBezTo>
                                <a:pt x="3786151" y="859953"/>
                                <a:pt x="3818024" y="841921"/>
                                <a:pt x="3883928" y="834556"/>
                              </a:cubicBezTo>
                              <a:cubicBezTo>
                                <a:pt x="3916945" y="830619"/>
                                <a:pt x="3942214" y="831635"/>
                                <a:pt x="3963420" y="833920"/>
                              </a:cubicBezTo>
                              <a:cubicBezTo>
                                <a:pt x="3984627" y="836333"/>
                                <a:pt x="4001896" y="840905"/>
                                <a:pt x="4018912" y="845350"/>
                              </a:cubicBezTo>
                              <a:cubicBezTo>
                                <a:pt x="4034785" y="849541"/>
                                <a:pt x="4059167" y="851953"/>
                                <a:pt x="4079737" y="853349"/>
                              </a:cubicBezTo>
                              <a:cubicBezTo>
                                <a:pt x="4090023" y="854112"/>
                                <a:pt x="4099293" y="854493"/>
                                <a:pt x="4106150" y="854747"/>
                              </a:cubicBezTo>
                              <a:cubicBezTo>
                                <a:pt x="4112880" y="855000"/>
                                <a:pt x="4117197" y="855127"/>
                                <a:pt x="4117324" y="855127"/>
                              </a:cubicBezTo>
                              <a:cubicBezTo>
                                <a:pt x="4122150" y="855254"/>
                                <a:pt x="4126595" y="853349"/>
                                <a:pt x="4129642" y="850048"/>
                              </a:cubicBezTo>
                              <a:cubicBezTo>
                                <a:pt x="4132563" y="846619"/>
                                <a:pt x="4133833" y="842048"/>
                                <a:pt x="4133198" y="837223"/>
                              </a:cubicBezTo>
                              <a:lnTo>
                                <a:pt x="4132563" y="832524"/>
                              </a:lnTo>
                              <a:cubicBezTo>
                                <a:pt x="4131166" y="822238"/>
                                <a:pt x="4121388" y="813603"/>
                                <a:pt x="4110975" y="813349"/>
                              </a:cubicBezTo>
                              <a:cubicBezTo>
                                <a:pt x="4110848" y="813349"/>
                                <a:pt x="4106150" y="813222"/>
                                <a:pt x="4098785" y="812968"/>
                              </a:cubicBezTo>
                              <a:cubicBezTo>
                                <a:pt x="4091420" y="812714"/>
                                <a:pt x="4081262" y="812206"/>
                                <a:pt x="4070214" y="811444"/>
                              </a:cubicBezTo>
                              <a:cubicBezTo>
                                <a:pt x="4048118" y="810047"/>
                                <a:pt x="4022086" y="807381"/>
                                <a:pt x="4006087" y="803190"/>
                              </a:cubicBezTo>
                              <a:cubicBezTo>
                                <a:pt x="3989325" y="798745"/>
                                <a:pt x="3973071" y="794301"/>
                                <a:pt x="3953261" y="792142"/>
                              </a:cubicBezTo>
                              <a:close/>
                              <a:moveTo>
                                <a:pt x="2641105" y="787365"/>
                              </a:moveTo>
                              <a:cubicBezTo>
                                <a:pt x="2634978" y="786904"/>
                                <a:pt x="2628756" y="787698"/>
                                <a:pt x="2623994" y="789857"/>
                              </a:cubicBezTo>
                              <a:cubicBezTo>
                                <a:pt x="2582979" y="808397"/>
                                <a:pt x="2541454" y="826429"/>
                                <a:pt x="2499677" y="844461"/>
                              </a:cubicBezTo>
                              <a:lnTo>
                                <a:pt x="2499550" y="844334"/>
                              </a:lnTo>
                              <a:cubicBezTo>
                                <a:pt x="2495233" y="846239"/>
                                <a:pt x="2492566" y="848906"/>
                                <a:pt x="2492312" y="851953"/>
                              </a:cubicBezTo>
                              <a:cubicBezTo>
                                <a:pt x="2492058" y="855001"/>
                                <a:pt x="2493962" y="858176"/>
                                <a:pt x="2497899" y="860969"/>
                              </a:cubicBezTo>
                              <a:cubicBezTo>
                                <a:pt x="2535359" y="886494"/>
                                <a:pt x="2573201" y="912399"/>
                                <a:pt x="2611550" y="937670"/>
                              </a:cubicBezTo>
                              <a:cubicBezTo>
                                <a:pt x="2620566" y="943511"/>
                                <a:pt x="2636311" y="944654"/>
                                <a:pt x="2646090" y="940336"/>
                              </a:cubicBezTo>
                              <a:lnTo>
                                <a:pt x="2708566" y="912018"/>
                              </a:lnTo>
                              <a:lnTo>
                                <a:pt x="2770533" y="882557"/>
                              </a:lnTo>
                              <a:cubicBezTo>
                                <a:pt x="2774850" y="880525"/>
                                <a:pt x="2777391" y="877732"/>
                                <a:pt x="2777518" y="874684"/>
                              </a:cubicBezTo>
                              <a:cubicBezTo>
                                <a:pt x="2777645" y="871636"/>
                                <a:pt x="2775613" y="868589"/>
                                <a:pt x="2771549" y="866048"/>
                              </a:cubicBezTo>
                              <a:lnTo>
                                <a:pt x="2714279" y="829731"/>
                              </a:lnTo>
                              <a:lnTo>
                                <a:pt x="2657645" y="792396"/>
                              </a:lnTo>
                              <a:cubicBezTo>
                                <a:pt x="2653264" y="789539"/>
                                <a:pt x="2647232" y="787825"/>
                                <a:pt x="2641105" y="787365"/>
                              </a:cubicBezTo>
                              <a:close/>
                              <a:moveTo>
                                <a:pt x="4672753" y="777158"/>
                              </a:moveTo>
                              <a:cubicBezTo>
                                <a:pt x="4667292" y="776777"/>
                                <a:pt x="4660435" y="777538"/>
                                <a:pt x="4653578" y="778936"/>
                              </a:cubicBezTo>
                              <a:cubicBezTo>
                                <a:pt x="4646594" y="780333"/>
                                <a:pt x="4639737" y="782364"/>
                                <a:pt x="4634657" y="784904"/>
                              </a:cubicBezTo>
                              <a:lnTo>
                                <a:pt x="4527864" y="837730"/>
                              </a:lnTo>
                              <a:lnTo>
                                <a:pt x="4501070" y="850937"/>
                              </a:lnTo>
                              <a:lnTo>
                                <a:pt x="4474150" y="863636"/>
                              </a:lnTo>
                              <a:lnTo>
                                <a:pt x="4420055" y="889033"/>
                              </a:lnTo>
                              <a:lnTo>
                                <a:pt x="4365706" y="914431"/>
                              </a:lnTo>
                              <a:cubicBezTo>
                                <a:pt x="4347673" y="922939"/>
                                <a:pt x="4329515" y="931319"/>
                                <a:pt x="4311229" y="939319"/>
                              </a:cubicBezTo>
                              <a:lnTo>
                                <a:pt x="4201643" y="988083"/>
                              </a:lnTo>
                              <a:cubicBezTo>
                                <a:pt x="4191991" y="992400"/>
                                <a:pt x="4184880" y="1003448"/>
                                <a:pt x="4186150" y="1012210"/>
                              </a:cubicBezTo>
                              <a:cubicBezTo>
                                <a:pt x="4186657" y="1015893"/>
                                <a:pt x="4188435" y="1018559"/>
                                <a:pt x="4191484" y="1020210"/>
                              </a:cubicBezTo>
                              <a:cubicBezTo>
                                <a:pt x="4195166" y="1022115"/>
                                <a:pt x="4200119" y="1021987"/>
                                <a:pt x="4205198" y="1019829"/>
                              </a:cubicBezTo>
                              <a:lnTo>
                                <a:pt x="4315166" y="970940"/>
                              </a:lnTo>
                              <a:lnTo>
                                <a:pt x="4342594" y="958748"/>
                              </a:lnTo>
                              <a:lnTo>
                                <a:pt x="4369896" y="946050"/>
                              </a:lnTo>
                              <a:lnTo>
                                <a:pt x="4424372" y="920652"/>
                              </a:lnTo>
                              <a:lnTo>
                                <a:pt x="4478594" y="895256"/>
                              </a:lnTo>
                              <a:lnTo>
                                <a:pt x="4505641" y="882557"/>
                              </a:lnTo>
                              <a:lnTo>
                                <a:pt x="4532562" y="869350"/>
                              </a:lnTo>
                              <a:lnTo>
                                <a:pt x="4639864" y="816523"/>
                              </a:lnTo>
                              <a:cubicBezTo>
                                <a:pt x="4649387" y="811825"/>
                                <a:pt x="4654466" y="809539"/>
                                <a:pt x="4657134" y="808397"/>
                              </a:cubicBezTo>
                              <a:cubicBezTo>
                                <a:pt x="4659800" y="807254"/>
                                <a:pt x="4660181" y="807254"/>
                                <a:pt x="4660435" y="807254"/>
                              </a:cubicBezTo>
                              <a:cubicBezTo>
                                <a:pt x="4660943" y="807254"/>
                                <a:pt x="4670721" y="807888"/>
                                <a:pt x="4682149" y="808524"/>
                              </a:cubicBezTo>
                              <a:lnTo>
                                <a:pt x="4802911" y="815381"/>
                              </a:lnTo>
                              <a:cubicBezTo>
                                <a:pt x="4843292" y="817413"/>
                                <a:pt x="4883799" y="818428"/>
                                <a:pt x="4924434" y="819825"/>
                              </a:cubicBezTo>
                              <a:cubicBezTo>
                                <a:pt x="4965069" y="821476"/>
                                <a:pt x="5005831" y="821603"/>
                                <a:pt x="5046720" y="821984"/>
                              </a:cubicBezTo>
                              <a:lnTo>
                                <a:pt x="5108181" y="822492"/>
                              </a:lnTo>
                              <a:lnTo>
                                <a:pt x="5169767" y="821730"/>
                              </a:lnTo>
                              <a:cubicBezTo>
                                <a:pt x="5175355" y="821603"/>
                                <a:pt x="5180053" y="819572"/>
                                <a:pt x="5182720" y="816269"/>
                              </a:cubicBezTo>
                              <a:lnTo>
                                <a:pt x="5182720" y="816143"/>
                              </a:lnTo>
                              <a:cubicBezTo>
                                <a:pt x="5184878" y="813349"/>
                                <a:pt x="5185513" y="810047"/>
                                <a:pt x="5184498" y="806492"/>
                              </a:cubicBezTo>
                              <a:cubicBezTo>
                                <a:pt x="5182085" y="797984"/>
                                <a:pt x="5171038" y="790872"/>
                                <a:pt x="5160371" y="790999"/>
                              </a:cubicBezTo>
                              <a:cubicBezTo>
                                <a:pt x="4995799" y="792650"/>
                                <a:pt x="4833387" y="787952"/>
                                <a:pt x="4672753" y="777158"/>
                              </a:cubicBezTo>
                              <a:close/>
                              <a:moveTo>
                                <a:pt x="599363" y="768269"/>
                              </a:moveTo>
                              <a:cubicBezTo>
                                <a:pt x="592379" y="768776"/>
                                <a:pt x="585522" y="770174"/>
                                <a:pt x="580316" y="772079"/>
                              </a:cubicBezTo>
                              <a:lnTo>
                                <a:pt x="470348" y="812587"/>
                              </a:lnTo>
                              <a:lnTo>
                                <a:pt x="443046" y="822746"/>
                              </a:lnTo>
                              <a:lnTo>
                                <a:pt x="415745" y="833413"/>
                              </a:lnTo>
                              <a:lnTo>
                                <a:pt x="361395" y="854747"/>
                              </a:lnTo>
                              <a:lnTo>
                                <a:pt x="307173" y="875954"/>
                              </a:lnTo>
                              <a:cubicBezTo>
                                <a:pt x="289142" y="882938"/>
                                <a:pt x="271110" y="890175"/>
                                <a:pt x="253205" y="897668"/>
                              </a:cubicBezTo>
                              <a:lnTo>
                                <a:pt x="145777" y="942241"/>
                              </a:lnTo>
                              <a:cubicBezTo>
                                <a:pt x="136126" y="946177"/>
                                <a:pt x="129523" y="957733"/>
                                <a:pt x="130920" y="968018"/>
                              </a:cubicBezTo>
                              <a:cubicBezTo>
                                <a:pt x="131555" y="972591"/>
                                <a:pt x="133841" y="976272"/>
                                <a:pt x="137269" y="978304"/>
                              </a:cubicBezTo>
                              <a:cubicBezTo>
                                <a:pt x="140824" y="980336"/>
                                <a:pt x="145269" y="980336"/>
                                <a:pt x="149713" y="978431"/>
                              </a:cubicBezTo>
                              <a:lnTo>
                                <a:pt x="256507" y="932082"/>
                              </a:lnTo>
                              <a:lnTo>
                                <a:pt x="283300" y="920525"/>
                              </a:lnTo>
                              <a:lnTo>
                                <a:pt x="310222" y="909477"/>
                              </a:lnTo>
                              <a:lnTo>
                                <a:pt x="364063" y="887255"/>
                              </a:lnTo>
                              <a:lnTo>
                                <a:pt x="418157" y="865033"/>
                              </a:lnTo>
                              <a:lnTo>
                                <a:pt x="445331" y="853985"/>
                              </a:lnTo>
                              <a:lnTo>
                                <a:pt x="472506" y="843445"/>
                              </a:lnTo>
                              <a:lnTo>
                                <a:pt x="581840" y="801158"/>
                              </a:lnTo>
                              <a:cubicBezTo>
                                <a:pt x="591618" y="797348"/>
                                <a:pt x="596823" y="795571"/>
                                <a:pt x="599617" y="794682"/>
                              </a:cubicBezTo>
                              <a:cubicBezTo>
                                <a:pt x="602411" y="793920"/>
                                <a:pt x="602792" y="793920"/>
                                <a:pt x="603045" y="793920"/>
                              </a:cubicBezTo>
                              <a:cubicBezTo>
                                <a:pt x="603554" y="794047"/>
                                <a:pt x="613078" y="795952"/>
                                <a:pt x="624125" y="798111"/>
                              </a:cubicBezTo>
                              <a:lnTo>
                                <a:pt x="740061" y="821349"/>
                              </a:lnTo>
                              <a:cubicBezTo>
                                <a:pt x="778538" y="829476"/>
                                <a:pt x="816886" y="838365"/>
                                <a:pt x="854982" y="846873"/>
                              </a:cubicBezTo>
                              <a:cubicBezTo>
                                <a:pt x="893077" y="855127"/>
                                <a:pt x="931045" y="864906"/>
                                <a:pt x="968760" y="874302"/>
                              </a:cubicBezTo>
                              <a:lnTo>
                                <a:pt x="1025140" y="888398"/>
                              </a:lnTo>
                              <a:lnTo>
                                <a:pt x="1081140" y="903764"/>
                              </a:lnTo>
                              <a:cubicBezTo>
                                <a:pt x="1085966" y="905160"/>
                                <a:pt x="1090537" y="904398"/>
                                <a:pt x="1093712" y="901859"/>
                              </a:cubicBezTo>
                              <a:lnTo>
                                <a:pt x="1093712" y="901605"/>
                              </a:lnTo>
                              <a:cubicBezTo>
                                <a:pt x="1096506" y="899446"/>
                                <a:pt x="1098030" y="895890"/>
                                <a:pt x="1098030" y="891700"/>
                              </a:cubicBezTo>
                              <a:cubicBezTo>
                                <a:pt x="1098030" y="882176"/>
                                <a:pt x="1089648" y="872017"/>
                                <a:pt x="1079870" y="869477"/>
                              </a:cubicBezTo>
                              <a:cubicBezTo>
                                <a:pt x="929268" y="830492"/>
                                <a:pt x="775109" y="796841"/>
                                <a:pt x="618792" y="768903"/>
                              </a:cubicBezTo>
                              <a:cubicBezTo>
                                <a:pt x="613331" y="767888"/>
                                <a:pt x="606347" y="767761"/>
                                <a:pt x="599363" y="768269"/>
                              </a:cubicBezTo>
                              <a:close/>
                              <a:moveTo>
                                <a:pt x="2642422" y="768174"/>
                              </a:moveTo>
                              <a:cubicBezTo>
                                <a:pt x="2649105" y="768682"/>
                                <a:pt x="2655676" y="770619"/>
                                <a:pt x="2660565" y="773857"/>
                              </a:cubicBezTo>
                              <a:cubicBezTo>
                                <a:pt x="2683549" y="789222"/>
                                <a:pt x="2706788" y="804968"/>
                                <a:pt x="2730280" y="819826"/>
                              </a:cubicBezTo>
                              <a:lnTo>
                                <a:pt x="2801137" y="864652"/>
                              </a:lnTo>
                              <a:cubicBezTo>
                                <a:pt x="2806343" y="867953"/>
                                <a:pt x="2809136" y="872144"/>
                                <a:pt x="2808882" y="876588"/>
                              </a:cubicBezTo>
                              <a:cubicBezTo>
                                <a:pt x="2808628" y="880906"/>
                                <a:pt x="2805581" y="884843"/>
                                <a:pt x="2799993" y="887509"/>
                              </a:cubicBezTo>
                              <a:lnTo>
                                <a:pt x="2723550" y="923955"/>
                              </a:lnTo>
                              <a:cubicBezTo>
                                <a:pt x="2697899" y="936146"/>
                                <a:pt x="2672121" y="947447"/>
                                <a:pt x="2646216" y="959131"/>
                              </a:cubicBezTo>
                              <a:cubicBezTo>
                                <a:pt x="2640756" y="961543"/>
                                <a:pt x="2633645" y="962432"/>
                                <a:pt x="2626788" y="961924"/>
                              </a:cubicBezTo>
                              <a:cubicBezTo>
                                <a:pt x="2619931" y="961416"/>
                                <a:pt x="2613073" y="959511"/>
                                <a:pt x="2608121" y="956209"/>
                              </a:cubicBezTo>
                              <a:cubicBezTo>
                                <a:pt x="2584375" y="940717"/>
                                <a:pt x="2560883" y="924590"/>
                                <a:pt x="2537518" y="908843"/>
                              </a:cubicBezTo>
                              <a:cubicBezTo>
                                <a:pt x="2514154" y="893097"/>
                                <a:pt x="2490915" y="877224"/>
                                <a:pt x="2467931" y="860969"/>
                              </a:cubicBezTo>
                              <a:lnTo>
                                <a:pt x="2467677" y="860969"/>
                              </a:lnTo>
                              <a:cubicBezTo>
                                <a:pt x="2462598" y="857413"/>
                                <a:pt x="2460059" y="853096"/>
                                <a:pt x="2460566" y="848651"/>
                              </a:cubicBezTo>
                              <a:cubicBezTo>
                                <a:pt x="2461074" y="844207"/>
                                <a:pt x="2464376" y="840525"/>
                                <a:pt x="2470090" y="838111"/>
                              </a:cubicBezTo>
                              <a:cubicBezTo>
                                <a:pt x="2495994" y="827445"/>
                                <a:pt x="2521772" y="816270"/>
                                <a:pt x="2547296" y="804968"/>
                              </a:cubicBezTo>
                              <a:cubicBezTo>
                                <a:pt x="2572947" y="793666"/>
                                <a:pt x="2598344" y="782619"/>
                                <a:pt x="2623613" y="771062"/>
                              </a:cubicBezTo>
                              <a:cubicBezTo>
                                <a:pt x="2628946" y="768586"/>
                                <a:pt x="2635740" y="767666"/>
                                <a:pt x="2642422" y="768174"/>
                              </a:cubicBezTo>
                              <a:close/>
                              <a:moveTo>
                                <a:pt x="1348695" y="748840"/>
                              </a:moveTo>
                              <a:cubicBezTo>
                                <a:pt x="1317584" y="747696"/>
                                <a:pt x="1294219" y="749982"/>
                                <a:pt x="1274791" y="754046"/>
                              </a:cubicBezTo>
                              <a:cubicBezTo>
                                <a:pt x="1255362" y="758617"/>
                                <a:pt x="1239616" y="764840"/>
                                <a:pt x="1223489" y="771189"/>
                              </a:cubicBezTo>
                              <a:cubicBezTo>
                                <a:pt x="1209647" y="776650"/>
                                <a:pt x="1188442" y="781983"/>
                                <a:pt x="1170537" y="785920"/>
                              </a:cubicBezTo>
                              <a:cubicBezTo>
                                <a:pt x="1152505" y="789857"/>
                                <a:pt x="1138156" y="792904"/>
                                <a:pt x="1137902" y="792904"/>
                              </a:cubicBezTo>
                              <a:cubicBezTo>
                                <a:pt x="1127743" y="794936"/>
                                <a:pt x="1119490" y="805222"/>
                                <a:pt x="1119490" y="815635"/>
                              </a:cubicBezTo>
                              <a:lnTo>
                                <a:pt x="1119490" y="820333"/>
                              </a:lnTo>
                              <a:cubicBezTo>
                                <a:pt x="1119490" y="825285"/>
                                <a:pt x="1121395" y="829476"/>
                                <a:pt x="1124696" y="832270"/>
                              </a:cubicBezTo>
                              <a:cubicBezTo>
                                <a:pt x="1127998" y="835064"/>
                                <a:pt x="1132443" y="836079"/>
                                <a:pt x="1137140" y="835064"/>
                              </a:cubicBezTo>
                              <a:cubicBezTo>
                                <a:pt x="1137394" y="835064"/>
                                <a:pt x="1150093" y="832270"/>
                                <a:pt x="1166473" y="828714"/>
                              </a:cubicBezTo>
                              <a:cubicBezTo>
                                <a:pt x="1182600" y="825158"/>
                                <a:pt x="1202029" y="820079"/>
                                <a:pt x="1215489" y="814745"/>
                              </a:cubicBezTo>
                              <a:cubicBezTo>
                                <a:pt x="1231616" y="808269"/>
                                <a:pt x="1247997" y="801666"/>
                                <a:pt x="1268695" y="796841"/>
                              </a:cubicBezTo>
                              <a:cubicBezTo>
                                <a:pt x="1289266" y="792269"/>
                                <a:pt x="1314156" y="789857"/>
                                <a:pt x="1346917" y="790999"/>
                              </a:cubicBezTo>
                              <a:cubicBezTo>
                                <a:pt x="1363299" y="791508"/>
                                <a:pt x="1377647" y="792904"/>
                                <a:pt x="1390473" y="794936"/>
                              </a:cubicBezTo>
                              <a:cubicBezTo>
                                <a:pt x="1403171" y="797094"/>
                                <a:pt x="1414346" y="799889"/>
                                <a:pt x="1424505" y="803063"/>
                              </a:cubicBezTo>
                              <a:cubicBezTo>
                                <a:pt x="1444695" y="809285"/>
                                <a:pt x="1460695" y="817032"/>
                                <a:pt x="1476187" y="824651"/>
                              </a:cubicBezTo>
                              <a:cubicBezTo>
                                <a:pt x="1507171" y="839381"/>
                                <a:pt x="1535997" y="854874"/>
                                <a:pt x="1597076" y="859318"/>
                              </a:cubicBezTo>
                              <a:cubicBezTo>
                                <a:pt x="1658282" y="865033"/>
                                <a:pt x="1689266" y="855127"/>
                                <a:pt x="1722282" y="845350"/>
                              </a:cubicBezTo>
                              <a:cubicBezTo>
                                <a:pt x="1755678" y="835698"/>
                                <a:pt x="1790345" y="824905"/>
                                <a:pt x="1855869" y="833032"/>
                              </a:cubicBezTo>
                              <a:cubicBezTo>
                                <a:pt x="1921392" y="840778"/>
                                <a:pt x="1952885" y="859191"/>
                                <a:pt x="1983234" y="876461"/>
                              </a:cubicBezTo>
                              <a:cubicBezTo>
                                <a:pt x="1997202" y="884589"/>
                                <a:pt x="2020059" y="893224"/>
                                <a:pt x="2039488" y="899954"/>
                              </a:cubicBezTo>
                              <a:cubicBezTo>
                                <a:pt x="2049138" y="903382"/>
                                <a:pt x="2057900" y="906176"/>
                                <a:pt x="2064376" y="908208"/>
                              </a:cubicBezTo>
                              <a:cubicBezTo>
                                <a:pt x="2070852" y="910240"/>
                                <a:pt x="2074916" y="911509"/>
                                <a:pt x="2075043" y="911509"/>
                              </a:cubicBezTo>
                              <a:cubicBezTo>
                                <a:pt x="2079869" y="912907"/>
                                <a:pt x="2084440" y="912272"/>
                                <a:pt x="2088250" y="909859"/>
                              </a:cubicBezTo>
                              <a:cubicBezTo>
                                <a:pt x="2092059" y="907319"/>
                                <a:pt x="2094471" y="903255"/>
                                <a:pt x="2095107" y="898430"/>
                              </a:cubicBezTo>
                              <a:lnTo>
                                <a:pt x="2095741" y="893731"/>
                              </a:lnTo>
                              <a:lnTo>
                                <a:pt x="2095995" y="893605"/>
                              </a:lnTo>
                              <a:cubicBezTo>
                                <a:pt x="2097392" y="883191"/>
                                <a:pt x="2090408" y="872398"/>
                                <a:pt x="2080376" y="869477"/>
                              </a:cubicBezTo>
                              <a:cubicBezTo>
                                <a:pt x="2080123" y="869477"/>
                                <a:pt x="2075805" y="868080"/>
                                <a:pt x="2068693" y="865921"/>
                              </a:cubicBezTo>
                              <a:cubicBezTo>
                                <a:pt x="2061583" y="863762"/>
                                <a:pt x="2052059" y="860588"/>
                                <a:pt x="2041519" y="857032"/>
                              </a:cubicBezTo>
                              <a:cubicBezTo>
                                <a:pt x="2020567" y="849794"/>
                                <a:pt x="1996059" y="840524"/>
                                <a:pt x="1981710" y="832397"/>
                              </a:cubicBezTo>
                              <a:cubicBezTo>
                                <a:pt x="1951488" y="815127"/>
                                <a:pt x="1922916" y="798619"/>
                                <a:pt x="1860948" y="791254"/>
                              </a:cubicBezTo>
                              <a:cubicBezTo>
                                <a:pt x="1798980" y="783507"/>
                                <a:pt x="1767361" y="793285"/>
                                <a:pt x="1734091" y="802809"/>
                              </a:cubicBezTo>
                              <a:cubicBezTo>
                                <a:pt x="1700441" y="812460"/>
                                <a:pt x="1666028" y="823508"/>
                                <a:pt x="1600632" y="817413"/>
                              </a:cubicBezTo>
                              <a:cubicBezTo>
                                <a:pt x="1535234" y="812587"/>
                                <a:pt x="1503234" y="795698"/>
                                <a:pt x="1471743" y="780841"/>
                              </a:cubicBezTo>
                              <a:cubicBezTo>
                                <a:pt x="1456251" y="773348"/>
                                <a:pt x="1441013" y="765983"/>
                                <a:pt x="1421965" y="760141"/>
                              </a:cubicBezTo>
                              <a:cubicBezTo>
                                <a:pt x="1412441" y="757221"/>
                                <a:pt x="1401902" y="754555"/>
                                <a:pt x="1389838" y="752523"/>
                              </a:cubicBezTo>
                              <a:cubicBezTo>
                                <a:pt x="1377774" y="750745"/>
                                <a:pt x="1364314" y="749348"/>
                                <a:pt x="1348695" y="748840"/>
                              </a:cubicBezTo>
                              <a:close/>
                              <a:moveTo>
                                <a:pt x="3945643" y="733602"/>
                              </a:moveTo>
                              <a:cubicBezTo>
                                <a:pt x="3925833" y="731189"/>
                                <a:pt x="3902722" y="730553"/>
                                <a:pt x="3871992" y="734109"/>
                              </a:cubicBezTo>
                              <a:cubicBezTo>
                                <a:pt x="3810531" y="740966"/>
                                <a:pt x="3782087" y="757348"/>
                                <a:pt x="3751611" y="773348"/>
                              </a:cubicBezTo>
                              <a:cubicBezTo>
                                <a:pt x="3720881" y="789603"/>
                                <a:pt x="3688881" y="806492"/>
                                <a:pt x="3623230" y="812714"/>
                              </a:cubicBezTo>
                              <a:cubicBezTo>
                                <a:pt x="3557580" y="817794"/>
                                <a:pt x="3523167" y="806238"/>
                                <a:pt x="3490278" y="795316"/>
                              </a:cubicBezTo>
                              <a:cubicBezTo>
                                <a:pt x="3457644" y="784777"/>
                                <a:pt x="3427041" y="773094"/>
                                <a:pt x="3365580" y="776523"/>
                              </a:cubicBezTo>
                              <a:cubicBezTo>
                                <a:pt x="3350215" y="777412"/>
                                <a:pt x="3336882" y="778809"/>
                                <a:pt x="3324945" y="780841"/>
                              </a:cubicBezTo>
                              <a:cubicBezTo>
                                <a:pt x="3313136" y="782619"/>
                                <a:pt x="3302723" y="784904"/>
                                <a:pt x="3293200" y="787571"/>
                              </a:cubicBezTo>
                              <a:cubicBezTo>
                                <a:pt x="3274279" y="793031"/>
                                <a:pt x="3259041" y="799889"/>
                                <a:pt x="3243295" y="807000"/>
                              </a:cubicBezTo>
                              <a:cubicBezTo>
                                <a:pt x="3229834" y="813095"/>
                                <a:pt x="3208882" y="819445"/>
                                <a:pt x="3191104" y="824143"/>
                              </a:cubicBezTo>
                              <a:cubicBezTo>
                                <a:pt x="3182342" y="826302"/>
                                <a:pt x="3174215" y="828080"/>
                                <a:pt x="3168374" y="829349"/>
                              </a:cubicBezTo>
                              <a:cubicBezTo>
                                <a:pt x="3162533" y="830619"/>
                                <a:pt x="3158850" y="831381"/>
                                <a:pt x="3158723" y="831381"/>
                              </a:cubicBezTo>
                              <a:cubicBezTo>
                                <a:pt x="3148565" y="833413"/>
                                <a:pt x="3140311" y="843572"/>
                                <a:pt x="3140438" y="854112"/>
                              </a:cubicBezTo>
                              <a:lnTo>
                                <a:pt x="3140438" y="858810"/>
                              </a:lnTo>
                              <a:cubicBezTo>
                                <a:pt x="3140438" y="863762"/>
                                <a:pt x="3142343" y="867953"/>
                                <a:pt x="3145771" y="870747"/>
                              </a:cubicBezTo>
                              <a:cubicBezTo>
                                <a:pt x="3149200" y="873541"/>
                                <a:pt x="3153644" y="874429"/>
                                <a:pt x="3158469" y="873541"/>
                              </a:cubicBezTo>
                              <a:cubicBezTo>
                                <a:pt x="3158596" y="873414"/>
                                <a:pt x="3161898" y="872778"/>
                                <a:pt x="3167231" y="871636"/>
                              </a:cubicBezTo>
                              <a:cubicBezTo>
                                <a:pt x="3172565" y="870493"/>
                                <a:pt x="3179929" y="868843"/>
                                <a:pt x="3188057" y="866811"/>
                              </a:cubicBezTo>
                              <a:cubicBezTo>
                                <a:pt x="3204311" y="862620"/>
                                <a:pt x="3223867" y="856652"/>
                                <a:pt x="3237200" y="850683"/>
                              </a:cubicBezTo>
                              <a:cubicBezTo>
                                <a:pt x="3253199" y="843572"/>
                                <a:pt x="3269327" y="836206"/>
                                <a:pt x="3289771" y="830492"/>
                              </a:cubicBezTo>
                              <a:cubicBezTo>
                                <a:pt x="3300057" y="827571"/>
                                <a:pt x="3311231" y="825158"/>
                                <a:pt x="3324056" y="823254"/>
                              </a:cubicBezTo>
                              <a:cubicBezTo>
                                <a:pt x="3336882" y="821095"/>
                                <a:pt x="3351231" y="819572"/>
                                <a:pt x="3367612" y="818682"/>
                              </a:cubicBezTo>
                              <a:cubicBezTo>
                                <a:pt x="3433263" y="815127"/>
                                <a:pt x="3467421" y="827698"/>
                                <a:pt x="3500564" y="838365"/>
                              </a:cubicBezTo>
                              <a:cubicBezTo>
                                <a:pt x="3533580" y="849286"/>
                                <a:pt x="3564817" y="859699"/>
                                <a:pt x="3627040" y="854874"/>
                              </a:cubicBezTo>
                              <a:cubicBezTo>
                                <a:pt x="3689262" y="849032"/>
                                <a:pt x="3718341" y="833793"/>
                                <a:pt x="3748945" y="817540"/>
                              </a:cubicBezTo>
                              <a:cubicBezTo>
                                <a:pt x="3779928" y="801539"/>
                                <a:pt x="3811548" y="783380"/>
                                <a:pt x="3877071" y="776142"/>
                              </a:cubicBezTo>
                              <a:cubicBezTo>
                                <a:pt x="3909833" y="772332"/>
                                <a:pt x="3934976" y="773221"/>
                                <a:pt x="3956055" y="775634"/>
                              </a:cubicBezTo>
                              <a:cubicBezTo>
                                <a:pt x="3977134" y="777919"/>
                                <a:pt x="3994405" y="782492"/>
                                <a:pt x="4011293" y="787063"/>
                              </a:cubicBezTo>
                              <a:cubicBezTo>
                                <a:pt x="4027040" y="791254"/>
                                <a:pt x="4051293" y="793666"/>
                                <a:pt x="4071737" y="795063"/>
                              </a:cubicBezTo>
                              <a:cubicBezTo>
                                <a:pt x="4082023" y="795698"/>
                                <a:pt x="4091294" y="796206"/>
                                <a:pt x="4098024" y="796460"/>
                              </a:cubicBezTo>
                              <a:cubicBezTo>
                                <a:pt x="4104881" y="796714"/>
                                <a:pt x="4109071" y="796841"/>
                                <a:pt x="4109197" y="796841"/>
                              </a:cubicBezTo>
                              <a:cubicBezTo>
                                <a:pt x="4114150" y="796968"/>
                                <a:pt x="4118468" y="795190"/>
                                <a:pt x="4121515" y="791761"/>
                              </a:cubicBezTo>
                              <a:cubicBezTo>
                                <a:pt x="4124436" y="788332"/>
                                <a:pt x="4125705" y="783761"/>
                                <a:pt x="4125071" y="778936"/>
                              </a:cubicBezTo>
                              <a:lnTo>
                                <a:pt x="4124436" y="774237"/>
                              </a:lnTo>
                              <a:lnTo>
                                <a:pt x="4124055" y="774111"/>
                              </a:lnTo>
                              <a:cubicBezTo>
                                <a:pt x="4122658" y="763824"/>
                                <a:pt x="4113007" y="755189"/>
                                <a:pt x="4102595" y="754935"/>
                              </a:cubicBezTo>
                              <a:cubicBezTo>
                                <a:pt x="4102341" y="754935"/>
                                <a:pt x="4097769" y="754808"/>
                                <a:pt x="4090404" y="754555"/>
                              </a:cubicBezTo>
                              <a:cubicBezTo>
                                <a:pt x="4083039" y="754300"/>
                                <a:pt x="4073007" y="753792"/>
                                <a:pt x="4061960" y="753031"/>
                              </a:cubicBezTo>
                              <a:cubicBezTo>
                                <a:pt x="4039992" y="751506"/>
                                <a:pt x="4014087" y="748967"/>
                                <a:pt x="3998214" y="744649"/>
                              </a:cubicBezTo>
                              <a:cubicBezTo>
                                <a:pt x="3981579" y="740205"/>
                                <a:pt x="3965325" y="735760"/>
                                <a:pt x="3945643" y="733602"/>
                              </a:cubicBezTo>
                              <a:close/>
                              <a:moveTo>
                                <a:pt x="4663737" y="732077"/>
                              </a:moveTo>
                              <a:cubicBezTo>
                                <a:pt x="4658149" y="731697"/>
                                <a:pt x="4651165" y="732585"/>
                                <a:pt x="4644308" y="733982"/>
                              </a:cubicBezTo>
                              <a:cubicBezTo>
                                <a:pt x="4637450" y="735379"/>
                                <a:pt x="4630594" y="737284"/>
                                <a:pt x="4625641" y="739697"/>
                              </a:cubicBezTo>
                              <a:lnTo>
                                <a:pt x="4519102" y="790491"/>
                              </a:lnTo>
                              <a:lnTo>
                                <a:pt x="4492308" y="803190"/>
                              </a:lnTo>
                              <a:lnTo>
                                <a:pt x="4465388" y="815381"/>
                              </a:lnTo>
                              <a:lnTo>
                                <a:pt x="4411420" y="839762"/>
                              </a:lnTo>
                              <a:lnTo>
                                <a:pt x="4357325" y="864143"/>
                              </a:lnTo>
                              <a:cubicBezTo>
                                <a:pt x="4339293" y="872398"/>
                                <a:pt x="4321134" y="880525"/>
                                <a:pt x="4302975" y="888144"/>
                              </a:cubicBezTo>
                              <a:lnTo>
                                <a:pt x="4193642" y="935002"/>
                              </a:lnTo>
                              <a:cubicBezTo>
                                <a:pt x="4183864" y="939193"/>
                                <a:pt x="4177007" y="950876"/>
                                <a:pt x="4178531" y="961161"/>
                              </a:cubicBezTo>
                              <a:lnTo>
                                <a:pt x="4178912" y="961161"/>
                              </a:lnTo>
                              <a:cubicBezTo>
                                <a:pt x="4179673" y="965732"/>
                                <a:pt x="4181959" y="969415"/>
                                <a:pt x="4185515" y="971320"/>
                              </a:cubicBezTo>
                              <a:cubicBezTo>
                                <a:pt x="4189198" y="973352"/>
                                <a:pt x="4193769" y="973352"/>
                                <a:pt x="4198341" y="971320"/>
                              </a:cubicBezTo>
                              <a:lnTo>
                                <a:pt x="4307801" y="922557"/>
                              </a:lnTo>
                              <a:lnTo>
                                <a:pt x="4334976" y="910367"/>
                              </a:lnTo>
                              <a:lnTo>
                                <a:pt x="4362150" y="897668"/>
                              </a:lnTo>
                              <a:lnTo>
                                <a:pt x="4416372" y="872271"/>
                              </a:lnTo>
                              <a:lnTo>
                                <a:pt x="4470340" y="846873"/>
                              </a:lnTo>
                              <a:lnTo>
                                <a:pt x="4497261" y="834174"/>
                              </a:lnTo>
                              <a:lnTo>
                                <a:pt x="4524054" y="820968"/>
                              </a:lnTo>
                              <a:lnTo>
                                <a:pt x="4630594" y="768269"/>
                              </a:lnTo>
                              <a:cubicBezTo>
                                <a:pt x="4639991" y="763570"/>
                                <a:pt x="4645070" y="761285"/>
                                <a:pt x="4647736" y="760141"/>
                              </a:cubicBezTo>
                              <a:cubicBezTo>
                                <a:pt x="4650404" y="758999"/>
                                <a:pt x="4650785" y="758999"/>
                                <a:pt x="4651038" y="758999"/>
                              </a:cubicBezTo>
                              <a:cubicBezTo>
                                <a:pt x="4651546" y="758999"/>
                                <a:pt x="4661323" y="759634"/>
                                <a:pt x="4672626" y="760268"/>
                              </a:cubicBezTo>
                              <a:lnTo>
                                <a:pt x="4792625" y="767252"/>
                              </a:lnTo>
                              <a:cubicBezTo>
                                <a:pt x="4832752" y="769284"/>
                                <a:pt x="4872880" y="770301"/>
                                <a:pt x="4913260" y="771825"/>
                              </a:cubicBezTo>
                              <a:cubicBezTo>
                                <a:pt x="4953641" y="773602"/>
                                <a:pt x="4994022" y="773729"/>
                                <a:pt x="5034656" y="774237"/>
                              </a:cubicBezTo>
                              <a:lnTo>
                                <a:pt x="5095736" y="774872"/>
                              </a:lnTo>
                              <a:lnTo>
                                <a:pt x="5156815" y="774237"/>
                              </a:lnTo>
                              <a:cubicBezTo>
                                <a:pt x="5162021" y="774237"/>
                                <a:pt x="5166593" y="772206"/>
                                <a:pt x="5169133" y="768903"/>
                              </a:cubicBezTo>
                              <a:cubicBezTo>
                                <a:pt x="5171418" y="765983"/>
                                <a:pt x="5172053" y="762173"/>
                                <a:pt x="5170911" y="758110"/>
                              </a:cubicBezTo>
                              <a:cubicBezTo>
                                <a:pt x="5168370" y="748967"/>
                                <a:pt x="5157196" y="741474"/>
                                <a:pt x="5146656" y="741729"/>
                              </a:cubicBezTo>
                              <a:cubicBezTo>
                                <a:pt x="4983863" y="744649"/>
                                <a:pt x="4823101" y="741347"/>
                                <a:pt x="4663737" y="732077"/>
                              </a:cubicBezTo>
                              <a:close/>
                              <a:moveTo>
                                <a:pt x="2645582" y="729411"/>
                              </a:moveTo>
                              <a:cubicBezTo>
                                <a:pt x="2639613" y="728903"/>
                                <a:pt x="2633391" y="729792"/>
                                <a:pt x="2628693" y="731951"/>
                              </a:cubicBezTo>
                              <a:cubicBezTo>
                                <a:pt x="2590470" y="749475"/>
                                <a:pt x="2551867" y="766364"/>
                                <a:pt x="2512883" y="783507"/>
                              </a:cubicBezTo>
                              <a:cubicBezTo>
                                <a:pt x="2473899" y="800143"/>
                                <a:pt x="2434661" y="816777"/>
                                <a:pt x="2395041" y="833032"/>
                              </a:cubicBezTo>
                              <a:cubicBezTo>
                                <a:pt x="2390597" y="834810"/>
                                <a:pt x="2388057" y="837477"/>
                                <a:pt x="2387677" y="840524"/>
                              </a:cubicBezTo>
                              <a:cubicBezTo>
                                <a:pt x="2387296" y="843572"/>
                                <a:pt x="2389201" y="846746"/>
                                <a:pt x="2393137" y="849541"/>
                              </a:cubicBezTo>
                              <a:cubicBezTo>
                                <a:pt x="2427931" y="874303"/>
                                <a:pt x="2463105" y="898811"/>
                                <a:pt x="2498660" y="923447"/>
                              </a:cubicBezTo>
                              <a:cubicBezTo>
                                <a:pt x="2534343" y="947574"/>
                                <a:pt x="2570153" y="971955"/>
                                <a:pt x="2606597" y="995702"/>
                              </a:cubicBezTo>
                              <a:cubicBezTo>
                                <a:pt x="2615613" y="1001543"/>
                                <a:pt x="2631613" y="1002686"/>
                                <a:pt x="2641391" y="998368"/>
                              </a:cubicBezTo>
                              <a:lnTo>
                                <a:pt x="2700819" y="971828"/>
                              </a:lnTo>
                              <a:cubicBezTo>
                                <a:pt x="2720501" y="962812"/>
                                <a:pt x="2740184" y="953416"/>
                                <a:pt x="2759739" y="944272"/>
                              </a:cubicBezTo>
                              <a:lnTo>
                                <a:pt x="2818025" y="916590"/>
                              </a:lnTo>
                              <a:cubicBezTo>
                                <a:pt x="2837327" y="907192"/>
                                <a:pt x="2856501" y="897288"/>
                                <a:pt x="2875676" y="887763"/>
                              </a:cubicBezTo>
                              <a:cubicBezTo>
                                <a:pt x="2879867" y="885604"/>
                                <a:pt x="2882406" y="882684"/>
                                <a:pt x="2882406" y="879637"/>
                              </a:cubicBezTo>
                              <a:cubicBezTo>
                                <a:pt x="2882533" y="876588"/>
                                <a:pt x="2880374" y="873541"/>
                                <a:pt x="2876311" y="871129"/>
                              </a:cubicBezTo>
                              <a:cubicBezTo>
                                <a:pt x="2858025" y="860080"/>
                                <a:pt x="2839739" y="849159"/>
                                <a:pt x="2821708" y="837984"/>
                              </a:cubicBezTo>
                              <a:lnTo>
                                <a:pt x="2767867" y="803825"/>
                              </a:lnTo>
                              <a:cubicBezTo>
                                <a:pt x="2750089" y="792396"/>
                                <a:pt x="2732311" y="781222"/>
                                <a:pt x="2714660" y="769666"/>
                              </a:cubicBezTo>
                              <a:lnTo>
                                <a:pt x="2661962" y="734490"/>
                              </a:lnTo>
                              <a:cubicBezTo>
                                <a:pt x="2657645" y="731570"/>
                                <a:pt x="2651549" y="729919"/>
                                <a:pt x="2645582" y="729411"/>
                              </a:cubicBezTo>
                              <a:close/>
                              <a:moveTo>
                                <a:pt x="2647312" y="710395"/>
                              </a:moveTo>
                              <a:cubicBezTo>
                                <a:pt x="2653931" y="710903"/>
                                <a:pt x="2660439" y="712840"/>
                                <a:pt x="2665264" y="716078"/>
                              </a:cubicBezTo>
                              <a:lnTo>
                                <a:pt x="2724311" y="755570"/>
                              </a:lnTo>
                              <a:lnTo>
                                <a:pt x="2784121" y="793920"/>
                              </a:lnTo>
                              <a:cubicBezTo>
                                <a:pt x="2824247" y="819826"/>
                                <a:pt x="2865009" y="844334"/>
                                <a:pt x="2906279" y="869097"/>
                              </a:cubicBezTo>
                              <a:cubicBezTo>
                                <a:pt x="2911613" y="872271"/>
                                <a:pt x="2914406" y="876462"/>
                                <a:pt x="2914279" y="880906"/>
                              </a:cubicBezTo>
                              <a:cubicBezTo>
                                <a:pt x="2914152" y="885351"/>
                                <a:pt x="2910978" y="889287"/>
                                <a:pt x="2905517" y="892081"/>
                              </a:cubicBezTo>
                              <a:cubicBezTo>
                                <a:pt x="2862597" y="913668"/>
                                <a:pt x="2819041" y="935637"/>
                                <a:pt x="2775105" y="956082"/>
                              </a:cubicBezTo>
                              <a:lnTo>
                                <a:pt x="2708692" y="987194"/>
                              </a:lnTo>
                              <a:lnTo>
                                <a:pt x="2641772" y="1017036"/>
                              </a:lnTo>
                              <a:cubicBezTo>
                                <a:pt x="2636311" y="1019448"/>
                                <a:pt x="2629200" y="1020338"/>
                                <a:pt x="2622216" y="1019829"/>
                              </a:cubicBezTo>
                              <a:cubicBezTo>
                                <a:pt x="2615233" y="1019321"/>
                                <a:pt x="2608375" y="1017416"/>
                                <a:pt x="2603296" y="1014115"/>
                              </a:cubicBezTo>
                              <a:cubicBezTo>
                                <a:pt x="2562280" y="987067"/>
                                <a:pt x="2521772" y="960019"/>
                                <a:pt x="2481772" y="932590"/>
                              </a:cubicBezTo>
                              <a:cubicBezTo>
                                <a:pt x="2441899" y="904779"/>
                                <a:pt x="2402280" y="877478"/>
                                <a:pt x="2363169" y="849159"/>
                              </a:cubicBezTo>
                              <a:cubicBezTo>
                                <a:pt x="2358089" y="845477"/>
                                <a:pt x="2355677" y="841160"/>
                                <a:pt x="2356184" y="836715"/>
                              </a:cubicBezTo>
                              <a:cubicBezTo>
                                <a:pt x="2356693" y="832271"/>
                                <a:pt x="2360121" y="828588"/>
                                <a:pt x="2365836" y="826302"/>
                              </a:cubicBezTo>
                              <a:cubicBezTo>
                                <a:pt x="2410407" y="808524"/>
                                <a:pt x="2454724" y="789603"/>
                                <a:pt x="2498533" y="771062"/>
                              </a:cubicBezTo>
                              <a:cubicBezTo>
                                <a:pt x="2542343" y="752141"/>
                                <a:pt x="2585772" y="732839"/>
                                <a:pt x="2628693" y="713283"/>
                              </a:cubicBezTo>
                              <a:cubicBezTo>
                                <a:pt x="2633963" y="710807"/>
                                <a:pt x="2640693" y="709887"/>
                                <a:pt x="2647312" y="710395"/>
                              </a:cubicBezTo>
                              <a:close/>
                              <a:moveTo>
                                <a:pt x="106031" y="694236"/>
                              </a:moveTo>
                              <a:cubicBezTo>
                                <a:pt x="103110" y="694617"/>
                                <a:pt x="100444" y="695886"/>
                                <a:pt x="98413" y="697918"/>
                              </a:cubicBezTo>
                              <a:cubicBezTo>
                                <a:pt x="95491" y="700839"/>
                                <a:pt x="94222" y="705157"/>
                                <a:pt x="94857" y="709982"/>
                              </a:cubicBezTo>
                              <a:lnTo>
                                <a:pt x="94983" y="709982"/>
                              </a:lnTo>
                              <a:lnTo>
                                <a:pt x="123427" y="914177"/>
                              </a:lnTo>
                              <a:cubicBezTo>
                                <a:pt x="124062" y="919002"/>
                                <a:pt x="126475" y="922812"/>
                                <a:pt x="130030" y="924843"/>
                              </a:cubicBezTo>
                              <a:cubicBezTo>
                                <a:pt x="133587" y="926875"/>
                                <a:pt x="138031" y="927129"/>
                                <a:pt x="142475" y="925225"/>
                              </a:cubicBezTo>
                              <a:cubicBezTo>
                                <a:pt x="209777" y="897414"/>
                                <a:pt x="277587" y="868715"/>
                                <a:pt x="345904" y="842555"/>
                              </a:cubicBezTo>
                              <a:cubicBezTo>
                                <a:pt x="380062" y="829222"/>
                                <a:pt x="414348" y="815635"/>
                                <a:pt x="448761" y="802555"/>
                              </a:cubicBezTo>
                              <a:lnTo>
                                <a:pt x="552379" y="764459"/>
                              </a:lnTo>
                              <a:cubicBezTo>
                                <a:pt x="557839" y="762427"/>
                                <a:pt x="558855" y="760776"/>
                                <a:pt x="558855" y="760395"/>
                              </a:cubicBezTo>
                              <a:cubicBezTo>
                                <a:pt x="558855" y="760014"/>
                                <a:pt x="557585" y="758617"/>
                                <a:pt x="551745" y="757602"/>
                              </a:cubicBezTo>
                              <a:lnTo>
                                <a:pt x="442158" y="739443"/>
                              </a:lnTo>
                              <a:cubicBezTo>
                                <a:pt x="405586" y="733728"/>
                                <a:pt x="369015" y="728649"/>
                                <a:pt x="332189" y="723315"/>
                              </a:cubicBezTo>
                              <a:cubicBezTo>
                                <a:pt x="258412" y="712141"/>
                                <a:pt x="184761" y="703506"/>
                                <a:pt x="110602" y="694236"/>
                              </a:cubicBezTo>
                              <a:cubicBezTo>
                                <a:pt x="108952" y="693982"/>
                                <a:pt x="107428" y="693982"/>
                                <a:pt x="106031" y="694236"/>
                              </a:cubicBezTo>
                              <a:close/>
                              <a:moveTo>
                                <a:pt x="5559481" y="692331"/>
                              </a:moveTo>
                              <a:cubicBezTo>
                                <a:pt x="5541448" y="691568"/>
                                <a:pt x="5523925" y="690934"/>
                                <a:pt x="5503354" y="693093"/>
                              </a:cubicBezTo>
                              <a:cubicBezTo>
                                <a:pt x="5493068" y="694236"/>
                                <a:pt x="5482021" y="696013"/>
                                <a:pt x="5469703" y="698807"/>
                              </a:cubicBezTo>
                              <a:cubicBezTo>
                                <a:pt x="5457258" y="701347"/>
                                <a:pt x="5443672" y="705030"/>
                                <a:pt x="5428306" y="710109"/>
                              </a:cubicBezTo>
                              <a:cubicBezTo>
                                <a:pt x="5397576" y="720268"/>
                                <a:pt x="5375608" y="730808"/>
                                <a:pt x="5357957" y="741602"/>
                              </a:cubicBezTo>
                              <a:cubicBezTo>
                                <a:pt x="5340180" y="752141"/>
                                <a:pt x="5326593" y="763063"/>
                                <a:pt x="5312497" y="774237"/>
                              </a:cubicBezTo>
                              <a:cubicBezTo>
                                <a:pt x="5306657" y="778936"/>
                                <a:pt x="5301323" y="782873"/>
                                <a:pt x="5297513" y="785793"/>
                              </a:cubicBezTo>
                              <a:cubicBezTo>
                                <a:pt x="5293576" y="788586"/>
                                <a:pt x="5291164" y="790364"/>
                                <a:pt x="5291164" y="790364"/>
                              </a:cubicBezTo>
                              <a:cubicBezTo>
                                <a:pt x="5288116" y="792396"/>
                                <a:pt x="5286719" y="793793"/>
                                <a:pt x="5286085" y="794555"/>
                              </a:cubicBezTo>
                              <a:cubicBezTo>
                                <a:pt x="5287100" y="794555"/>
                                <a:pt x="5289005" y="794174"/>
                                <a:pt x="5292561" y="793158"/>
                              </a:cubicBezTo>
                              <a:lnTo>
                                <a:pt x="5366719" y="770555"/>
                              </a:lnTo>
                              <a:lnTo>
                                <a:pt x="5440370" y="746427"/>
                              </a:lnTo>
                              <a:cubicBezTo>
                                <a:pt x="5489640" y="730808"/>
                                <a:pt x="5538020" y="712902"/>
                                <a:pt x="5586782" y="695886"/>
                              </a:cubicBezTo>
                              <a:lnTo>
                                <a:pt x="5586909" y="695759"/>
                              </a:lnTo>
                              <a:cubicBezTo>
                                <a:pt x="5590338" y="694617"/>
                                <a:pt x="5591989" y="693600"/>
                                <a:pt x="5592878" y="693093"/>
                              </a:cubicBezTo>
                              <a:cubicBezTo>
                                <a:pt x="5591862" y="692839"/>
                                <a:pt x="5589957" y="692712"/>
                                <a:pt x="5586274" y="692712"/>
                              </a:cubicBezTo>
                              <a:cubicBezTo>
                                <a:pt x="5586148" y="692712"/>
                                <a:pt x="5583227" y="692712"/>
                                <a:pt x="5578401" y="692712"/>
                              </a:cubicBezTo>
                              <a:cubicBezTo>
                                <a:pt x="5573576" y="692712"/>
                                <a:pt x="5566972" y="692585"/>
                                <a:pt x="5559481" y="692331"/>
                              </a:cubicBezTo>
                              <a:close/>
                              <a:moveTo>
                                <a:pt x="1350346" y="689537"/>
                              </a:moveTo>
                              <a:cubicBezTo>
                                <a:pt x="1318854" y="688394"/>
                                <a:pt x="1295362" y="690680"/>
                                <a:pt x="1275679" y="694744"/>
                              </a:cubicBezTo>
                              <a:cubicBezTo>
                                <a:pt x="1255997" y="699315"/>
                                <a:pt x="1240124" y="705537"/>
                                <a:pt x="1223870" y="711887"/>
                              </a:cubicBezTo>
                              <a:cubicBezTo>
                                <a:pt x="1209902" y="717347"/>
                                <a:pt x="1188442" y="722681"/>
                                <a:pt x="1170410" y="726617"/>
                              </a:cubicBezTo>
                              <a:cubicBezTo>
                                <a:pt x="1152251" y="730553"/>
                                <a:pt x="1137775" y="733602"/>
                                <a:pt x="1137521" y="733602"/>
                              </a:cubicBezTo>
                              <a:cubicBezTo>
                                <a:pt x="1127235" y="735633"/>
                                <a:pt x="1118981" y="745793"/>
                                <a:pt x="1118981" y="756332"/>
                              </a:cubicBezTo>
                              <a:lnTo>
                                <a:pt x="1118981" y="761031"/>
                              </a:lnTo>
                              <a:cubicBezTo>
                                <a:pt x="1118981" y="765983"/>
                                <a:pt x="1120886" y="770174"/>
                                <a:pt x="1124188" y="772967"/>
                              </a:cubicBezTo>
                              <a:cubicBezTo>
                                <a:pt x="1127616" y="775761"/>
                                <a:pt x="1132189" y="776777"/>
                                <a:pt x="1136886" y="775761"/>
                              </a:cubicBezTo>
                              <a:cubicBezTo>
                                <a:pt x="1137140" y="775761"/>
                                <a:pt x="1149966" y="772967"/>
                                <a:pt x="1166473" y="769411"/>
                              </a:cubicBezTo>
                              <a:cubicBezTo>
                                <a:pt x="1182727" y="765856"/>
                                <a:pt x="1202410" y="760776"/>
                                <a:pt x="1215997" y="755443"/>
                              </a:cubicBezTo>
                              <a:cubicBezTo>
                                <a:pt x="1232378" y="748967"/>
                                <a:pt x="1249013" y="742364"/>
                                <a:pt x="1269838" y="737538"/>
                              </a:cubicBezTo>
                              <a:cubicBezTo>
                                <a:pt x="1290664" y="732967"/>
                                <a:pt x="1315807" y="730553"/>
                                <a:pt x="1348949" y="731697"/>
                              </a:cubicBezTo>
                              <a:cubicBezTo>
                                <a:pt x="1365584" y="732331"/>
                                <a:pt x="1380060" y="733728"/>
                                <a:pt x="1393012" y="735760"/>
                              </a:cubicBezTo>
                              <a:cubicBezTo>
                                <a:pt x="1405838" y="738046"/>
                                <a:pt x="1417267" y="740839"/>
                                <a:pt x="1427425" y="744015"/>
                              </a:cubicBezTo>
                              <a:cubicBezTo>
                                <a:pt x="1447870" y="750364"/>
                                <a:pt x="1463869" y="758110"/>
                                <a:pt x="1479615" y="765729"/>
                              </a:cubicBezTo>
                              <a:cubicBezTo>
                                <a:pt x="1510854" y="780587"/>
                                <a:pt x="1540059" y="795952"/>
                                <a:pt x="1601774" y="800523"/>
                              </a:cubicBezTo>
                              <a:cubicBezTo>
                                <a:pt x="1663488" y="806365"/>
                                <a:pt x="1694853" y="796460"/>
                                <a:pt x="1728123" y="786681"/>
                              </a:cubicBezTo>
                              <a:cubicBezTo>
                                <a:pt x="1761773" y="777158"/>
                                <a:pt x="1796821" y="766364"/>
                                <a:pt x="1862726" y="774491"/>
                              </a:cubicBezTo>
                              <a:cubicBezTo>
                                <a:pt x="1928630" y="782237"/>
                                <a:pt x="1960249" y="800650"/>
                                <a:pt x="1990725" y="817921"/>
                              </a:cubicBezTo>
                              <a:cubicBezTo>
                                <a:pt x="2004821" y="826048"/>
                                <a:pt x="2027678" y="834683"/>
                                <a:pt x="2047106" y="841413"/>
                              </a:cubicBezTo>
                              <a:cubicBezTo>
                                <a:pt x="2056884" y="844841"/>
                                <a:pt x="2065646" y="847636"/>
                                <a:pt x="2072122" y="849668"/>
                              </a:cubicBezTo>
                              <a:cubicBezTo>
                                <a:pt x="2078599" y="851699"/>
                                <a:pt x="2082789" y="852969"/>
                                <a:pt x="2082789" y="852969"/>
                              </a:cubicBezTo>
                              <a:lnTo>
                                <a:pt x="2082408" y="852461"/>
                              </a:lnTo>
                              <a:cubicBezTo>
                                <a:pt x="2087106" y="853858"/>
                                <a:pt x="2091805" y="853222"/>
                                <a:pt x="2095614" y="850810"/>
                              </a:cubicBezTo>
                              <a:cubicBezTo>
                                <a:pt x="2099424" y="848270"/>
                                <a:pt x="2101837" y="844207"/>
                                <a:pt x="2102471" y="839381"/>
                              </a:cubicBezTo>
                              <a:lnTo>
                                <a:pt x="2103106" y="834683"/>
                              </a:lnTo>
                              <a:cubicBezTo>
                                <a:pt x="2104503" y="824270"/>
                                <a:pt x="2097519" y="813476"/>
                                <a:pt x="2087487" y="810556"/>
                              </a:cubicBezTo>
                              <a:cubicBezTo>
                                <a:pt x="2087233" y="810556"/>
                                <a:pt x="2082916" y="809159"/>
                                <a:pt x="2075805" y="807000"/>
                              </a:cubicBezTo>
                              <a:cubicBezTo>
                                <a:pt x="2068693" y="804841"/>
                                <a:pt x="2059170" y="801666"/>
                                <a:pt x="2048630" y="798111"/>
                              </a:cubicBezTo>
                              <a:cubicBezTo>
                                <a:pt x="2027678" y="790872"/>
                                <a:pt x="2003170" y="781602"/>
                                <a:pt x="1988694" y="773475"/>
                              </a:cubicBezTo>
                              <a:cubicBezTo>
                                <a:pt x="1958471" y="756332"/>
                                <a:pt x="1929773" y="739697"/>
                                <a:pt x="1867424" y="732331"/>
                              </a:cubicBezTo>
                              <a:cubicBezTo>
                                <a:pt x="1805075" y="724713"/>
                                <a:pt x="1773075" y="734363"/>
                                <a:pt x="1739679" y="743888"/>
                              </a:cubicBezTo>
                              <a:cubicBezTo>
                                <a:pt x="1705900" y="753538"/>
                                <a:pt x="1670980" y="764586"/>
                                <a:pt x="1605076" y="758363"/>
                              </a:cubicBezTo>
                              <a:cubicBezTo>
                                <a:pt x="1539044" y="753538"/>
                                <a:pt x="1506536" y="736522"/>
                                <a:pt x="1474790" y="721664"/>
                              </a:cubicBezTo>
                              <a:cubicBezTo>
                                <a:pt x="1459044" y="714046"/>
                                <a:pt x="1443679" y="706807"/>
                                <a:pt x="1424378" y="700839"/>
                              </a:cubicBezTo>
                              <a:cubicBezTo>
                                <a:pt x="1414726" y="697918"/>
                                <a:pt x="1404187" y="695251"/>
                                <a:pt x="1391997" y="693220"/>
                              </a:cubicBezTo>
                              <a:cubicBezTo>
                                <a:pt x="1379806" y="691441"/>
                                <a:pt x="1366092" y="690172"/>
                                <a:pt x="1350346" y="689537"/>
                              </a:cubicBezTo>
                              <a:close/>
                              <a:moveTo>
                                <a:pt x="4152246" y="687124"/>
                              </a:moveTo>
                              <a:cubicBezTo>
                                <a:pt x="4149324" y="687633"/>
                                <a:pt x="4146658" y="688902"/>
                                <a:pt x="4144753" y="690934"/>
                              </a:cubicBezTo>
                              <a:cubicBezTo>
                                <a:pt x="4141960" y="693982"/>
                                <a:pt x="4140816" y="698300"/>
                                <a:pt x="4141452" y="703125"/>
                              </a:cubicBezTo>
                              <a:lnTo>
                                <a:pt x="4170785" y="907192"/>
                              </a:lnTo>
                              <a:lnTo>
                                <a:pt x="4170785" y="907319"/>
                              </a:lnTo>
                              <a:cubicBezTo>
                                <a:pt x="4171420" y="912145"/>
                                <a:pt x="4173833" y="915954"/>
                                <a:pt x="4177515" y="917986"/>
                              </a:cubicBezTo>
                              <a:cubicBezTo>
                                <a:pt x="4181198" y="919891"/>
                                <a:pt x="4185642" y="919891"/>
                                <a:pt x="4190213" y="917986"/>
                              </a:cubicBezTo>
                              <a:cubicBezTo>
                                <a:pt x="4259039" y="888525"/>
                                <a:pt x="4327483" y="859826"/>
                                <a:pt x="4395165" y="828587"/>
                              </a:cubicBezTo>
                              <a:cubicBezTo>
                                <a:pt x="4429070" y="813095"/>
                                <a:pt x="4462848" y="798111"/>
                                <a:pt x="4496499" y="782492"/>
                              </a:cubicBezTo>
                              <a:lnTo>
                                <a:pt x="4596816" y="734617"/>
                              </a:lnTo>
                              <a:cubicBezTo>
                                <a:pt x="4602149" y="732077"/>
                                <a:pt x="4602911" y="730299"/>
                                <a:pt x="4602911" y="729919"/>
                              </a:cubicBezTo>
                              <a:cubicBezTo>
                                <a:pt x="4602911" y="729538"/>
                                <a:pt x="4601388" y="728141"/>
                                <a:pt x="4595546" y="727760"/>
                              </a:cubicBezTo>
                              <a:lnTo>
                                <a:pt x="4485197" y="719887"/>
                              </a:lnTo>
                              <a:cubicBezTo>
                                <a:pt x="4448499" y="716839"/>
                                <a:pt x="4411801" y="713283"/>
                                <a:pt x="4375229" y="709982"/>
                              </a:cubicBezTo>
                              <a:cubicBezTo>
                                <a:pt x="4302340" y="703886"/>
                                <a:pt x="4229197" y="695124"/>
                                <a:pt x="4156690" y="687124"/>
                              </a:cubicBezTo>
                              <a:cubicBezTo>
                                <a:pt x="4155166" y="686870"/>
                                <a:pt x="4153642" y="686870"/>
                                <a:pt x="4152246" y="687124"/>
                              </a:cubicBezTo>
                              <a:close/>
                              <a:moveTo>
                                <a:pt x="3938532" y="675188"/>
                              </a:moveTo>
                              <a:cubicBezTo>
                                <a:pt x="3918976" y="672902"/>
                                <a:pt x="3895865" y="672140"/>
                                <a:pt x="3865389" y="675696"/>
                              </a:cubicBezTo>
                              <a:cubicBezTo>
                                <a:pt x="3804436" y="682426"/>
                                <a:pt x="3776119" y="698934"/>
                                <a:pt x="3745896" y="714807"/>
                              </a:cubicBezTo>
                              <a:cubicBezTo>
                                <a:pt x="3715420" y="731189"/>
                                <a:pt x="3683675" y="748078"/>
                                <a:pt x="3618532" y="754173"/>
                              </a:cubicBezTo>
                              <a:cubicBezTo>
                                <a:pt x="3553389" y="759253"/>
                                <a:pt x="3519230" y="747570"/>
                                <a:pt x="3486596" y="736649"/>
                              </a:cubicBezTo>
                              <a:cubicBezTo>
                                <a:pt x="3454088" y="725982"/>
                                <a:pt x="3423739" y="714426"/>
                                <a:pt x="3362914" y="717729"/>
                              </a:cubicBezTo>
                              <a:cubicBezTo>
                                <a:pt x="3347675" y="718617"/>
                                <a:pt x="3334469" y="720014"/>
                                <a:pt x="3322659" y="722045"/>
                              </a:cubicBezTo>
                              <a:cubicBezTo>
                                <a:pt x="3310850" y="723823"/>
                                <a:pt x="3300564" y="726109"/>
                                <a:pt x="3291168" y="728776"/>
                              </a:cubicBezTo>
                              <a:cubicBezTo>
                                <a:pt x="3272374" y="734109"/>
                                <a:pt x="3257390" y="740966"/>
                                <a:pt x="3241771" y="748078"/>
                              </a:cubicBezTo>
                              <a:cubicBezTo>
                                <a:pt x="3228438" y="754300"/>
                                <a:pt x="3207612" y="760522"/>
                                <a:pt x="3190088" y="765222"/>
                              </a:cubicBezTo>
                              <a:cubicBezTo>
                                <a:pt x="3181200" y="767379"/>
                                <a:pt x="3173326" y="769157"/>
                                <a:pt x="3167485" y="770428"/>
                              </a:cubicBezTo>
                              <a:cubicBezTo>
                                <a:pt x="3161771" y="771698"/>
                                <a:pt x="3158088" y="772459"/>
                                <a:pt x="3157961" y="772459"/>
                              </a:cubicBezTo>
                              <a:cubicBezTo>
                                <a:pt x="3147929" y="774491"/>
                                <a:pt x="3139803" y="784777"/>
                                <a:pt x="3139930" y="795190"/>
                              </a:cubicBezTo>
                              <a:lnTo>
                                <a:pt x="3139930" y="799889"/>
                              </a:lnTo>
                              <a:cubicBezTo>
                                <a:pt x="3140057" y="804841"/>
                                <a:pt x="3141834" y="809032"/>
                                <a:pt x="3145263" y="811825"/>
                              </a:cubicBezTo>
                              <a:cubicBezTo>
                                <a:pt x="3148565" y="814618"/>
                                <a:pt x="3153136" y="815508"/>
                                <a:pt x="3157835" y="814618"/>
                              </a:cubicBezTo>
                              <a:cubicBezTo>
                                <a:pt x="3157961" y="814492"/>
                                <a:pt x="3161136" y="813857"/>
                                <a:pt x="3166469" y="812714"/>
                              </a:cubicBezTo>
                              <a:cubicBezTo>
                                <a:pt x="3171675" y="811571"/>
                                <a:pt x="3179041" y="809920"/>
                                <a:pt x="3187041" y="807888"/>
                              </a:cubicBezTo>
                              <a:cubicBezTo>
                                <a:pt x="3203168" y="803698"/>
                                <a:pt x="3222469" y="797730"/>
                                <a:pt x="3235676" y="791761"/>
                              </a:cubicBezTo>
                              <a:cubicBezTo>
                                <a:pt x="3251548" y="784649"/>
                                <a:pt x="3267549" y="777285"/>
                                <a:pt x="3287739" y="771570"/>
                              </a:cubicBezTo>
                              <a:cubicBezTo>
                                <a:pt x="3297771" y="768650"/>
                                <a:pt x="3308945" y="766237"/>
                                <a:pt x="3321644" y="764332"/>
                              </a:cubicBezTo>
                              <a:cubicBezTo>
                                <a:pt x="3334342" y="762173"/>
                                <a:pt x="3348564" y="760649"/>
                                <a:pt x="3364818" y="759761"/>
                              </a:cubicBezTo>
                              <a:cubicBezTo>
                                <a:pt x="3429961" y="756332"/>
                                <a:pt x="3463739" y="768903"/>
                                <a:pt x="3496628" y="779570"/>
                              </a:cubicBezTo>
                              <a:cubicBezTo>
                                <a:pt x="3529262" y="790364"/>
                                <a:pt x="3560374" y="800904"/>
                                <a:pt x="3622088" y="796079"/>
                              </a:cubicBezTo>
                              <a:cubicBezTo>
                                <a:pt x="3683801" y="790237"/>
                                <a:pt x="3712754" y="774872"/>
                                <a:pt x="3743103" y="758744"/>
                              </a:cubicBezTo>
                              <a:cubicBezTo>
                                <a:pt x="3773833" y="742744"/>
                                <a:pt x="3805325" y="724713"/>
                                <a:pt x="3870341" y="717474"/>
                              </a:cubicBezTo>
                              <a:cubicBezTo>
                                <a:pt x="3902849" y="713665"/>
                                <a:pt x="3927864" y="714553"/>
                                <a:pt x="3948817" y="716966"/>
                              </a:cubicBezTo>
                              <a:cubicBezTo>
                                <a:pt x="3969769" y="719379"/>
                                <a:pt x="3986785" y="723950"/>
                                <a:pt x="4003674" y="728522"/>
                              </a:cubicBezTo>
                              <a:cubicBezTo>
                                <a:pt x="4019420" y="732712"/>
                                <a:pt x="4043547" y="735253"/>
                                <a:pt x="4063865" y="736649"/>
                              </a:cubicBezTo>
                              <a:cubicBezTo>
                                <a:pt x="4074150" y="737284"/>
                                <a:pt x="4083293" y="737792"/>
                                <a:pt x="4090023" y="738046"/>
                              </a:cubicBezTo>
                              <a:cubicBezTo>
                                <a:pt x="4096753" y="738300"/>
                                <a:pt x="4100944" y="738427"/>
                                <a:pt x="4101071" y="738427"/>
                              </a:cubicBezTo>
                              <a:cubicBezTo>
                                <a:pt x="4105896" y="738427"/>
                                <a:pt x="4110340" y="736649"/>
                                <a:pt x="4113261" y="733348"/>
                              </a:cubicBezTo>
                              <a:cubicBezTo>
                                <a:pt x="4116309" y="729919"/>
                                <a:pt x="4117452" y="725347"/>
                                <a:pt x="4116817" y="720522"/>
                              </a:cubicBezTo>
                              <a:lnTo>
                                <a:pt x="4116182" y="715824"/>
                              </a:lnTo>
                              <a:lnTo>
                                <a:pt x="4116055" y="715697"/>
                              </a:lnTo>
                              <a:cubicBezTo>
                                <a:pt x="4114531" y="705411"/>
                                <a:pt x="4104881" y="696776"/>
                                <a:pt x="4094595" y="696522"/>
                              </a:cubicBezTo>
                              <a:cubicBezTo>
                                <a:pt x="4094468" y="696522"/>
                                <a:pt x="4089896" y="696395"/>
                                <a:pt x="4082531" y="696140"/>
                              </a:cubicBezTo>
                              <a:cubicBezTo>
                                <a:pt x="4075293" y="695886"/>
                                <a:pt x="4065261" y="695378"/>
                                <a:pt x="4054340" y="694617"/>
                              </a:cubicBezTo>
                              <a:cubicBezTo>
                                <a:pt x="4032372" y="693093"/>
                                <a:pt x="4006595" y="690553"/>
                                <a:pt x="3990849" y="686236"/>
                              </a:cubicBezTo>
                              <a:cubicBezTo>
                                <a:pt x="3974214" y="681791"/>
                                <a:pt x="3958087" y="677473"/>
                                <a:pt x="3938532" y="675188"/>
                              </a:cubicBezTo>
                              <a:close/>
                              <a:moveTo>
                                <a:pt x="2650423" y="671584"/>
                              </a:moveTo>
                              <a:cubicBezTo>
                                <a:pt x="2644438" y="671124"/>
                                <a:pt x="2638343" y="671949"/>
                                <a:pt x="2633645" y="674172"/>
                              </a:cubicBezTo>
                              <a:cubicBezTo>
                                <a:pt x="2522407" y="725601"/>
                                <a:pt x="2407359" y="773983"/>
                                <a:pt x="2290661" y="820461"/>
                              </a:cubicBezTo>
                              <a:lnTo>
                                <a:pt x="2290661" y="820587"/>
                              </a:lnTo>
                              <a:cubicBezTo>
                                <a:pt x="2286217" y="822239"/>
                                <a:pt x="2283550" y="824905"/>
                                <a:pt x="2283170" y="827952"/>
                              </a:cubicBezTo>
                              <a:cubicBezTo>
                                <a:pt x="2282788" y="830874"/>
                                <a:pt x="2284693" y="834175"/>
                                <a:pt x="2288503" y="836968"/>
                              </a:cubicBezTo>
                              <a:cubicBezTo>
                                <a:pt x="2390090" y="910875"/>
                                <a:pt x="2493835" y="983511"/>
                                <a:pt x="2601772" y="1053608"/>
                              </a:cubicBezTo>
                              <a:cubicBezTo>
                                <a:pt x="2610914" y="1059449"/>
                                <a:pt x="2627042" y="1060592"/>
                                <a:pt x="2636947" y="1056274"/>
                              </a:cubicBezTo>
                              <a:cubicBezTo>
                                <a:pt x="2695867" y="1030877"/>
                                <a:pt x="2754153" y="1003575"/>
                                <a:pt x="2811549" y="976400"/>
                              </a:cubicBezTo>
                              <a:cubicBezTo>
                                <a:pt x="2840248" y="962559"/>
                                <a:pt x="2868819" y="948209"/>
                                <a:pt x="2897010" y="934113"/>
                              </a:cubicBezTo>
                              <a:lnTo>
                                <a:pt x="2939296" y="912907"/>
                              </a:lnTo>
                              <a:lnTo>
                                <a:pt x="2981200" y="890810"/>
                              </a:lnTo>
                              <a:cubicBezTo>
                                <a:pt x="2985390" y="888525"/>
                                <a:pt x="2987803" y="885604"/>
                                <a:pt x="2987803" y="882556"/>
                              </a:cubicBezTo>
                              <a:cubicBezTo>
                                <a:pt x="2987803" y="879509"/>
                                <a:pt x="2985517" y="876589"/>
                                <a:pt x="2981454" y="874176"/>
                              </a:cubicBezTo>
                              <a:lnTo>
                                <a:pt x="2940819" y="850810"/>
                              </a:lnTo>
                              <a:lnTo>
                                <a:pt x="2900565" y="826556"/>
                              </a:lnTo>
                              <a:cubicBezTo>
                                <a:pt x="2873898" y="810301"/>
                                <a:pt x="2847486" y="794428"/>
                                <a:pt x="2821200" y="777920"/>
                              </a:cubicBezTo>
                              <a:cubicBezTo>
                                <a:pt x="2768756" y="744523"/>
                                <a:pt x="2717201" y="711505"/>
                                <a:pt x="2666534" y="676711"/>
                              </a:cubicBezTo>
                              <a:cubicBezTo>
                                <a:pt x="2662280" y="673790"/>
                                <a:pt x="2656407" y="672044"/>
                                <a:pt x="2650423" y="671584"/>
                              </a:cubicBezTo>
                              <a:close/>
                              <a:moveTo>
                                <a:pt x="3039612" y="657283"/>
                              </a:moveTo>
                              <a:cubicBezTo>
                                <a:pt x="3034153" y="657155"/>
                                <a:pt x="3032501" y="658425"/>
                                <a:pt x="3032501" y="658679"/>
                              </a:cubicBezTo>
                              <a:cubicBezTo>
                                <a:pt x="3032375" y="659060"/>
                                <a:pt x="3033136" y="660838"/>
                                <a:pt x="3037961" y="663759"/>
                              </a:cubicBezTo>
                              <a:cubicBezTo>
                                <a:pt x="3059041" y="676330"/>
                                <a:pt x="3080374" y="688394"/>
                                <a:pt x="3101708" y="700330"/>
                              </a:cubicBezTo>
                              <a:cubicBezTo>
                                <a:pt x="3105771" y="702617"/>
                                <a:pt x="3109581" y="702871"/>
                                <a:pt x="3112247" y="701220"/>
                              </a:cubicBezTo>
                              <a:cubicBezTo>
                                <a:pt x="3114914" y="699569"/>
                                <a:pt x="3116311" y="696013"/>
                                <a:pt x="3116311" y="691188"/>
                              </a:cubicBezTo>
                              <a:lnTo>
                                <a:pt x="3116311" y="675949"/>
                              </a:lnTo>
                              <a:cubicBezTo>
                                <a:pt x="3116311" y="665663"/>
                                <a:pt x="3108184" y="657410"/>
                                <a:pt x="3098279" y="657410"/>
                              </a:cubicBezTo>
                              <a:cubicBezTo>
                                <a:pt x="3078723" y="657791"/>
                                <a:pt x="3059168" y="657918"/>
                                <a:pt x="3039612" y="657410"/>
                              </a:cubicBezTo>
                              <a:close/>
                              <a:moveTo>
                                <a:pt x="2938533" y="655759"/>
                              </a:moveTo>
                              <a:cubicBezTo>
                                <a:pt x="2933073" y="655505"/>
                                <a:pt x="2931422" y="656774"/>
                                <a:pt x="2931422" y="657028"/>
                              </a:cubicBezTo>
                              <a:cubicBezTo>
                                <a:pt x="2931295" y="657410"/>
                                <a:pt x="2931930" y="659187"/>
                                <a:pt x="2936756" y="662235"/>
                              </a:cubicBezTo>
                              <a:cubicBezTo>
                                <a:pt x="2963803" y="678870"/>
                                <a:pt x="2991105" y="694744"/>
                                <a:pt x="3018533" y="710997"/>
                              </a:cubicBezTo>
                              <a:lnTo>
                                <a:pt x="3059930" y="735253"/>
                              </a:lnTo>
                              <a:cubicBezTo>
                                <a:pt x="3073771" y="743125"/>
                                <a:pt x="3087739" y="750745"/>
                                <a:pt x="3101708" y="758617"/>
                              </a:cubicBezTo>
                              <a:cubicBezTo>
                                <a:pt x="3105771" y="760904"/>
                                <a:pt x="3109581" y="761158"/>
                                <a:pt x="3112374" y="759507"/>
                              </a:cubicBezTo>
                              <a:cubicBezTo>
                                <a:pt x="3115041" y="757856"/>
                                <a:pt x="3116565" y="754300"/>
                                <a:pt x="3116565" y="749475"/>
                              </a:cubicBezTo>
                              <a:lnTo>
                                <a:pt x="3116565" y="747951"/>
                              </a:lnTo>
                              <a:cubicBezTo>
                                <a:pt x="3116565" y="737411"/>
                                <a:pt x="3108945" y="724332"/>
                                <a:pt x="3099930" y="719252"/>
                              </a:cubicBezTo>
                              <a:cubicBezTo>
                                <a:pt x="3069454" y="702362"/>
                                <a:pt x="3039232" y="684458"/>
                                <a:pt x="3009263" y="666680"/>
                              </a:cubicBezTo>
                              <a:cubicBezTo>
                                <a:pt x="2999994" y="661219"/>
                                <a:pt x="2983866" y="656647"/>
                                <a:pt x="2973327" y="656520"/>
                              </a:cubicBezTo>
                              <a:cubicBezTo>
                                <a:pt x="2961771" y="656267"/>
                                <a:pt x="2950216" y="656267"/>
                                <a:pt x="2938660" y="655759"/>
                              </a:cubicBezTo>
                              <a:close/>
                              <a:moveTo>
                                <a:pt x="3279104" y="654362"/>
                              </a:moveTo>
                              <a:lnTo>
                                <a:pt x="3217771" y="656140"/>
                              </a:lnTo>
                              <a:lnTo>
                                <a:pt x="3187168" y="657028"/>
                              </a:lnTo>
                              <a:lnTo>
                                <a:pt x="3156564" y="657283"/>
                              </a:lnTo>
                              <a:cubicBezTo>
                                <a:pt x="3146660" y="657283"/>
                                <a:pt x="3138660" y="665790"/>
                                <a:pt x="3138787" y="676076"/>
                              </a:cubicBezTo>
                              <a:lnTo>
                                <a:pt x="3138787" y="681918"/>
                              </a:lnTo>
                              <a:cubicBezTo>
                                <a:pt x="3138787" y="686870"/>
                                <a:pt x="3140692" y="691061"/>
                                <a:pt x="3143994" y="693854"/>
                              </a:cubicBezTo>
                              <a:cubicBezTo>
                                <a:pt x="3147295" y="696649"/>
                                <a:pt x="3151739" y="697664"/>
                                <a:pt x="3156310" y="696649"/>
                              </a:cubicBezTo>
                              <a:cubicBezTo>
                                <a:pt x="3156437" y="696522"/>
                                <a:pt x="3159612" y="695886"/>
                                <a:pt x="3164818" y="694744"/>
                              </a:cubicBezTo>
                              <a:cubicBezTo>
                                <a:pt x="3170025" y="693600"/>
                                <a:pt x="3177136" y="691950"/>
                                <a:pt x="3185009" y="689918"/>
                              </a:cubicBezTo>
                              <a:cubicBezTo>
                                <a:pt x="3200882" y="685728"/>
                                <a:pt x="3219803" y="679759"/>
                                <a:pt x="3232755" y="673791"/>
                              </a:cubicBezTo>
                              <a:cubicBezTo>
                                <a:pt x="3242279" y="669473"/>
                                <a:pt x="3253834" y="665029"/>
                                <a:pt x="3263104" y="661727"/>
                              </a:cubicBezTo>
                              <a:cubicBezTo>
                                <a:pt x="3267803" y="660076"/>
                                <a:pt x="3271739" y="658679"/>
                                <a:pt x="3274660" y="657664"/>
                              </a:cubicBezTo>
                              <a:cubicBezTo>
                                <a:pt x="3277580" y="656774"/>
                                <a:pt x="3279358" y="656140"/>
                                <a:pt x="3279358" y="656140"/>
                              </a:cubicBezTo>
                              <a:cubicBezTo>
                                <a:pt x="3281771" y="655505"/>
                                <a:pt x="3283168" y="654869"/>
                                <a:pt x="3284184" y="654362"/>
                              </a:cubicBezTo>
                              <a:cubicBezTo>
                                <a:pt x="3283168" y="654362"/>
                                <a:pt x="3281517" y="654362"/>
                                <a:pt x="3279104" y="654362"/>
                              </a:cubicBezTo>
                              <a:close/>
                              <a:moveTo>
                                <a:pt x="2652074" y="652743"/>
                              </a:moveTo>
                              <a:cubicBezTo>
                                <a:pt x="2658629" y="653251"/>
                                <a:pt x="2665074" y="655188"/>
                                <a:pt x="2669836" y="658426"/>
                              </a:cubicBezTo>
                              <a:cubicBezTo>
                                <a:pt x="2724692" y="696013"/>
                                <a:pt x="2780438" y="731824"/>
                                <a:pt x="2837327" y="767887"/>
                              </a:cubicBezTo>
                              <a:lnTo>
                                <a:pt x="2923549" y="820461"/>
                              </a:lnTo>
                              <a:cubicBezTo>
                                <a:pt x="2952502" y="838111"/>
                                <a:pt x="2981834" y="854365"/>
                                <a:pt x="3011422" y="871508"/>
                              </a:cubicBezTo>
                              <a:cubicBezTo>
                                <a:pt x="3016629" y="874557"/>
                                <a:pt x="3019549" y="878620"/>
                                <a:pt x="3019549" y="883065"/>
                              </a:cubicBezTo>
                              <a:cubicBezTo>
                                <a:pt x="3019422" y="887509"/>
                                <a:pt x="3016501" y="891446"/>
                                <a:pt x="3011041" y="894366"/>
                              </a:cubicBezTo>
                              <a:cubicBezTo>
                                <a:pt x="2980946" y="910239"/>
                                <a:pt x="2950470" y="926875"/>
                                <a:pt x="2919867" y="941986"/>
                              </a:cubicBezTo>
                              <a:lnTo>
                                <a:pt x="2827169" y="988082"/>
                              </a:lnTo>
                              <a:cubicBezTo>
                                <a:pt x="2764820" y="1017670"/>
                                <a:pt x="2701454" y="1047385"/>
                                <a:pt x="2637328" y="1075069"/>
                              </a:cubicBezTo>
                              <a:cubicBezTo>
                                <a:pt x="2631740" y="1077481"/>
                                <a:pt x="2624502" y="1078370"/>
                                <a:pt x="2617518" y="1077862"/>
                              </a:cubicBezTo>
                              <a:cubicBezTo>
                                <a:pt x="2610534" y="1077354"/>
                                <a:pt x="2603550" y="1075449"/>
                                <a:pt x="2598471" y="1072147"/>
                              </a:cubicBezTo>
                              <a:cubicBezTo>
                                <a:pt x="2480883" y="995956"/>
                                <a:pt x="2368629" y="916843"/>
                                <a:pt x="2258534" y="836333"/>
                              </a:cubicBezTo>
                              <a:lnTo>
                                <a:pt x="2258661" y="836333"/>
                              </a:lnTo>
                              <a:cubicBezTo>
                                <a:pt x="2253709" y="832778"/>
                                <a:pt x="2251170" y="828206"/>
                                <a:pt x="2251804" y="823889"/>
                              </a:cubicBezTo>
                              <a:cubicBezTo>
                                <a:pt x="2252439" y="819571"/>
                                <a:pt x="2255868" y="815889"/>
                                <a:pt x="2261582" y="813603"/>
                              </a:cubicBezTo>
                              <a:cubicBezTo>
                                <a:pt x="2388312" y="763443"/>
                                <a:pt x="2513264" y="711505"/>
                                <a:pt x="2633645" y="655631"/>
                              </a:cubicBezTo>
                              <a:cubicBezTo>
                                <a:pt x="2638851" y="653155"/>
                                <a:pt x="2645518" y="652235"/>
                                <a:pt x="2652074" y="652743"/>
                              </a:cubicBezTo>
                              <a:close/>
                              <a:moveTo>
                                <a:pt x="2837708" y="652076"/>
                              </a:moveTo>
                              <a:cubicBezTo>
                                <a:pt x="2832121" y="651822"/>
                                <a:pt x="2830470" y="652837"/>
                                <a:pt x="2830470" y="653219"/>
                              </a:cubicBezTo>
                              <a:cubicBezTo>
                                <a:pt x="2830470" y="653473"/>
                                <a:pt x="2831105" y="655378"/>
                                <a:pt x="2835804" y="658425"/>
                              </a:cubicBezTo>
                              <a:lnTo>
                                <a:pt x="2900819" y="698934"/>
                              </a:lnTo>
                              <a:cubicBezTo>
                                <a:pt x="2922660" y="712395"/>
                                <a:pt x="2944628" y="726236"/>
                                <a:pt x="2966850" y="739061"/>
                              </a:cubicBezTo>
                              <a:lnTo>
                                <a:pt x="3033898" y="778173"/>
                              </a:lnTo>
                              <a:lnTo>
                                <a:pt x="3067803" y="797730"/>
                              </a:lnTo>
                              <a:lnTo>
                                <a:pt x="3101962" y="816523"/>
                              </a:lnTo>
                              <a:cubicBezTo>
                                <a:pt x="3106152" y="818809"/>
                                <a:pt x="3109962" y="819063"/>
                                <a:pt x="3112755" y="817413"/>
                              </a:cubicBezTo>
                              <a:cubicBezTo>
                                <a:pt x="3115548" y="815762"/>
                                <a:pt x="3117073" y="812206"/>
                                <a:pt x="3117073" y="807381"/>
                              </a:cubicBezTo>
                              <a:lnTo>
                                <a:pt x="3117073" y="805856"/>
                              </a:lnTo>
                              <a:cubicBezTo>
                                <a:pt x="3116946" y="795316"/>
                                <a:pt x="3109199" y="782110"/>
                                <a:pt x="3100184" y="777158"/>
                              </a:cubicBezTo>
                              <a:cubicBezTo>
                                <a:pt x="3067549" y="759380"/>
                                <a:pt x="3035168" y="740332"/>
                                <a:pt x="3003168" y="721537"/>
                              </a:cubicBezTo>
                              <a:lnTo>
                                <a:pt x="2955422" y="693346"/>
                              </a:lnTo>
                              <a:cubicBezTo>
                                <a:pt x="2939549" y="683950"/>
                                <a:pt x="2923803" y="673917"/>
                                <a:pt x="2908184" y="664267"/>
                              </a:cubicBezTo>
                              <a:cubicBezTo>
                                <a:pt x="2899041" y="658679"/>
                                <a:pt x="2883042" y="653727"/>
                                <a:pt x="2872502" y="653346"/>
                              </a:cubicBezTo>
                              <a:lnTo>
                                <a:pt x="2837835" y="652076"/>
                              </a:lnTo>
                              <a:close/>
                              <a:moveTo>
                                <a:pt x="2736756" y="646361"/>
                              </a:moveTo>
                              <a:cubicBezTo>
                                <a:pt x="2731168" y="645980"/>
                                <a:pt x="2729518" y="647251"/>
                                <a:pt x="2729518" y="647505"/>
                              </a:cubicBezTo>
                              <a:cubicBezTo>
                                <a:pt x="2729390" y="647758"/>
                                <a:pt x="2730026" y="649663"/>
                                <a:pt x="2734724" y="652711"/>
                              </a:cubicBezTo>
                              <a:cubicBezTo>
                                <a:pt x="2852184" y="730935"/>
                                <a:pt x="2974597" y="804587"/>
                                <a:pt x="3101962" y="874683"/>
                              </a:cubicBezTo>
                              <a:cubicBezTo>
                                <a:pt x="3106152" y="876969"/>
                                <a:pt x="3110089" y="877223"/>
                                <a:pt x="3112882" y="875573"/>
                              </a:cubicBezTo>
                              <a:cubicBezTo>
                                <a:pt x="3115675" y="873922"/>
                                <a:pt x="3117200" y="870366"/>
                                <a:pt x="3117200" y="865540"/>
                              </a:cubicBezTo>
                              <a:lnTo>
                                <a:pt x="3117200" y="864016"/>
                              </a:lnTo>
                              <a:cubicBezTo>
                                <a:pt x="3117200" y="853476"/>
                                <a:pt x="3109326" y="840397"/>
                                <a:pt x="3100184" y="835318"/>
                              </a:cubicBezTo>
                              <a:lnTo>
                                <a:pt x="3062470" y="814492"/>
                              </a:lnTo>
                              <a:lnTo>
                                <a:pt x="3025137" y="792904"/>
                              </a:lnTo>
                              <a:lnTo>
                                <a:pt x="2951231" y="749855"/>
                              </a:lnTo>
                              <a:cubicBezTo>
                                <a:pt x="2926851" y="735253"/>
                                <a:pt x="2902597" y="720141"/>
                                <a:pt x="2878597" y="705284"/>
                              </a:cubicBezTo>
                              <a:cubicBezTo>
                                <a:pt x="2854596" y="690426"/>
                                <a:pt x="2830724" y="675696"/>
                                <a:pt x="2807106" y="660076"/>
                              </a:cubicBezTo>
                              <a:cubicBezTo>
                                <a:pt x="2798089" y="654235"/>
                                <a:pt x="2782216" y="649029"/>
                                <a:pt x="2771676" y="648393"/>
                              </a:cubicBezTo>
                              <a:lnTo>
                                <a:pt x="2737010" y="646361"/>
                              </a:lnTo>
                              <a:close/>
                              <a:moveTo>
                                <a:pt x="2610407" y="636584"/>
                              </a:moveTo>
                              <a:cubicBezTo>
                                <a:pt x="2599867" y="635567"/>
                                <a:pt x="2583233" y="638362"/>
                                <a:pt x="2573454" y="642806"/>
                              </a:cubicBezTo>
                              <a:cubicBezTo>
                                <a:pt x="2443931" y="701474"/>
                                <a:pt x="2308947" y="755824"/>
                                <a:pt x="2172948" y="808905"/>
                              </a:cubicBezTo>
                              <a:cubicBezTo>
                                <a:pt x="2168503" y="810556"/>
                                <a:pt x="2165837" y="813222"/>
                                <a:pt x="2165455" y="816269"/>
                              </a:cubicBezTo>
                              <a:cubicBezTo>
                                <a:pt x="2165074" y="819318"/>
                                <a:pt x="2166979" y="822619"/>
                                <a:pt x="2170789" y="825412"/>
                              </a:cubicBezTo>
                              <a:cubicBezTo>
                                <a:pt x="2288376" y="912017"/>
                                <a:pt x="2407232" y="997987"/>
                                <a:pt x="2532312" y="1080529"/>
                              </a:cubicBezTo>
                              <a:cubicBezTo>
                                <a:pt x="2541836" y="1086879"/>
                                <a:pt x="2558724" y="1092846"/>
                                <a:pt x="2570153" y="1093863"/>
                              </a:cubicBezTo>
                              <a:cubicBezTo>
                                <a:pt x="2591741" y="1096148"/>
                                <a:pt x="2613455" y="1097418"/>
                                <a:pt x="2635169" y="1099196"/>
                              </a:cubicBezTo>
                              <a:cubicBezTo>
                                <a:pt x="2646597" y="1099958"/>
                                <a:pt x="2664375" y="1097037"/>
                                <a:pt x="2674788" y="1092465"/>
                              </a:cubicBezTo>
                              <a:cubicBezTo>
                                <a:pt x="2812311" y="1031512"/>
                                <a:pt x="2945518" y="965606"/>
                                <a:pt x="3073644" y="895636"/>
                              </a:cubicBezTo>
                              <a:cubicBezTo>
                                <a:pt x="3077835" y="893351"/>
                                <a:pt x="3080120" y="890302"/>
                                <a:pt x="3080120" y="887255"/>
                              </a:cubicBezTo>
                              <a:cubicBezTo>
                                <a:pt x="3080120" y="884208"/>
                                <a:pt x="3077835" y="881287"/>
                                <a:pt x="3073644" y="879001"/>
                              </a:cubicBezTo>
                              <a:cubicBezTo>
                                <a:pt x="2946026" y="807888"/>
                                <a:pt x="2823613" y="732839"/>
                                <a:pt x="2706026" y="653854"/>
                              </a:cubicBezTo>
                              <a:cubicBezTo>
                                <a:pt x="2697137" y="647758"/>
                                <a:pt x="2681264" y="642171"/>
                                <a:pt x="2670724" y="641409"/>
                              </a:cubicBezTo>
                              <a:cubicBezTo>
                                <a:pt x="2650661" y="639758"/>
                                <a:pt x="2630725" y="638616"/>
                                <a:pt x="2610534" y="636584"/>
                              </a:cubicBezTo>
                              <a:close/>
                              <a:moveTo>
                                <a:pt x="1353140" y="630742"/>
                              </a:moveTo>
                              <a:cubicBezTo>
                                <a:pt x="1321266" y="629600"/>
                                <a:pt x="1297520" y="631885"/>
                                <a:pt x="1277584" y="635949"/>
                              </a:cubicBezTo>
                              <a:cubicBezTo>
                                <a:pt x="1257648" y="640520"/>
                                <a:pt x="1241647" y="646743"/>
                                <a:pt x="1225140" y="653092"/>
                              </a:cubicBezTo>
                              <a:cubicBezTo>
                                <a:pt x="1211044" y="658552"/>
                                <a:pt x="1189330" y="663886"/>
                                <a:pt x="1171045" y="667822"/>
                              </a:cubicBezTo>
                              <a:cubicBezTo>
                                <a:pt x="1152632" y="671759"/>
                                <a:pt x="1138029" y="674807"/>
                                <a:pt x="1137775" y="674807"/>
                              </a:cubicBezTo>
                              <a:cubicBezTo>
                                <a:pt x="1127362" y="676839"/>
                                <a:pt x="1118981" y="687124"/>
                                <a:pt x="1118981" y="697537"/>
                              </a:cubicBezTo>
                              <a:lnTo>
                                <a:pt x="1118854" y="697156"/>
                              </a:lnTo>
                              <a:lnTo>
                                <a:pt x="1118854" y="701855"/>
                              </a:lnTo>
                              <a:cubicBezTo>
                                <a:pt x="1118854" y="706807"/>
                                <a:pt x="1120759" y="710997"/>
                                <a:pt x="1124188" y="713792"/>
                              </a:cubicBezTo>
                              <a:cubicBezTo>
                                <a:pt x="1127616" y="716585"/>
                                <a:pt x="1132189" y="717474"/>
                                <a:pt x="1137014" y="716585"/>
                              </a:cubicBezTo>
                              <a:cubicBezTo>
                                <a:pt x="1137268" y="716585"/>
                                <a:pt x="1150093" y="713792"/>
                                <a:pt x="1166855" y="710236"/>
                              </a:cubicBezTo>
                              <a:cubicBezTo>
                                <a:pt x="1183362" y="706680"/>
                                <a:pt x="1203298" y="701601"/>
                                <a:pt x="1217013" y="696268"/>
                              </a:cubicBezTo>
                              <a:cubicBezTo>
                                <a:pt x="1233520" y="689791"/>
                                <a:pt x="1250282" y="683188"/>
                                <a:pt x="1271362" y="678362"/>
                              </a:cubicBezTo>
                              <a:cubicBezTo>
                                <a:pt x="1292441" y="673791"/>
                                <a:pt x="1317838" y="671378"/>
                                <a:pt x="1351362" y="672521"/>
                              </a:cubicBezTo>
                              <a:cubicBezTo>
                                <a:pt x="1368124" y="673156"/>
                                <a:pt x="1382727" y="674553"/>
                                <a:pt x="1395806" y="676584"/>
                              </a:cubicBezTo>
                              <a:cubicBezTo>
                                <a:pt x="1408886" y="678870"/>
                                <a:pt x="1420314" y="681664"/>
                                <a:pt x="1430600" y="684838"/>
                              </a:cubicBezTo>
                              <a:cubicBezTo>
                                <a:pt x="1451298" y="691188"/>
                                <a:pt x="1467552" y="698934"/>
                                <a:pt x="1483425" y="706553"/>
                              </a:cubicBezTo>
                              <a:cubicBezTo>
                                <a:pt x="1515044" y="721411"/>
                                <a:pt x="1544505" y="736903"/>
                                <a:pt x="1606853" y="741474"/>
                              </a:cubicBezTo>
                              <a:cubicBezTo>
                                <a:pt x="1669075" y="747316"/>
                                <a:pt x="1700695" y="737538"/>
                                <a:pt x="1734218" y="727760"/>
                              </a:cubicBezTo>
                              <a:cubicBezTo>
                                <a:pt x="1768123" y="718109"/>
                                <a:pt x="1803424" y="707316"/>
                                <a:pt x="1869710" y="715570"/>
                              </a:cubicBezTo>
                              <a:cubicBezTo>
                                <a:pt x="1936123" y="723442"/>
                                <a:pt x="1967742" y="741856"/>
                                <a:pt x="1998345" y="759126"/>
                              </a:cubicBezTo>
                              <a:cubicBezTo>
                                <a:pt x="2012566" y="767252"/>
                                <a:pt x="2035424" y="775889"/>
                                <a:pt x="2054853" y="782619"/>
                              </a:cubicBezTo>
                              <a:cubicBezTo>
                                <a:pt x="2064631" y="786047"/>
                                <a:pt x="2073392" y="788840"/>
                                <a:pt x="2079869" y="790872"/>
                              </a:cubicBezTo>
                              <a:cubicBezTo>
                                <a:pt x="2086345" y="792904"/>
                                <a:pt x="2090408" y="794174"/>
                                <a:pt x="2090534" y="794174"/>
                              </a:cubicBezTo>
                              <a:cubicBezTo>
                                <a:pt x="2095234" y="795571"/>
                                <a:pt x="2099932" y="794936"/>
                                <a:pt x="2103742" y="792523"/>
                              </a:cubicBezTo>
                              <a:cubicBezTo>
                                <a:pt x="2107550" y="789983"/>
                                <a:pt x="2109964" y="785920"/>
                                <a:pt x="2110599" y="781095"/>
                              </a:cubicBezTo>
                              <a:lnTo>
                                <a:pt x="2111233" y="776396"/>
                              </a:lnTo>
                              <a:cubicBezTo>
                                <a:pt x="2112630" y="766110"/>
                                <a:pt x="2105520" y="755189"/>
                                <a:pt x="2095488" y="752269"/>
                              </a:cubicBezTo>
                              <a:cubicBezTo>
                                <a:pt x="2095361" y="752269"/>
                                <a:pt x="2090916" y="750872"/>
                                <a:pt x="2083804" y="748713"/>
                              </a:cubicBezTo>
                              <a:cubicBezTo>
                                <a:pt x="2076821" y="746554"/>
                                <a:pt x="2067170" y="743379"/>
                                <a:pt x="2056630" y="739824"/>
                              </a:cubicBezTo>
                              <a:cubicBezTo>
                                <a:pt x="2035678" y="732585"/>
                                <a:pt x="2011043" y="723442"/>
                                <a:pt x="1996567" y="715188"/>
                              </a:cubicBezTo>
                              <a:cubicBezTo>
                                <a:pt x="1966091" y="697918"/>
                                <a:pt x="1937520" y="681283"/>
                                <a:pt x="1874662" y="673917"/>
                              </a:cubicBezTo>
                              <a:cubicBezTo>
                                <a:pt x="1812060" y="666172"/>
                                <a:pt x="1779806" y="675822"/>
                                <a:pt x="1746155" y="685346"/>
                              </a:cubicBezTo>
                              <a:cubicBezTo>
                                <a:pt x="1712123" y="694998"/>
                                <a:pt x="1676949" y="705918"/>
                                <a:pt x="1610409" y="699696"/>
                              </a:cubicBezTo>
                              <a:cubicBezTo>
                                <a:pt x="1543742" y="694744"/>
                                <a:pt x="1510980" y="677854"/>
                                <a:pt x="1478853" y="662870"/>
                              </a:cubicBezTo>
                              <a:cubicBezTo>
                                <a:pt x="1462981" y="655251"/>
                                <a:pt x="1447489" y="648012"/>
                                <a:pt x="1427933" y="642044"/>
                              </a:cubicBezTo>
                              <a:cubicBezTo>
                                <a:pt x="1418155" y="639123"/>
                                <a:pt x="1407489" y="636457"/>
                                <a:pt x="1395171" y="634425"/>
                              </a:cubicBezTo>
                              <a:cubicBezTo>
                                <a:pt x="1382854" y="632647"/>
                                <a:pt x="1369012" y="631377"/>
                                <a:pt x="1353140" y="630742"/>
                              </a:cubicBezTo>
                              <a:close/>
                              <a:moveTo>
                                <a:pt x="2509327" y="626805"/>
                              </a:moveTo>
                              <a:lnTo>
                                <a:pt x="2509404" y="626813"/>
                              </a:lnTo>
                              <a:lnTo>
                                <a:pt x="2472121" y="632520"/>
                              </a:lnTo>
                              <a:cubicBezTo>
                                <a:pt x="2367868" y="677600"/>
                                <a:pt x="2260693" y="720141"/>
                                <a:pt x="2152630" y="762300"/>
                              </a:cubicBezTo>
                              <a:cubicBezTo>
                                <a:pt x="2142726" y="766110"/>
                                <a:pt x="2133328" y="778173"/>
                                <a:pt x="2131932" y="788586"/>
                              </a:cubicBezTo>
                              <a:lnTo>
                                <a:pt x="2131678" y="790110"/>
                              </a:lnTo>
                              <a:cubicBezTo>
                                <a:pt x="2131042" y="794936"/>
                                <a:pt x="2132186" y="798619"/>
                                <a:pt x="2134725" y="800650"/>
                              </a:cubicBezTo>
                              <a:cubicBezTo>
                                <a:pt x="2137265" y="802682"/>
                                <a:pt x="2141201" y="802936"/>
                                <a:pt x="2145646" y="801158"/>
                              </a:cubicBezTo>
                              <a:cubicBezTo>
                                <a:pt x="2281011" y="748332"/>
                                <a:pt x="2415740" y="694744"/>
                                <a:pt x="2545137" y="636964"/>
                              </a:cubicBezTo>
                              <a:cubicBezTo>
                                <a:pt x="2550344" y="634552"/>
                                <a:pt x="2551233" y="632774"/>
                                <a:pt x="2551233" y="632520"/>
                              </a:cubicBezTo>
                              <a:cubicBezTo>
                                <a:pt x="2551233" y="632266"/>
                                <a:pt x="2549835" y="630869"/>
                                <a:pt x="2544249" y="630361"/>
                              </a:cubicBezTo>
                              <a:lnTo>
                                <a:pt x="2509404" y="626813"/>
                              </a:lnTo>
                              <a:lnTo>
                                <a:pt x="2509455" y="626805"/>
                              </a:lnTo>
                              <a:close/>
                              <a:moveTo>
                                <a:pt x="3781833" y="618297"/>
                              </a:moveTo>
                              <a:cubicBezTo>
                                <a:pt x="3780690" y="618170"/>
                                <a:pt x="3779040" y="618297"/>
                                <a:pt x="3776627" y="618552"/>
                              </a:cubicBezTo>
                              <a:cubicBezTo>
                                <a:pt x="3720627" y="624520"/>
                                <a:pt x="3664501" y="629219"/>
                                <a:pt x="3608501" y="634679"/>
                              </a:cubicBezTo>
                              <a:lnTo>
                                <a:pt x="3524564" y="640901"/>
                              </a:lnTo>
                              <a:cubicBezTo>
                                <a:pt x="3496628" y="642806"/>
                                <a:pt x="3468564" y="645346"/>
                                <a:pt x="3440628" y="646743"/>
                              </a:cubicBezTo>
                              <a:lnTo>
                                <a:pt x="3440501" y="647124"/>
                              </a:lnTo>
                              <a:cubicBezTo>
                                <a:pt x="3438088" y="647251"/>
                                <a:pt x="3436437" y="647378"/>
                                <a:pt x="3435421" y="647631"/>
                              </a:cubicBezTo>
                              <a:cubicBezTo>
                                <a:pt x="3436437" y="648012"/>
                                <a:pt x="3437961" y="648520"/>
                                <a:pt x="3440374" y="649029"/>
                              </a:cubicBezTo>
                              <a:cubicBezTo>
                                <a:pt x="3440501" y="649029"/>
                                <a:pt x="3447612" y="650806"/>
                                <a:pt x="3457263" y="653219"/>
                              </a:cubicBezTo>
                              <a:cubicBezTo>
                                <a:pt x="3466913" y="655505"/>
                                <a:pt x="3478850" y="658806"/>
                                <a:pt x="3488754" y="662108"/>
                              </a:cubicBezTo>
                              <a:cubicBezTo>
                                <a:pt x="3520881" y="673029"/>
                                <a:pt x="3551484" y="683569"/>
                                <a:pt x="3612182" y="678870"/>
                              </a:cubicBezTo>
                              <a:cubicBezTo>
                                <a:pt x="3672882" y="673156"/>
                                <a:pt x="3701326" y="657918"/>
                                <a:pt x="3731294" y="641790"/>
                              </a:cubicBezTo>
                              <a:cubicBezTo>
                                <a:pt x="3740564" y="636838"/>
                                <a:pt x="3751865" y="631758"/>
                                <a:pt x="3761008" y="627695"/>
                              </a:cubicBezTo>
                              <a:cubicBezTo>
                                <a:pt x="3765579" y="625663"/>
                                <a:pt x="3769642" y="623885"/>
                                <a:pt x="3772437" y="622615"/>
                              </a:cubicBezTo>
                              <a:cubicBezTo>
                                <a:pt x="3775357" y="621345"/>
                                <a:pt x="3777135" y="620584"/>
                                <a:pt x="3777135" y="620584"/>
                              </a:cubicBezTo>
                              <a:cubicBezTo>
                                <a:pt x="3779421" y="619567"/>
                                <a:pt x="3780945" y="618806"/>
                                <a:pt x="3781833" y="618297"/>
                              </a:cubicBezTo>
                              <a:close/>
                              <a:moveTo>
                                <a:pt x="3931547" y="616774"/>
                              </a:moveTo>
                              <a:cubicBezTo>
                                <a:pt x="3912118" y="614361"/>
                                <a:pt x="3889262" y="613599"/>
                                <a:pt x="3858913" y="617155"/>
                              </a:cubicBezTo>
                              <a:cubicBezTo>
                                <a:pt x="3798342" y="623885"/>
                                <a:pt x="3770151" y="640394"/>
                                <a:pt x="3740183" y="656267"/>
                              </a:cubicBezTo>
                              <a:cubicBezTo>
                                <a:pt x="3709961" y="672521"/>
                                <a:pt x="3678468" y="689410"/>
                                <a:pt x="3613706" y="695505"/>
                              </a:cubicBezTo>
                              <a:cubicBezTo>
                                <a:pt x="3548945" y="700458"/>
                                <a:pt x="3515167" y="688775"/>
                                <a:pt x="3482786" y="677854"/>
                              </a:cubicBezTo>
                              <a:cubicBezTo>
                                <a:pt x="3450660" y="667314"/>
                                <a:pt x="3420564" y="655632"/>
                                <a:pt x="3360247" y="658933"/>
                              </a:cubicBezTo>
                              <a:cubicBezTo>
                                <a:pt x="3345136" y="659696"/>
                                <a:pt x="3332057" y="661092"/>
                                <a:pt x="3320374" y="663124"/>
                              </a:cubicBezTo>
                              <a:lnTo>
                                <a:pt x="3320247" y="663631"/>
                              </a:lnTo>
                              <a:cubicBezTo>
                                <a:pt x="3308692" y="665409"/>
                                <a:pt x="3298406" y="667695"/>
                                <a:pt x="3289136" y="670363"/>
                              </a:cubicBezTo>
                              <a:cubicBezTo>
                                <a:pt x="3270596" y="675696"/>
                                <a:pt x="3255612" y="682553"/>
                                <a:pt x="3240247" y="689665"/>
                              </a:cubicBezTo>
                              <a:cubicBezTo>
                                <a:pt x="3227041" y="695759"/>
                                <a:pt x="3206470" y="701982"/>
                                <a:pt x="3189072" y="706680"/>
                              </a:cubicBezTo>
                              <a:cubicBezTo>
                                <a:pt x="3180310" y="708839"/>
                                <a:pt x="3172438" y="710617"/>
                                <a:pt x="3166723" y="711887"/>
                              </a:cubicBezTo>
                              <a:cubicBezTo>
                                <a:pt x="3160882" y="713156"/>
                                <a:pt x="3157327" y="713919"/>
                                <a:pt x="3157200" y="713919"/>
                              </a:cubicBezTo>
                              <a:cubicBezTo>
                                <a:pt x="3147295" y="715951"/>
                                <a:pt x="3139294" y="726236"/>
                                <a:pt x="3139421" y="736649"/>
                              </a:cubicBezTo>
                              <a:lnTo>
                                <a:pt x="3139421" y="741347"/>
                              </a:lnTo>
                              <a:cubicBezTo>
                                <a:pt x="3139421" y="746300"/>
                                <a:pt x="3141326" y="750491"/>
                                <a:pt x="3144628" y="753284"/>
                              </a:cubicBezTo>
                              <a:cubicBezTo>
                                <a:pt x="3147929" y="756078"/>
                                <a:pt x="3152374" y="756967"/>
                                <a:pt x="3157073" y="756078"/>
                              </a:cubicBezTo>
                              <a:cubicBezTo>
                                <a:pt x="3157200" y="755951"/>
                                <a:pt x="3160501" y="755316"/>
                                <a:pt x="3165708" y="754173"/>
                              </a:cubicBezTo>
                              <a:cubicBezTo>
                                <a:pt x="3171041" y="753031"/>
                                <a:pt x="3178152" y="751379"/>
                                <a:pt x="3186152" y="749348"/>
                              </a:cubicBezTo>
                              <a:cubicBezTo>
                                <a:pt x="3202151" y="745157"/>
                                <a:pt x="3221326" y="739188"/>
                                <a:pt x="3234405" y="733221"/>
                              </a:cubicBezTo>
                              <a:cubicBezTo>
                                <a:pt x="3250025" y="726109"/>
                                <a:pt x="3265898" y="718744"/>
                                <a:pt x="3285961" y="713029"/>
                              </a:cubicBezTo>
                              <a:cubicBezTo>
                                <a:pt x="3295866" y="710109"/>
                                <a:pt x="3306914" y="707696"/>
                                <a:pt x="3319485" y="705791"/>
                              </a:cubicBezTo>
                              <a:cubicBezTo>
                                <a:pt x="3332057" y="703633"/>
                                <a:pt x="3346151" y="702108"/>
                                <a:pt x="3362279" y="701220"/>
                              </a:cubicBezTo>
                              <a:cubicBezTo>
                                <a:pt x="3426659" y="697791"/>
                                <a:pt x="3460183" y="710363"/>
                                <a:pt x="3492818" y="721030"/>
                              </a:cubicBezTo>
                              <a:cubicBezTo>
                                <a:pt x="3525199" y="731951"/>
                                <a:pt x="3556056" y="742364"/>
                                <a:pt x="3617262" y="737665"/>
                              </a:cubicBezTo>
                              <a:cubicBezTo>
                                <a:pt x="3678595" y="731951"/>
                                <a:pt x="3707293" y="716585"/>
                                <a:pt x="3737389" y="700458"/>
                              </a:cubicBezTo>
                              <a:cubicBezTo>
                                <a:pt x="3767866" y="684458"/>
                                <a:pt x="3799103" y="666426"/>
                                <a:pt x="3863738" y="659187"/>
                              </a:cubicBezTo>
                              <a:cubicBezTo>
                                <a:pt x="3896119" y="655505"/>
                                <a:pt x="3920880" y="656393"/>
                                <a:pt x="3941706" y="658806"/>
                              </a:cubicBezTo>
                              <a:cubicBezTo>
                                <a:pt x="3962532" y="661219"/>
                                <a:pt x="3979548" y="665790"/>
                                <a:pt x="3996309" y="670363"/>
                              </a:cubicBezTo>
                              <a:cubicBezTo>
                                <a:pt x="4011928" y="674553"/>
                                <a:pt x="4035928" y="677093"/>
                                <a:pt x="4056118" y="678489"/>
                              </a:cubicBezTo>
                              <a:cubicBezTo>
                                <a:pt x="4066150" y="679125"/>
                                <a:pt x="4075293" y="679632"/>
                                <a:pt x="4082023" y="679886"/>
                              </a:cubicBezTo>
                              <a:cubicBezTo>
                                <a:pt x="4088753" y="680140"/>
                                <a:pt x="4092944" y="680267"/>
                                <a:pt x="4093071" y="680267"/>
                              </a:cubicBezTo>
                              <a:cubicBezTo>
                                <a:pt x="4097896" y="680394"/>
                                <a:pt x="4102213" y="678616"/>
                                <a:pt x="4105134" y="675188"/>
                              </a:cubicBezTo>
                              <a:cubicBezTo>
                                <a:pt x="4108182" y="671759"/>
                                <a:pt x="4109325" y="667187"/>
                                <a:pt x="4108690" y="662362"/>
                              </a:cubicBezTo>
                              <a:lnTo>
                                <a:pt x="4108055" y="657664"/>
                              </a:lnTo>
                              <a:cubicBezTo>
                                <a:pt x="4106531" y="647251"/>
                                <a:pt x="4097007" y="638616"/>
                                <a:pt x="4086721" y="638362"/>
                              </a:cubicBezTo>
                              <a:cubicBezTo>
                                <a:pt x="4086467" y="638362"/>
                                <a:pt x="4081896" y="638235"/>
                                <a:pt x="4074658" y="637981"/>
                              </a:cubicBezTo>
                              <a:cubicBezTo>
                                <a:pt x="4067420" y="637599"/>
                                <a:pt x="4057516" y="637091"/>
                                <a:pt x="4046595" y="636330"/>
                              </a:cubicBezTo>
                              <a:cubicBezTo>
                                <a:pt x="4024753" y="634806"/>
                                <a:pt x="3999230" y="632266"/>
                                <a:pt x="3983483" y="627949"/>
                              </a:cubicBezTo>
                              <a:cubicBezTo>
                                <a:pt x="3966976" y="623377"/>
                                <a:pt x="3950975" y="619060"/>
                                <a:pt x="3931547" y="616774"/>
                              </a:cubicBezTo>
                              <a:close/>
                              <a:moveTo>
                                <a:pt x="2407486" y="615377"/>
                              </a:moveTo>
                              <a:cubicBezTo>
                                <a:pt x="2396820" y="614107"/>
                                <a:pt x="2379932" y="616393"/>
                                <a:pt x="2369900" y="620584"/>
                              </a:cubicBezTo>
                              <a:cubicBezTo>
                                <a:pt x="2335487" y="635060"/>
                                <a:pt x="2300566" y="649029"/>
                                <a:pt x="2265646" y="662997"/>
                              </a:cubicBezTo>
                              <a:cubicBezTo>
                                <a:pt x="2230725" y="677093"/>
                                <a:pt x="2195423" y="690807"/>
                                <a:pt x="2160122" y="704648"/>
                              </a:cubicBezTo>
                              <a:cubicBezTo>
                                <a:pt x="2150344" y="708458"/>
                                <a:pt x="2140948" y="720522"/>
                                <a:pt x="2139550" y="730935"/>
                              </a:cubicBezTo>
                              <a:lnTo>
                                <a:pt x="2139424" y="730935"/>
                              </a:lnTo>
                              <a:lnTo>
                                <a:pt x="2139170" y="732458"/>
                              </a:lnTo>
                              <a:cubicBezTo>
                                <a:pt x="2138535" y="737284"/>
                                <a:pt x="2139677" y="740966"/>
                                <a:pt x="2142218" y="742998"/>
                              </a:cubicBezTo>
                              <a:cubicBezTo>
                                <a:pt x="2144757" y="745030"/>
                                <a:pt x="2148693" y="745157"/>
                                <a:pt x="2153138" y="743379"/>
                              </a:cubicBezTo>
                              <a:cubicBezTo>
                                <a:pt x="2251297" y="705284"/>
                                <a:pt x="2348439" y="666426"/>
                                <a:pt x="2443423" y="626044"/>
                              </a:cubicBezTo>
                              <a:cubicBezTo>
                                <a:pt x="2448629" y="623758"/>
                                <a:pt x="2449519" y="621980"/>
                                <a:pt x="2449519" y="621726"/>
                              </a:cubicBezTo>
                              <a:cubicBezTo>
                                <a:pt x="2449519" y="621472"/>
                                <a:pt x="2448121" y="620075"/>
                                <a:pt x="2442535" y="619440"/>
                              </a:cubicBezTo>
                              <a:cubicBezTo>
                                <a:pt x="2430978" y="618170"/>
                                <a:pt x="2419169" y="616774"/>
                                <a:pt x="2407486" y="615377"/>
                              </a:cubicBezTo>
                              <a:close/>
                              <a:moveTo>
                                <a:pt x="1082918" y="614742"/>
                              </a:moveTo>
                              <a:cubicBezTo>
                                <a:pt x="1081521" y="614742"/>
                                <a:pt x="1079997" y="614996"/>
                                <a:pt x="1078474" y="615377"/>
                              </a:cubicBezTo>
                              <a:lnTo>
                                <a:pt x="1023236" y="630234"/>
                              </a:lnTo>
                              <a:lnTo>
                                <a:pt x="968252" y="646234"/>
                              </a:lnTo>
                              <a:lnTo>
                                <a:pt x="913521" y="662235"/>
                              </a:lnTo>
                              <a:lnTo>
                                <a:pt x="886221" y="670235"/>
                              </a:lnTo>
                              <a:lnTo>
                                <a:pt x="859046" y="678870"/>
                              </a:lnTo>
                              <a:lnTo>
                                <a:pt x="751109" y="713283"/>
                              </a:lnTo>
                              <a:lnTo>
                                <a:pt x="644188" y="749855"/>
                              </a:lnTo>
                              <a:cubicBezTo>
                                <a:pt x="638728" y="751760"/>
                                <a:pt x="637712" y="753411"/>
                                <a:pt x="637712" y="753792"/>
                              </a:cubicBezTo>
                              <a:cubicBezTo>
                                <a:pt x="637840" y="754046"/>
                                <a:pt x="639109" y="755697"/>
                                <a:pt x="644824" y="756713"/>
                              </a:cubicBezTo>
                              <a:lnTo>
                                <a:pt x="755173" y="777538"/>
                              </a:lnTo>
                              <a:lnTo>
                                <a:pt x="864633" y="800650"/>
                              </a:lnTo>
                              <a:lnTo>
                                <a:pt x="891807" y="806492"/>
                              </a:lnTo>
                              <a:lnTo>
                                <a:pt x="918982" y="812841"/>
                              </a:lnTo>
                              <a:lnTo>
                                <a:pt x="973077" y="825667"/>
                              </a:lnTo>
                              <a:lnTo>
                                <a:pt x="1026919" y="838492"/>
                              </a:lnTo>
                              <a:lnTo>
                                <a:pt x="1080506" y="852461"/>
                              </a:lnTo>
                              <a:cubicBezTo>
                                <a:pt x="1085204" y="853603"/>
                                <a:pt x="1089522" y="852842"/>
                                <a:pt x="1092695" y="850302"/>
                              </a:cubicBezTo>
                              <a:cubicBezTo>
                                <a:pt x="1095871" y="847763"/>
                                <a:pt x="1097648" y="843572"/>
                                <a:pt x="1097648" y="838747"/>
                              </a:cubicBezTo>
                              <a:lnTo>
                                <a:pt x="1097648" y="838619"/>
                              </a:lnTo>
                              <a:lnTo>
                                <a:pt x="1096378" y="628710"/>
                              </a:lnTo>
                              <a:cubicBezTo>
                                <a:pt x="1096252" y="623885"/>
                                <a:pt x="1094473" y="619821"/>
                                <a:pt x="1091045" y="617282"/>
                              </a:cubicBezTo>
                              <a:cubicBezTo>
                                <a:pt x="1088759" y="615631"/>
                                <a:pt x="1085966" y="614742"/>
                                <a:pt x="1082918" y="614742"/>
                              </a:cubicBezTo>
                              <a:close/>
                              <a:moveTo>
                                <a:pt x="2305138" y="602932"/>
                              </a:moveTo>
                              <a:cubicBezTo>
                                <a:pt x="2294344" y="601536"/>
                                <a:pt x="2277328" y="603694"/>
                                <a:pt x="2267169" y="607758"/>
                              </a:cubicBezTo>
                              <a:cubicBezTo>
                                <a:pt x="2234281" y="621092"/>
                                <a:pt x="2201011" y="634044"/>
                                <a:pt x="2167741" y="647124"/>
                              </a:cubicBezTo>
                              <a:cubicBezTo>
                                <a:pt x="2157964" y="650934"/>
                                <a:pt x="2148567" y="662997"/>
                                <a:pt x="2147170" y="673410"/>
                              </a:cubicBezTo>
                              <a:lnTo>
                                <a:pt x="2147170" y="673283"/>
                              </a:lnTo>
                              <a:lnTo>
                                <a:pt x="2146916" y="674807"/>
                              </a:lnTo>
                              <a:cubicBezTo>
                                <a:pt x="2146280" y="679632"/>
                                <a:pt x="2147424" y="683315"/>
                                <a:pt x="2149963" y="685346"/>
                              </a:cubicBezTo>
                              <a:cubicBezTo>
                                <a:pt x="2152503" y="687378"/>
                                <a:pt x="2156440" y="687633"/>
                                <a:pt x="2160884" y="685855"/>
                              </a:cubicBezTo>
                              <a:cubicBezTo>
                                <a:pt x="2221582" y="662235"/>
                                <a:pt x="2281773" y="638235"/>
                                <a:pt x="2341328" y="613980"/>
                              </a:cubicBezTo>
                              <a:cubicBezTo>
                                <a:pt x="2346661" y="611821"/>
                                <a:pt x="2347551" y="610044"/>
                                <a:pt x="2347551" y="609790"/>
                              </a:cubicBezTo>
                              <a:cubicBezTo>
                                <a:pt x="2347423" y="609535"/>
                                <a:pt x="2346027" y="608012"/>
                                <a:pt x="2340439" y="607376"/>
                              </a:cubicBezTo>
                              <a:close/>
                              <a:moveTo>
                                <a:pt x="2177519" y="586297"/>
                              </a:moveTo>
                              <a:cubicBezTo>
                                <a:pt x="2167360" y="585027"/>
                                <a:pt x="2157964" y="592265"/>
                                <a:pt x="2156566" y="602424"/>
                              </a:cubicBezTo>
                              <a:lnTo>
                                <a:pt x="2156566" y="602297"/>
                              </a:lnTo>
                              <a:lnTo>
                                <a:pt x="2154535" y="617409"/>
                              </a:lnTo>
                              <a:cubicBezTo>
                                <a:pt x="2153900" y="622234"/>
                                <a:pt x="2155042" y="625917"/>
                                <a:pt x="2157583" y="627949"/>
                              </a:cubicBezTo>
                              <a:cubicBezTo>
                                <a:pt x="2160249" y="629854"/>
                                <a:pt x="2164059" y="630107"/>
                                <a:pt x="2168503" y="628329"/>
                              </a:cubicBezTo>
                              <a:lnTo>
                                <a:pt x="2238344" y="600900"/>
                              </a:lnTo>
                              <a:cubicBezTo>
                                <a:pt x="2243677" y="598741"/>
                                <a:pt x="2244693" y="597091"/>
                                <a:pt x="2244693" y="596709"/>
                              </a:cubicBezTo>
                              <a:cubicBezTo>
                                <a:pt x="2244693" y="596456"/>
                                <a:pt x="2243296" y="595059"/>
                                <a:pt x="2237583" y="594297"/>
                              </a:cubicBezTo>
                              <a:close/>
                              <a:moveTo>
                                <a:pt x="4078595" y="581090"/>
                              </a:moveTo>
                              <a:lnTo>
                                <a:pt x="3939040" y="599631"/>
                              </a:lnTo>
                              <a:lnTo>
                                <a:pt x="3939040" y="599504"/>
                              </a:lnTo>
                              <a:cubicBezTo>
                                <a:pt x="3936627" y="599885"/>
                                <a:pt x="3934976" y="600265"/>
                                <a:pt x="3933959" y="600519"/>
                              </a:cubicBezTo>
                              <a:cubicBezTo>
                                <a:pt x="3934976" y="600773"/>
                                <a:pt x="3936627" y="601155"/>
                                <a:pt x="3939040" y="601536"/>
                              </a:cubicBezTo>
                              <a:cubicBezTo>
                                <a:pt x="3939040" y="601536"/>
                                <a:pt x="3940944" y="601790"/>
                                <a:pt x="3943992" y="602297"/>
                              </a:cubicBezTo>
                              <a:cubicBezTo>
                                <a:pt x="3947167" y="602932"/>
                                <a:pt x="3951356" y="603567"/>
                                <a:pt x="3956309" y="604456"/>
                              </a:cubicBezTo>
                              <a:cubicBezTo>
                                <a:pt x="3966087" y="606234"/>
                                <a:pt x="3978404" y="608647"/>
                                <a:pt x="3988563" y="611440"/>
                              </a:cubicBezTo>
                              <a:cubicBezTo>
                                <a:pt x="4004055" y="615631"/>
                                <a:pt x="4027928" y="618043"/>
                                <a:pt x="4047991" y="619567"/>
                              </a:cubicBezTo>
                              <a:cubicBezTo>
                                <a:pt x="4058023" y="620329"/>
                                <a:pt x="4067166" y="620838"/>
                                <a:pt x="4073769" y="621092"/>
                              </a:cubicBezTo>
                              <a:cubicBezTo>
                                <a:pt x="4080372" y="621345"/>
                                <a:pt x="4084563" y="621472"/>
                                <a:pt x="4084690" y="621472"/>
                              </a:cubicBezTo>
                              <a:cubicBezTo>
                                <a:pt x="4089516" y="621599"/>
                                <a:pt x="4093832" y="619821"/>
                                <a:pt x="4096753" y="616393"/>
                              </a:cubicBezTo>
                              <a:cubicBezTo>
                                <a:pt x="4099674" y="613091"/>
                                <a:pt x="4100817" y="608520"/>
                                <a:pt x="4100181" y="603694"/>
                              </a:cubicBezTo>
                              <a:lnTo>
                                <a:pt x="4099293" y="597218"/>
                              </a:lnTo>
                              <a:cubicBezTo>
                                <a:pt x="4097896" y="587059"/>
                                <a:pt x="4088626" y="579821"/>
                                <a:pt x="4078595" y="581090"/>
                              </a:cubicBezTo>
                              <a:close/>
                              <a:moveTo>
                                <a:pt x="1355425" y="571821"/>
                              </a:moveTo>
                              <a:cubicBezTo>
                                <a:pt x="1323298" y="570677"/>
                                <a:pt x="1299171" y="572963"/>
                                <a:pt x="1279108" y="577027"/>
                              </a:cubicBezTo>
                              <a:cubicBezTo>
                                <a:pt x="1258917" y="581598"/>
                                <a:pt x="1242791" y="587821"/>
                                <a:pt x="1226156" y="594170"/>
                              </a:cubicBezTo>
                              <a:cubicBezTo>
                                <a:pt x="1211933" y="599631"/>
                                <a:pt x="1189965" y="604964"/>
                                <a:pt x="1171553" y="608901"/>
                              </a:cubicBezTo>
                              <a:cubicBezTo>
                                <a:pt x="1152886" y="612710"/>
                                <a:pt x="1138156" y="615758"/>
                                <a:pt x="1137902" y="615758"/>
                              </a:cubicBezTo>
                              <a:cubicBezTo>
                                <a:pt x="1127362" y="617789"/>
                                <a:pt x="1118854" y="628076"/>
                                <a:pt x="1118854" y="638489"/>
                              </a:cubicBezTo>
                              <a:lnTo>
                                <a:pt x="1118854" y="642806"/>
                              </a:lnTo>
                              <a:cubicBezTo>
                                <a:pt x="1118854" y="647758"/>
                                <a:pt x="1120759" y="651949"/>
                                <a:pt x="1124188" y="654742"/>
                              </a:cubicBezTo>
                              <a:cubicBezTo>
                                <a:pt x="1127743" y="657537"/>
                                <a:pt x="1132315" y="658425"/>
                                <a:pt x="1137140" y="657537"/>
                              </a:cubicBezTo>
                              <a:cubicBezTo>
                                <a:pt x="1137394" y="657537"/>
                                <a:pt x="1150473" y="654742"/>
                                <a:pt x="1167363" y="651187"/>
                              </a:cubicBezTo>
                              <a:cubicBezTo>
                                <a:pt x="1183997" y="647631"/>
                                <a:pt x="1204188" y="642552"/>
                                <a:pt x="1218028" y="637218"/>
                              </a:cubicBezTo>
                              <a:cubicBezTo>
                                <a:pt x="1234664" y="630869"/>
                                <a:pt x="1251553" y="624266"/>
                                <a:pt x="1272886" y="619440"/>
                              </a:cubicBezTo>
                              <a:cubicBezTo>
                                <a:pt x="1294219" y="614869"/>
                                <a:pt x="1319869" y="612583"/>
                                <a:pt x="1353774" y="613726"/>
                              </a:cubicBezTo>
                              <a:cubicBezTo>
                                <a:pt x="1370663" y="614361"/>
                                <a:pt x="1385521" y="615758"/>
                                <a:pt x="1398727" y="617789"/>
                              </a:cubicBezTo>
                              <a:cubicBezTo>
                                <a:pt x="1411933" y="620075"/>
                                <a:pt x="1423488" y="622870"/>
                                <a:pt x="1433901" y="626044"/>
                              </a:cubicBezTo>
                              <a:cubicBezTo>
                                <a:pt x="1454727" y="632393"/>
                                <a:pt x="1471108" y="640140"/>
                                <a:pt x="1487234" y="647758"/>
                              </a:cubicBezTo>
                              <a:cubicBezTo>
                                <a:pt x="1519235" y="662743"/>
                                <a:pt x="1548949" y="678108"/>
                                <a:pt x="1611933" y="682806"/>
                              </a:cubicBezTo>
                              <a:cubicBezTo>
                                <a:pt x="1674790" y="688648"/>
                                <a:pt x="1706663" y="678743"/>
                                <a:pt x="1740440" y="669092"/>
                              </a:cubicBezTo>
                              <a:cubicBezTo>
                                <a:pt x="1774472" y="659441"/>
                                <a:pt x="1810282" y="648775"/>
                                <a:pt x="1876821" y="657028"/>
                              </a:cubicBezTo>
                              <a:cubicBezTo>
                                <a:pt x="1943615" y="664902"/>
                                <a:pt x="1975234" y="683188"/>
                                <a:pt x="2005963" y="700585"/>
                              </a:cubicBezTo>
                              <a:cubicBezTo>
                                <a:pt x="2020313" y="708712"/>
                                <a:pt x="2043170" y="717347"/>
                                <a:pt x="2062599" y="724077"/>
                              </a:cubicBezTo>
                              <a:cubicBezTo>
                                <a:pt x="2072249" y="727506"/>
                                <a:pt x="2081138" y="730299"/>
                                <a:pt x="2087614" y="732331"/>
                              </a:cubicBezTo>
                              <a:cubicBezTo>
                                <a:pt x="2094090" y="734363"/>
                                <a:pt x="2098154" y="735633"/>
                                <a:pt x="2098281" y="735633"/>
                              </a:cubicBezTo>
                              <a:cubicBezTo>
                                <a:pt x="2102979" y="737030"/>
                                <a:pt x="2107678" y="736395"/>
                                <a:pt x="2111487" y="733982"/>
                              </a:cubicBezTo>
                              <a:cubicBezTo>
                                <a:pt x="2115297" y="731443"/>
                                <a:pt x="2117709" y="727379"/>
                                <a:pt x="2118344" y="722554"/>
                              </a:cubicBezTo>
                              <a:lnTo>
                                <a:pt x="2118980" y="717855"/>
                              </a:lnTo>
                              <a:cubicBezTo>
                                <a:pt x="2120376" y="707569"/>
                                <a:pt x="2113265" y="696649"/>
                                <a:pt x="2103233" y="693727"/>
                              </a:cubicBezTo>
                              <a:cubicBezTo>
                                <a:pt x="2103106" y="693727"/>
                                <a:pt x="2098662" y="692331"/>
                                <a:pt x="2091551" y="690172"/>
                              </a:cubicBezTo>
                              <a:cubicBezTo>
                                <a:pt x="2084567" y="688014"/>
                                <a:pt x="2074916" y="684838"/>
                                <a:pt x="2064376" y="681283"/>
                              </a:cubicBezTo>
                              <a:cubicBezTo>
                                <a:pt x="2043424" y="674044"/>
                                <a:pt x="2018789" y="664902"/>
                                <a:pt x="2004185" y="656647"/>
                              </a:cubicBezTo>
                              <a:cubicBezTo>
                                <a:pt x="1973582" y="639504"/>
                                <a:pt x="1945011" y="622870"/>
                                <a:pt x="1881774" y="615377"/>
                              </a:cubicBezTo>
                              <a:cubicBezTo>
                                <a:pt x="1818917" y="607631"/>
                                <a:pt x="1786281" y="617155"/>
                                <a:pt x="1752377" y="626678"/>
                              </a:cubicBezTo>
                              <a:cubicBezTo>
                                <a:pt x="1718091" y="636203"/>
                                <a:pt x="1682663" y="647251"/>
                                <a:pt x="1615488" y="640901"/>
                              </a:cubicBezTo>
                              <a:cubicBezTo>
                                <a:pt x="1548060" y="635822"/>
                                <a:pt x="1515044" y="618933"/>
                                <a:pt x="1482536" y="603948"/>
                              </a:cubicBezTo>
                              <a:cubicBezTo>
                                <a:pt x="1466536" y="596456"/>
                                <a:pt x="1450790" y="589091"/>
                                <a:pt x="1431108" y="583122"/>
                              </a:cubicBezTo>
                              <a:cubicBezTo>
                                <a:pt x="1421202" y="580202"/>
                                <a:pt x="1410409" y="577535"/>
                                <a:pt x="1397965" y="575504"/>
                              </a:cubicBezTo>
                              <a:cubicBezTo>
                                <a:pt x="1385521" y="573726"/>
                                <a:pt x="1371552" y="572455"/>
                                <a:pt x="1355425" y="571821"/>
                              </a:cubicBezTo>
                              <a:close/>
                              <a:moveTo>
                                <a:pt x="1077966" y="562296"/>
                              </a:moveTo>
                              <a:lnTo>
                                <a:pt x="1019935" y="578678"/>
                              </a:lnTo>
                              <a:lnTo>
                                <a:pt x="962283" y="596329"/>
                              </a:lnTo>
                              <a:cubicBezTo>
                                <a:pt x="924061" y="608139"/>
                                <a:pt x="885966" y="619440"/>
                                <a:pt x="848125" y="632393"/>
                              </a:cubicBezTo>
                              <a:cubicBezTo>
                                <a:pt x="810283" y="644965"/>
                                <a:pt x="772696" y="657410"/>
                                <a:pt x="735237" y="670235"/>
                              </a:cubicBezTo>
                              <a:lnTo>
                                <a:pt x="623617" y="710363"/>
                              </a:lnTo>
                              <a:cubicBezTo>
                                <a:pt x="613712" y="713919"/>
                                <a:pt x="608379" y="715697"/>
                                <a:pt x="605586" y="716458"/>
                              </a:cubicBezTo>
                              <a:cubicBezTo>
                                <a:pt x="602792" y="717220"/>
                                <a:pt x="602411" y="717220"/>
                                <a:pt x="602157" y="717220"/>
                              </a:cubicBezTo>
                              <a:cubicBezTo>
                                <a:pt x="601522" y="717093"/>
                                <a:pt x="591998" y="715188"/>
                                <a:pt x="580824" y="713283"/>
                              </a:cubicBezTo>
                              <a:cubicBezTo>
                                <a:pt x="502094" y="699442"/>
                                <a:pt x="422602" y="684965"/>
                                <a:pt x="342983" y="673410"/>
                              </a:cubicBezTo>
                              <a:lnTo>
                                <a:pt x="283173" y="664267"/>
                              </a:lnTo>
                              <a:cubicBezTo>
                                <a:pt x="263237" y="661219"/>
                                <a:pt x="243174" y="658171"/>
                                <a:pt x="223236" y="655632"/>
                              </a:cubicBezTo>
                              <a:lnTo>
                                <a:pt x="102984" y="639504"/>
                              </a:lnTo>
                              <a:cubicBezTo>
                                <a:pt x="101332" y="639377"/>
                                <a:pt x="99808" y="639250"/>
                                <a:pt x="98285" y="639504"/>
                              </a:cubicBezTo>
                              <a:cubicBezTo>
                                <a:pt x="95365" y="639885"/>
                                <a:pt x="92824" y="641155"/>
                                <a:pt x="90793" y="643060"/>
                              </a:cubicBezTo>
                              <a:cubicBezTo>
                                <a:pt x="87873" y="645980"/>
                                <a:pt x="86603" y="650298"/>
                                <a:pt x="87364" y="655124"/>
                              </a:cubicBezTo>
                              <a:lnTo>
                                <a:pt x="87364" y="655378"/>
                              </a:lnTo>
                              <a:cubicBezTo>
                                <a:pt x="88761" y="665790"/>
                                <a:pt x="98666" y="675442"/>
                                <a:pt x="109206" y="676711"/>
                              </a:cubicBezTo>
                              <a:lnTo>
                                <a:pt x="227047" y="691315"/>
                              </a:lnTo>
                              <a:cubicBezTo>
                                <a:pt x="246602" y="693600"/>
                                <a:pt x="266284" y="696268"/>
                                <a:pt x="285839" y="699188"/>
                              </a:cubicBezTo>
                              <a:lnTo>
                                <a:pt x="344507" y="707569"/>
                              </a:lnTo>
                              <a:lnTo>
                                <a:pt x="403046" y="716078"/>
                              </a:lnTo>
                              <a:lnTo>
                                <a:pt x="432252" y="720395"/>
                              </a:lnTo>
                              <a:lnTo>
                                <a:pt x="461459" y="725220"/>
                              </a:lnTo>
                              <a:lnTo>
                                <a:pt x="577776" y="744395"/>
                              </a:lnTo>
                              <a:cubicBezTo>
                                <a:pt x="588570" y="746046"/>
                                <a:pt x="605967" y="744776"/>
                                <a:pt x="616379" y="741220"/>
                              </a:cubicBezTo>
                              <a:cubicBezTo>
                                <a:pt x="766728" y="688140"/>
                                <a:pt x="920125" y="640394"/>
                                <a:pt x="1077204" y="597980"/>
                              </a:cubicBezTo>
                              <a:cubicBezTo>
                                <a:pt x="1087616" y="595186"/>
                                <a:pt x="1095998" y="584773"/>
                                <a:pt x="1095998" y="574614"/>
                              </a:cubicBezTo>
                              <a:cubicBezTo>
                                <a:pt x="1095871" y="570043"/>
                                <a:pt x="1094093" y="566233"/>
                                <a:pt x="1090918" y="563947"/>
                              </a:cubicBezTo>
                              <a:cubicBezTo>
                                <a:pt x="1087490" y="561535"/>
                                <a:pt x="1082918" y="560900"/>
                                <a:pt x="1077966" y="562296"/>
                              </a:cubicBezTo>
                              <a:close/>
                              <a:moveTo>
                                <a:pt x="1969265" y="559122"/>
                              </a:moveTo>
                              <a:cubicBezTo>
                                <a:pt x="1970155" y="559630"/>
                                <a:pt x="1971678" y="560392"/>
                                <a:pt x="1974091" y="561408"/>
                              </a:cubicBezTo>
                              <a:cubicBezTo>
                                <a:pt x="1974091" y="561408"/>
                                <a:pt x="1975995" y="562169"/>
                                <a:pt x="1978916" y="563439"/>
                              </a:cubicBezTo>
                              <a:cubicBezTo>
                                <a:pt x="1981837" y="564710"/>
                                <a:pt x="1986027" y="566487"/>
                                <a:pt x="1990725" y="568645"/>
                              </a:cubicBezTo>
                              <a:cubicBezTo>
                                <a:pt x="2000123" y="572963"/>
                                <a:pt x="2011805" y="578551"/>
                                <a:pt x="2021201" y="583885"/>
                              </a:cubicBezTo>
                              <a:cubicBezTo>
                                <a:pt x="2035678" y="591884"/>
                                <a:pt x="2058535" y="600646"/>
                                <a:pt x="2078091" y="607376"/>
                              </a:cubicBezTo>
                              <a:cubicBezTo>
                                <a:pt x="2087868" y="610805"/>
                                <a:pt x="2096757" y="613599"/>
                                <a:pt x="2103233" y="615631"/>
                              </a:cubicBezTo>
                              <a:cubicBezTo>
                                <a:pt x="2109709" y="617663"/>
                                <a:pt x="2113773" y="618933"/>
                                <a:pt x="2113900" y="618933"/>
                              </a:cubicBezTo>
                              <a:cubicBezTo>
                                <a:pt x="2118599" y="620329"/>
                                <a:pt x="2123297" y="619694"/>
                                <a:pt x="2127107" y="617282"/>
                              </a:cubicBezTo>
                              <a:cubicBezTo>
                                <a:pt x="2130916" y="614742"/>
                                <a:pt x="2133328" y="610678"/>
                                <a:pt x="2133964" y="605853"/>
                              </a:cubicBezTo>
                              <a:lnTo>
                                <a:pt x="2134852" y="599377"/>
                              </a:lnTo>
                              <a:cubicBezTo>
                                <a:pt x="2136249" y="589218"/>
                                <a:pt x="2129011" y="579821"/>
                                <a:pt x="2118726" y="578424"/>
                              </a:cubicBezTo>
                              <a:lnTo>
                                <a:pt x="1974599" y="559630"/>
                              </a:lnTo>
                              <a:lnTo>
                                <a:pt x="1974599" y="559503"/>
                              </a:lnTo>
                              <a:cubicBezTo>
                                <a:pt x="1972059" y="559122"/>
                                <a:pt x="1970408" y="559122"/>
                                <a:pt x="1969265" y="559122"/>
                              </a:cubicBezTo>
                              <a:close/>
                              <a:moveTo>
                                <a:pt x="686094" y="516835"/>
                              </a:moveTo>
                              <a:lnTo>
                                <a:pt x="586792" y="524074"/>
                              </a:lnTo>
                              <a:cubicBezTo>
                                <a:pt x="553649" y="526740"/>
                                <a:pt x="520887" y="530042"/>
                                <a:pt x="487872" y="533090"/>
                              </a:cubicBezTo>
                              <a:lnTo>
                                <a:pt x="487872" y="533344"/>
                              </a:lnTo>
                              <a:cubicBezTo>
                                <a:pt x="485332" y="533597"/>
                                <a:pt x="483681" y="533851"/>
                                <a:pt x="482538" y="534105"/>
                              </a:cubicBezTo>
                              <a:cubicBezTo>
                                <a:pt x="483681" y="534487"/>
                                <a:pt x="485205" y="534868"/>
                                <a:pt x="487744" y="535249"/>
                              </a:cubicBezTo>
                              <a:lnTo>
                                <a:pt x="570030" y="549217"/>
                              </a:lnTo>
                              <a:cubicBezTo>
                                <a:pt x="581078" y="550995"/>
                                <a:pt x="598855" y="549852"/>
                                <a:pt x="609522" y="546042"/>
                              </a:cubicBezTo>
                              <a:lnTo>
                                <a:pt x="686474" y="518867"/>
                              </a:lnTo>
                              <a:cubicBezTo>
                                <a:pt x="688887" y="518105"/>
                                <a:pt x="690538" y="517344"/>
                                <a:pt x="691553" y="516835"/>
                              </a:cubicBezTo>
                              <a:cubicBezTo>
                                <a:pt x="690411" y="516708"/>
                                <a:pt x="688760" y="516581"/>
                                <a:pt x="686094" y="516835"/>
                              </a:cubicBezTo>
                              <a:close/>
                              <a:moveTo>
                                <a:pt x="1077458" y="513153"/>
                              </a:moveTo>
                              <a:lnTo>
                                <a:pt x="1018918" y="529534"/>
                              </a:lnTo>
                              <a:lnTo>
                                <a:pt x="960887" y="547186"/>
                              </a:lnTo>
                              <a:cubicBezTo>
                                <a:pt x="922410" y="558995"/>
                                <a:pt x="883935" y="570297"/>
                                <a:pt x="845839" y="583249"/>
                              </a:cubicBezTo>
                              <a:cubicBezTo>
                                <a:pt x="807744" y="595821"/>
                                <a:pt x="769776" y="608266"/>
                                <a:pt x="732062" y="621092"/>
                              </a:cubicBezTo>
                              <a:lnTo>
                                <a:pt x="619680" y="661219"/>
                              </a:lnTo>
                              <a:cubicBezTo>
                                <a:pt x="609776" y="664775"/>
                                <a:pt x="604443" y="666426"/>
                                <a:pt x="601649" y="667314"/>
                              </a:cubicBezTo>
                              <a:cubicBezTo>
                                <a:pt x="598855" y="668204"/>
                                <a:pt x="598474" y="668076"/>
                                <a:pt x="598221" y="668076"/>
                              </a:cubicBezTo>
                              <a:cubicBezTo>
                                <a:pt x="556824" y="660457"/>
                                <a:pt x="515300" y="653473"/>
                                <a:pt x="473649" y="646234"/>
                              </a:cubicBezTo>
                              <a:cubicBezTo>
                                <a:pt x="452824" y="642806"/>
                                <a:pt x="431872" y="638869"/>
                                <a:pt x="411046" y="635695"/>
                              </a:cubicBezTo>
                              <a:lnTo>
                                <a:pt x="348443" y="626171"/>
                              </a:lnTo>
                              <a:cubicBezTo>
                                <a:pt x="306665" y="619948"/>
                                <a:pt x="264508" y="613091"/>
                                <a:pt x="222602" y="607503"/>
                              </a:cubicBezTo>
                              <a:lnTo>
                                <a:pt x="96381" y="590742"/>
                              </a:lnTo>
                              <a:cubicBezTo>
                                <a:pt x="94476" y="590488"/>
                                <a:pt x="92570" y="590488"/>
                                <a:pt x="90920" y="590742"/>
                              </a:cubicBezTo>
                              <a:cubicBezTo>
                                <a:pt x="87745" y="591123"/>
                                <a:pt x="84951" y="592392"/>
                                <a:pt x="83047" y="594297"/>
                              </a:cubicBezTo>
                              <a:cubicBezTo>
                                <a:pt x="80634" y="596709"/>
                                <a:pt x="79619" y="599885"/>
                                <a:pt x="80126" y="603567"/>
                              </a:cubicBezTo>
                              <a:lnTo>
                                <a:pt x="79872" y="603567"/>
                              </a:lnTo>
                              <a:cubicBezTo>
                                <a:pt x="81142" y="612330"/>
                                <a:pt x="91046" y="620965"/>
                                <a:pt x="101460" y="622361"/>
                              </a:cubicBezTo>
                              <a:lnTo>
                                <a:pt x="222348" y="638489"/>
                              </a:lnTo>
                              <a:cubicBezTo>
                                <a:pt x="262602" y="643695"/>
                                <a:pt x="302983" y="650425"/>
                                <a:pt x="342983" y="656393"/>
                              </a:cubicBezTo>
                              <a:cubicBezTo>
                                <a:pt x="423110" y="667950"/>
                                <a:pt x="503109" y="682553"/>
                                <a:pt x="582348" y="696395"/>
                              </a:cubicBezTo>
                              <a:cubicBezTo>
                                <a:pt x="593268" y="698172"/>
                                <a:pt x="610665" y="697029"/>
                                <a:pt x="621078" y="693220"/>
                              </a:cubicBezTo>
                              <a:lnTo>
                                <a:pt x="732951" y="653092"/>
                              </a:lnTo>
                              <a:cubicBezTo>
                                <a:pt x="770538" y="640267"/>
                                <a:pt x="808251" y="627949"/>
                                <a:pt x="846220" y="615250"/>
                              </a:cubicBezTo>
                              <a:cubicBezTo>
                                <a:pt x="884062" y="602297"/>
                                <a:pt x="922410" y="590996"/>
                                <a:pt x="960759" y="579185"/>
                              </a:cubicBezTo>
                              <a:lnTo>
                                <a:pt x="1018537" y="561535"/>
                              </a:lnTo>
                              <a:lnTo>
                                <a:pt x="1076696" y="545154"/>
                              </a:lnTo>
                              <a:cubicBezTo>
                                <a:pt x="1086982" y="542233"/>
                                <a:pt x="1095617" y="532328"/>
                                <a:pt x="1095617" y="523438"/>
                              </a:cubicBezTo>
                              <a:cubicBezTo>
                                <a:pt x="1095617" y="519756"/>
                                <a:pt x="1094093" y="516708"/>
                                <a:pt x="1091300" y="514676"/>
                              </a:cubicBezTo>
                              <a:cubicBezTo>
                                <a:pt x="1087870" y="512264"/>
                                <a:pt x="1082791" y="511629"/>
                                <a:pt x="1077458" y="513153"/>
                              </a:cubicBezTo>
                              <a:close/>
                              <a:moveTo>
                                <a:pt x="1358092" y="512772"/>
                              </a:moveTo>
                              <a:cubicBezTo>
                                <a:pt x="1325584" y="511502"/>
                                <a:pt x="1301330" y="513788"/>
                                <a:pt x="1281012" y="517851"/>
                              </a:cubicBezTo>
                              <a:cubicBezTo>
                                <a:pt x="1260695" y="522423"/>
                                <a:pt x="1244314" y="528645"/>
                                <a:pt x="1227553" y="534995"/>
                              </a:cubicBezTo>
                              <a:cubicBezTo>
                                <a:pt x="1213076" y="540455"/>
                                <a:pt x="1190981" y="545789"/>
                                <a:pt x="1172314" y="549725"/>
                              </a:cubicBezTo>
                              <a:cubicBezTo>
                                <a:pt x="1153394" y="553662"/>
                                <a:pt x="1138537" y="556709"/>
                                <a:pt x="1138283" y="556709"/>
                              </a:cubicBezTo>
                              <a:cubicBezTo>
                                <a:pt x="1127616" y="558741"/>
                                <a:pt x="1119108" y="569027"/>
                                <a:pt x="1119108" y="579439"/>
                              </a:cubicBezTo>
                              <a:lnTo>
                                <a:pt x="1119108" y="584139"/>
                              </a:lnTo>
                              <a:cubicBezTo>
                                <a:pt x="1119108" y="589091"/>
                                <a:pt x="1121140" y="593281"/>
                                <a:pt x="1124569" y="596075"/>
                              </a:cubicBezTo>
                              <a:cubicBezTo>
                                <a:pt x="1128125" y="598868"/>
                                <a:pt x="1132696" y="599758"/>
                                <a:pt x="1137648" y="598868"/>
                              </a:cubicBezTo>
                              <a:cubicBezTo>
                                <a:pt x="1137902" y="598868"/>
                                <a:pt x="1151108" y="596075"/>
                                <a:pt x="1168124" y="592520"/>
                              </a:cubicBezTo>
                              <a:cubicBezTo>
                                <a:pt x="1185013" y="588964"/>
                                <a:pt x="1205330" y="583885"/>
                                <a:pt x="1219299" y="578551"/>
                              </a:cubicBezTo>
                              <a:cubicBezTo>
                                <a:pt x="1236061" y="572201"/>
                                <a:pt x="1253204" y="565598"/>
                                <a:pt x="1274791" y="560773"/>
                              </a:cubicBezTo>
                              <a:cubicBezTo>
                                <a:pt x="1296250" y="556202"/>
                                <a:pt x="1322155" y="553916"/>
                                <a:pt x="1356441" y="555058"/>
                              </a:cubicBezTo>
                              <a:cubicBezTo>
                                <a:pt x="1373584" y="555693"/>
                                <a:pt x="1388568" y="557090"/>
                                <a:pt x="1401902" y="559122"/>
                              </a:cubicBezTo>
                              <a:cubicBezTo>
                                <a:pt x="1415235" y="561408"/>
                                <a:pt x="1426917" y="564201"/>
                                <a:pt x="1437457" y="567376"/>
                              </a:cubicBezTo>
                              <a:cubicBezTo>
                                <a:pt x="1458536" y="573726"/>
                                <a:pt x="1475171" y="581471"/>
                                <a:pt x="1491425" y="589091"/>
                              </a:cubicBezTo>
                              <a:cubicBezTo>
                                <a:pt x="1523806" y="603948"/>
                                <a:pt x="1553774" y="619440"/>
                                <a:pt x="1617393" y="624139"/>
                              </a:cubicBezTo>
                              <a:cubicBezTo>
                                <a:pt x="1680758" y="629981"/>
                                <a:pt x="1713012" y="620202"/>
                                <a:pt x="1747043" y="610552"/>
                              </a:cubicBezTo>
                              <a:cubicBezTo>
                                <a:pt x="1764313" y="605726"/>
                                <a:pt x="1781711" y="600773"/>
                                <a:pt x="1803424" y="597980"/>
                              </a:cubicBezTo>
                              <a:cubicBezTo>
                                <a:pt x="1825139" y="595186"/>
                                <a:pt x="1850789" y="594679"/>
                                <a:pt x="1884313" y="598741"/>
                              </a:cubicBezTo>
                              <a:cubicBezTo>
                                <a:pt x="1951488" y="606615"/>
                                <a:pt x="1983107" y="625028"/>
                                <a:pt x="2014091" y="642425"/>
                              </a:cubicBezTo>
                              <a:cubicBezTo>
                                <a:pt x="2028440" y="650552"/>
                                <a:pt x="2051424" y="659187"/>
                                <a:pt x="2070852" y="665918"/>
                              </a:cubicBezTo>
                              <a:cubicBezTo>
                                <a:pt x="2080503" y="669346"/>
                                <a:pt x="2089392" y="672140"/>
                                <a:pt x="2095868" y="674171"/>
                              </a:cubicBezTo>
                              <a:cubicBezTo>
                                <a:pt x="2102344" y="676203"/>
                                <a:pt x="2106408" y="677473"/>
                                <a:pt x="2106535" y="677473"/>
                              </a:cubicBezTo>
                              <a:cubicBezTo>
                                <a:pt x="2111233" y="678870"/>
                                <a:pt x="2115931" y="678235"/>
                                <a:pt x="2119741" y="675822"/>
                              </a:cubicBezTo>
                              <a:cubicBezTo>
                                <a:pt x="2123551" y="673283"/>
                                <a:pt x="2125963" y="669219"/>
                                <a:pt x="2126598" y="664394"/>
                              </a:cubicBezTo>
                              <a:lnTo>
                                <a:pt x="2127234" y="659696"/>
                              </a:lnTo>
                              <a:cubicBezTo>
                                <a:pt x="2128630" y="649409"/>
                                <a:pt x="2121519" y="638489"/>
                                <a:pt x="2111487" y="635567"/>
                              </a:cubicBezTo>
                              <a:cubicBezTo>
                                <a:pt x="2111360" y="635567"/>
                                <a:pt x="2106916" y="634171"/>
                                <a:pt x="2099805" y="632012"/>
                              </a:cubicBezTo>
                              <a:cubicBezTo>
                                <a:pt x="2092693" y="629854"/>
                                <a:pt x="2083043" y="626678"/>
                                <a:pt x="2072503" y="623123"/>
                              </a:cubicBezTo>
                              <a:cubicBezTo>
                                <a:pt x="2051424" y="615885"/>
                                <a:pt x="2026789" y="606742"/>
                                <a:pt x="2012186" y="598487"/>
                              </a:cubicBezTo>
                              <a:cubicBezTo>
                                <a:pt x="1981456" y="581217"/>
                                <a:pt x="1952758" y="564583"/>
                                <a:pt x="1889138" y="557090"/>
                              </a:cubicBezTo>
                              <a:cubicBezTo>
                                <a:pt x="1825901" y="549217"/>
                                <a:pt x="1793012" y="558741"/>
                                <a:pt x="1758853" y="568265"/>
                              </a:cubicBezTo>
                              <a:cubicBezTo>
                                <a:pt x="1741583" y="573091"/>
                                <a:pt x="1723933" y="578170"/>
                                <a:pt x="1702219" y="581344"/>
                              </a:cubicBezTo>
                              <a:cubicBezTo>
                                <a:pt x="1680377" y="584392"/>
                                <a:pt x="1654600" y="585408"/>
                                <a:pt x="1620695" y="582361"/>
                              </a:cubicBezTo>
                              <a:cubicBezTo>
                                <a:pt x="1552631" y="577281"/>
                                <a:pt x="1519235" y="560265"/>
                                <a:pt x="1486346" y="545281"/>
                              </a:cubicBezTo>
                              <a:cubicBezTo>
                                <a:pt x="1470092" y="537788"/>
                                <a:pt x="1454219" y="530423"/>
                                <a:pt x="1434282" y="524455"/>
                              </a:cubicBezTo>
                              <a:cubicBezTo>
                                <a:pt x="1424251" y="521534"/>
                                <a:pt x="1413330" y="518867"/>
                                <a:pt x="1400759" y="516835"/>
                              </a:cubicBezTo>
                              <a:cubicBezTo>
                                <a:pt x="1388187" y="514931"/>
                                <a:pt x="1374092" y="513661"/>
                                <a:pt x="1357838" y="513026"/>
                              </a:cubicBezTo>
                              <a:close/>
                              <a:moveTo>
                                <a:pt x="1439743" y="508962"/>
                              </a:moveTo>
                              <a:cubicBezTo>
                                <a:pt x="1440758" y="509470"/>
                                <a:pt x="1442282" y="510232"/>
                                <a:pt x="1444822" y="510994"/>
                              </a:cubicBezTo>
                              <a:cubicBezTo>
                                <a:pt x="1444822" y="511121"/>
                                <a:pt x="1446726" y="511756"/>
                                <a:pt x="1449902" y="512772"/>
                              </a:cubicBezTo>
                              <a:cubicBezTo>
                                <a:pt x="1453076" y="513915"/>
                                <a:pt x="1457393" y="515439"/>
                                <a:pt x="1462345" y="517217"/>
                              </a:cubicBezTo>
                              <a:cubicBezTo>
                                <a:pt x="1472250" y="520899"/>
                                <a:pt x="1484568" y="525597"/>
                                <a:pt x="1494599" y="530296"/>
                              </a:cubicBezTo>
                              <a:cubicBezTo>
                                <a:pt x="1527362" y="545281"/>
                                <a:pt x="1557584" y="560773"/>
                                <a:pt x="1621837" y="565471"/>
                              </a:cubicBezTo>
                              <a:cubicBezTo>
                                <a:pt x="1685837" y="571440"/>
                                <a:pt x="1718345" y="561661"/>
                                <a:pt x="1752631" y="552011"/>
                              </a:cubicBezTo>
                              <a:cubicBezTo>
                                <a:pt x="1763171" y="549090"/>
                                <a:pt x="1775996" y="546296"/>
                                <a:pt x="1786281" y="544391"/>
                              </a:cubicBezTo>
                              <a:cubicBezTo>
                                <a:pt x="1791488" y="543503"/>
                                <a:pt x="1795932" y="542740"/>
                                <a:pt x="1799107" y="542106"/>
                              </a:cubicBezTo>
                              <a:cubicBezTo>
                                <a:pt x="1802282" y="541598"/>
                                <a:pt x="1804313" y="541217"/>
                                <a:pt x="1804313" y="541217"/>
                              </a:cubicBezTo>
                              <a:cubicBezTo>
                                <a:pt x="1806853" y="540836"/>
                                <a:pt x="1808504" y="540455"/>
                                <a:pt x="1809646" y="540074"/>
                              </a:cubicBezTo>
                              <a:cubicBezTo>
                                <a:pt x="1808631" y="539820"/>
                                <a:pt x="1806853" y="539439"/>
                                <a:pt x="1804313" y="539185"/>
                              </a:cubicBezTo>
                              <a:cubicBezTo>
                                <a:pt x="1745265" y="532455"/>
                                <a:pt x="1685457" y="526994"/>
                                <a:pt x="1625647" y="521534"/>
                              </a:cubicBezTo>
                              <a:lnTo>
                                <a:pt x="1535615" y="514676"/>
                              </a:lnTo>
                              <a:cubicBezTo>
                                <a:pt x="1505648" y="512391"/>
                                <a:pt x="1475424" y="511121"/>
                                <a:pt x="1445330" y="509216"/>
                              </a:cubicBezTo>
                              <a:lnTo>
                                <a:pt x="1445330" y="508962"/>
                              </a:lnTo>
                              <a:cubicBezTo>
                                <a:pt x="1442663" y="508962"/>
                                <a:pt x="1440886" y="508962"/>
                                <a:pt x="1439743" y="508962"/>
                              </a:cubicBezTo>
                              <a:close/>
                              <a:moveTo>
                                <a:pt x="873141" y="506041"/>
                              </a:moveTo>
                              <a:lnTo>
                                <a:pt x="779173" y="510867"/>
                              </a:lnTo>
                              <a:cubicBezTo>
                                <a:pt x="767617" y="511502"/>
                                <a:pt x="749331" y="514931"/>
                                <a:pt x="738411" y="518486"/>
                              </a:cubicBezTo>
                              <a:lnTo>
                                <a:pt x="611935" y="563059"/>
                              </a:lnTo>
                              <a:cubicBezTo>
                                <a:pt x="591618" y="570297"/>
                                <a:pt x="590602" y="569916"/>
                                <a:pt x="590093" y="569916"/>
                              </a:cubicBezTo>
                              <a:cubicBezTo>
                                <a:pt x="538792" y="560646"/>
                                <a:pt x="487364" y="552138"/>
                                <a:pt x="435554" y="543376"/>
                              </a:cubicBezTo>
                              <a:cubicBezTo>
                                <a:pt x="424253" y="541471"/>
                                <a:pt x="405713" y="540836"/>
                                <a:pt x="394412" y="542233"/>
                              </a:cubicBezTo>
                              <a:lnTo>
                                <a:pt x="310983" y="551757"/>
                              </a:lnTo>
                              <a:lnTo>
                                <a:pt x="310856" y="551630"/>
                              </a:lnTo>
                              <a:cubicBezTo>
                                <a:pt x="308444" y="551884"/>
                                <a:pt x="306792" y="552265"/>
                                <a:pt x="305650" y="552519"/>
                              </a:cubicBezTo>
                              <a:cubicBezTo>
                                <a:pt x="306665" y="552773"/>
                                <a:pt x="308316" y="553153"/>
                                <a:pt x="310856" y="553534"/>
                              </a:cubicBezTo>
                              <a:lnTo>
                                <a:pt x="378411" y="563693"/>
                              </a:lnTo>
                              <a:lnTo>
                                <a:pt x="412062" y="568772"/>
                              </a:lnTo>
                              <a:lnTo>
                                <a:pt x="445840" y="574487"/>
                              </a:lnTo>
                              <a:lnTo>
                                <a:pt x="580062" y="597472"/>
                              </a:lnTo>
                              <a:cubicBezTo>
                                <a:pt x="591110" y="599504"/>
                                <a:pt x="608760" y="598234"/>
                                <a:pt x="619300" y="594424"/>
                              </a:cubicBezTo>
                              <a:cubicBezTo>
                                <a:pt x="661204" y="579694"/>
                                <a:pt x="703109" y="564456"/>
                                <a:pt x="745521" y="549979"/>
                              </a:cubicBezTo>
                              <a:lnTo>
                                <a:pt x="873522" y="507946"/>
                              </a:lnTo>
                              <a:cubicBezTo>
                                <a:pt x="875935" y="507184"/>
                                <a:pt x="877585" y="506550"/>
                                <a:pt x="878601" y="506041"/>
                              </a:cubicBezTo>
                              <a:cubicBezTo>
                                <a:pt x="877459" y="506041"/>
                                <a:pt x="875807" y="505914"/>
                                <a:pt x="873141" y="506041"/>
                              </a:cubicBezTo>
                              <a:close/>
                              <a:moveTo>
                                <a:pt x="1049394" y="501343"/>
                              </a:moveTo>
                              <a:cubicBezTo>
                                <a:pt x="1021838" y="501216"/>
                                <a:pt x="994410" y="502359"/>
                                <a:pt x="966982" y="503121"/>
                              </a:cubicBezTo>
                              <a:cubicBezTo>
                                <a:pt x="955426" y="503502"/>
                                <a:pt x="937014" y="506550"/>
                                <a:pt x="925966" y="509851"/>
                              </a:cubicBezTo>
                              <a:cubicBezTo>
                                <a:pt x="822981" y="541471"/>
                                <a:pt x="721648" y="575757"/>
                                <a:pt x="621840" y="611821"/>
                              </a:cubicBezTo>
                              <a:cubicBezTo>
                                <a:pt x="610792" y="615758"/>
                                <a:pt x="592252" y="617028"/>
                                <a:pt x="580697" y="614996"/>
                              </a:cubicBezTo>
                              <a:lnTo>
                                <a:pt x="420316" y="587440"/>
                              </a:lnTo>
                              <a:lnTo>
                                <a:pt x="259173" y="563059"/>
                              </a:lnTo>
                              <a:cubicBezTo>
                                <a:pt x="247745" y="561281"/>
                                <a:pt x="229332" y="561027"/>
                                <a:pt x="218031" y="562678"/>
                              </a:cubicBezTo>
                              <a:lnTo>
                                <a:pt x="123301" y="575250"/>
                              </a:lnTo>
                              <a:lnTo>
                                <a:pt x="123301" y="575377"/>
                              </a:lnTo>
                              <a:cubicBezTo>
                                <a:pt x="120888" y="575757"/>
                                <a:pt x="119238" y="576138"/>
                                <a:pt x="118095" y="576392"/>
                              </a:cubicBezTo>
                              <a:cubicBezTo>
                                <a:pt x="119110" y="576773"/>
                                <a:pt x="120762" y="577027"/>
                                <a:pt x="123301" y="577407"/>
                              </a:cubicBezTo>
                              <a:lnTo>
                                <a:pt x="237587" y="592520"/>
                              </a:lnTo>
                              <a:lnTo>
                                <a:pt x="351745" y="609662"/>
                              </a:lnTo>
                              <a:cubicBezTo>
                                <a:pt x="427427" y="620456"/>
                                <a:pt x="503363" y="634552"/>
                                <a:pt x="578411" y="647378"/>
                              </a:cubicBezTo>
                              <a:cubicBezTo>
                                <a:pt x="589331" y="649156"/>
                                <a:pt x="606855" y="648012"/>
                                <a:pt x="617395" y="644202"/>
                              </a:cubicBezTo>
                              <a:lnTo>
                                <a:pt x="723680" y="606361"/>
                              </a:lnTo>
                              <a:cubicBezTo>
                                <a:pt x="759237" y="593916"/>
                                <a:pt x="795172" y="582488"/>
                                <a:pt x="831109" y="570423"/>
                              </a:cubicBezTo>
                              <a:lnTo>
                                <a:pt x="885204" y="552646"/>
                              </a:lnTo>
                              <a:lnTo>
                                <a:pt x="939807" y="536010"/>
                              </a:lnTo>
                              <a:lnTo>
                                <a:pt x="994538" y="519376"/>
                              </a:lnTo>
                              <a:lnTo>
                                <a:pt x="1022093" y="511121"/>
                              </a:lnTo>
                              <a:lnTo>
                                <a:pt x="1049775" y="503375"/>
                              </a:lnTo>
                              <a:cubicBezTo>
                                <a:pt x="1052315" y="502613"/>
                                <a:pt x="1053965" y="502105"/>
                                <a:pt x="1054982" y="501597"/>
                              </a:cubicBezTo>
                              <a:cubicBezTo>
                                <a:pt x="1053839" y="501343"/>
                                <a:pt x="1052061" y="501343"/>
                                <a:pt x="1049394" y="501343"/>
                              </a:cubicBezTo>
                              <a:close/>
                              <a:moveTo>
                                <a:pt x="1138156" y="500581"/>
                              </a:moveTo>
                              <a:lnTo>
                                <a:pt x="1138029" y="500708"/>
                              </a:lnTo>
                              <a:cubicBezTo>
                                <a:pt x="1127235" y="500708"/>
                                <a:pt x="1118600" y="509216"/>
                                <a:pt x="1118600" y="519502"/>
                              </a:cubicBezTo>
                              <a:lnTo>
                                <a:pt x="1118600" y="525343"/>
                              </a:lnTo>
                              <a:cubicBezTo>
                                <a:pt x="1118600" y="530296"/>
                                <a:pt x="1120505" y="534487"/>
                                <a:pt x="1124061" y="537280"/>
                              </a:cubicBezTo>
                              <a:cubicBezTo>
                                <a:pt x="1127616" y="540074"/>
                                <a:pt x="1132315" y="541090"/>
                                <a:pt x="1137268" y="540074"/>
                              </a:cubicBezTo>
                              <a:cubicBezTo>
                                <a:pt x="1137521" y="540074"/>
                                <a:pt x="1150855" y="537280"/>
                                <a:pt x="1168124" y="533724"/>
                              </a:cubicBezTo>
                              <a:cubicBezTo>
                                <a:pt x="1185140" y="530042"/>
                                <a:pt x="1205712" y="525089"/>
                                <a:pt x="1219806" y="519756"/>
                              </a:cubicBezTo>
                              <a:cubicBezTo>
                                <a:pt x="1230219" y="515820"/>
                                <a:pt x="1242918" y="512010"/>
                                <a:pt x="1253077" y="509089"/>
                              </a:cubicBezTo>
                              <a:cubicBezTo>
                                <a:pt x="1258156" y="507692"/>
                                <a:pt x="1262600" y="506423"/>
                                <a:pt x="1265774" y="505533"/>
                              </a:cubicBezTo>
                              <a:cubicBezTo>
                                <a:pt x="1268949" y="504645"/>
                                <a:pt x="1270981" y="504137"/>
                                <a:pt x="1270981" y="504137"/>
                              </a:cubicBezTo>
                              <a:cubicBezTo>
                                <a:pt x="1273648" y="503502"/>
                                <a:pt x="1275299" y="502867"/>
                                <a:pt x="1276314" y="502486"/>
                              </a:cubicBezTo>
                              <a:cubicBezTo>
                                <a:pt x="1275172" y="502359"/>
                                <a:pt x="1273521" y="502105"/>
                                <a:pt x="1270854" y="502105"/>
                              </a:cubicBezTo>
                              <a:cubicBezTo>
                                <a:pt x="1226663" y="501597"/>
                                <a:pt x="1182346" y="500581"/>
                                <a:pt x="1138156" y="500581"/>
                              </a:cubicBezTo>
                              <a:close/>
                              <a:moveTo>
                                <a:pt x="5083164" y="494740"/>
                              </a:moveTo>
                              <a:cubicBezTo>
                                <a:pt x="5081767" y="495120"/>
                                <a:pt x="5080371" y="495756"/>
                                <a:pt x="5079101" y="496518"/>
                              </a:cubicBezTo>
                              <a:lnTo>
                                <a:pt x="5031482" y="524835"/>
                              </a:lnTo>
                              <a:lnTo>
                                <a:pt x="4983228" y="552138"/>
                              </a:lnTo>
                              <a:lnTo>
                                <a:pt x="4934720" y="579439"/>
                              </a:lnTo>
                              <a:lnTo>
                                <a:pt x="4910339" y="593028"/>
                              </a:lnTo>
                              <a:lnTo>
                                <a:pt x="4885705" y="606107"/>
                              </a:lnTo>
                              <a:lnTo>
                                <a:pt x="4786784" y="658806"/>
                              </a:lnTo>
                              <a:lnTo>
                                <a:pt x="4686467" y="709474"/>
                              </a:lnTo>
                              <a:cubicBezTo>
                                <a:pt x="4681261" y="712141"/>
                                <a:pt x="4680499" y="713919"/>
                                <a:pt x="4680499" y="714299"/>
                              </a:cubicBezTo>
                              <a:cubicBezTo>
                                <a:pt x="4680499" y="714680"/>
                                <a:pt x="4682022" y="716078"/>
                                <a:pt x="4687864" y="716331"/>
                              </a:cubicBezTo>
                              <a:lnTo>
                                <a:pt x="4800752" y="721791"/>
                              </a:lnTo>
                              <a:lnTo>
                                <a:pt x="4914149" y="724840"/>
                              </a:lnTo>
                              <a:cubicBezTo>
                                <a:pt x="4914149" y="724840"/>
                                <a:pt x="4942593" y="725728"/>
                                <a:pt x="4942593" y="725728"/>
                              </a:cubicBezTo>
                              <a:lnTo>
                                <a:pt x="4971038" y="725728"/>
                              </a:lnTo>
                              <a:cubicBezTo>
                                <a:pt x="4971038" y="725728"/>
                                <a:pt x="5028053" y="725982"/>
                                <a:pt x="5028053" y="725982"/>
                              </a:cubicBezTo>
                              <a:lnTo>
                                <a:pt x="5085323" y="725982"/>
                              </a:lnTo>
                              <a:lnTo>
                                <a:pt x="5142592" y="724840"/>
                              </a:lnTo>
                              <a:cubicBezTo>
                                <a:pt x="5147672" y="724840"/>
                                <a:pt x="5151736" y="722808"/>
                                <a:pt x="5154275" y="719506"/>
                              </a:cubicBezTo>
                              <a:cubicBezTo>
                                <a:pt x="5156815" y="716204"/>
                                <a:pt x="5157450" y="711760"/>
                                <a:pt x="5156180" y="707062"/>
                              </a:cubicBezTo>
                              <a:lnTo>
                                <a:pt x="5099164" y="505026"/>
                              </a:lnTo>
                              <a:cubicBezTo>
                                <a:pt x="5097768" y="500200"/>
                                <a:pt x="5094973" y="496771"/>
                                <a:pt x="5091165" y="495247"/>
                              </a:cubicBezTo>
                              <a:lnTo>
                                <a:pt x="5091419" y="495120"/>
                              </a:lnTo>
                              <a:cubicBezTo>
                                <a:pt x="5088879" y="494105"/>
                                <a:pt x="5085958" y="493978"/>
                                <a:pt x="5083164" y="494740"/>
                              </a:cubicBezTo>
                              <a:close/>
                              <a:moveTo>
                                <a:pt x="6077194" y="493851"/>
                              </a:moveTo>
                              <a:cubicBezTo>
                                <a:pt x="6077066" y="493851"/>
                                <a:pt x="6074274" y="493978"/>
                                <a:pt x="6069575" y="494359"/>
                              </a:cubicBezTo>
                              <a:cubicBezTo>
                                <a:pt x="6064877" y="494613"/>
                                <a:pt x="6058400" y="494993"/>
                                <a:pt x="6051035" y="495120"/>
                              </a:cubicBezTo>
                              <a:cubicBezTo>
                                <a:pt x="6015734" y="495883"/>
                                <a:pt x="5982845" y="496771"/>
                                <a:pt x="5924051" y="521534"/>
                              </a:cubicBezTo>
                              <a:cubicBezTo>
                                <a:pt x="5865638" y="546550"/>
                                <a:pt x="5841131" y="569535"/>
                                <a:pt x="5815607" y="594551"/>
                              </a:cubicBezTo>
                              <a:cubicBezTo>
                                <a:pt x="5810274" y="599758"/>
                                <a:pt x="5805449" y="604202"/>
                                <a:pt x="5801893" y="607376"/>
                              </a:cubicBezTo>
                              <a:cubicBezTo>
                                <a:pt x="5798210" y="610552"/>
                                <a:pt x="5796052" y="612457"/>
                                <a:pt x="5796052" y="612457"/>
                              </a:cubicBezTo>
                              <a:cubicBezTo>
                                <a:pt x="5793385" y="614742"/>
                                <a:pt x="5792116" y="616265"/>
                                <a:pt x="5791480" y="617028"/>
                              </a:cubicBezTo>
                              <a:cubicBezTo>
                                <a:pt x="5792496" y="616901"/>
                                <a:pt x="5794402" y="616520"/>
                                <a:pt x="5797830" y="615123"/>
                              </a:cubicBezTo>
                              <a:cubicBezTo>
                                <a:pt x="5892560" y="576646"/>
                                <a:pt x="5986020" y="536900"/>
                                <a:pt x="6077956" y="496771"/>
                              </a:cubicBezTo>
                              <a:lnTo>
                                <a:pt x="6077956" y="496898"/>
                              </a:lnTo>
                              <a:cubicBezTo>
                                <a:pt x="6081257" y="495502"/>
                                <a:pt x="6082781" y="494486"/>
                                <a:pt x="6083543" y="493851"/>
                              </a:cubicBezTo>
                              <a:cubicBezTo>
                                <a:pt x="6082654" y="493724"/>
                                <a:pt x="6080750" y="493597"/>
                                <a:pt x="6077194" y="493851"/>
                              </a:cubicBezTo>
                              <a:close/>
                              <a:moveTo>
                                <a:pt x="4699546" y="472644"/>
                              </a:moveTo>
                              <a:cubicBezTo>
                                <a:pt x="4698530" y="472644"/>
                                <a:pt x="4696879" y="472898"/>
                                <a:pt x="4694467" y="473406"/>
                              </a:cubicBezTo>
                              <a:lnTo>
                                <a:pt x="4603039" y="492708"/>
                              </a:lnTo>
                              <a:cubicBezTo>
                                <a:pt x="4572435" y="498930"/>
                                <a:pt x="4541705" y="504391"/>
                                <a:pt x="4510975" y="510359"/>
                              </a:cubicBezTo>
                              <a:cubicBezTo>
                                <a:pt x="4508563" y="510740"/>
                                <a:pt x="4507038" y="511121"/>
                                <a:pt x="4506022" y="511502"/>
                              </a:cubicBezTo>
                              <a:cubicBezTo>
                                <a:pt x="4507165" y="511756"/>
                                <a:pt x="4508689" y="512010"/>
                                <a:pt x="4511102" y="512264"/>
                              </a:cubicBezTo>
                              <a:lnTo>
                                <a:pt x="4590340" y="519249"/>
                              </a:lnTo>
                              <a:cubicBezTo>
                                <a:pt x="4601134" y="520391"/>
                                <a:pt x="4617514" y="516581"/>
                                <a:pt x="4627039" y="511629"/>
                              </a:cubicBezTo>
                              <a:lnTo>
                                <a:pt x="4695101" y="475311"/>
                              </a:lnTo>
                              <a:cubicBezTo>
                                <a:pt x="4697260" y="474168"/>
                                <a:pt x="4698657" y="473279"/>
                                <a:pt x="4699546" y="472644"/>
                              </a:cubicBezTo>
                              <a:close/>
                              <a:moveTo>
                                <a:pt x="5077196" y="443565"/>
                              </a:moveTo>
                              <a:cubicBezTo>
                                <a:pt x="5073387" y="442041"/>
                                <a:pt x="5069070" y="442675"/>
                                <a:pt x="5064878" y="445215"/>
                              </a:cubicBezTo>
                              <a:lnTo>
                                <a:pt x="5015990" y="475438"/>
                              </a:lnTo>
                              <a:lnTo>
                                <a:pt x="4966466" y="504645"/>
                              </a:lnTo>
                              <a:cubicBezTo>
                                <a:pt x="4933324" y="524074"/>
                                <a:pt x="4900180" y="544011"/>
                                <a:pt x="4866276" y="562424"/>
                              </a:cubicBezTo>
                              <a:cubicBezTo>
                                <a:pt x="4832625" y="581090"/>
                                <a:pt x="4798720" y="600139"/>
                                <a:pt x="4764561" y="618679"/>
                              </a:cubicBezTo>
                              <a:lnTo>
                                <a:pt x="4661196" y="673029"/>
                              </a:lnTo>
                              <a:cubicBezTo>
                                <a:pt x="4651927" y="677981"/>
                                <a:pt x="4646975" y="680394"/>
                                <a:pt x="4644308" y="681537"/>
                              </a:cubicBezTo>
                              <a:cubicBezTo>
                                <a:pt x="4641642" y="682679"/>
                                <a:pt x="4641260" y="682679"/>
                                <a:pt x="4641006" y="682679"/>
                              </a:cubicBezTo>
                              <a:cubicBezTo>
                                <a:pt x="4640372" y="682679"/>
                                <a:pt x="4630720" y="682172"/>
                                <a:pt x="4619546" y="681156"/>
                              </a:cubicBezTo>
                              <a:cubicBezTo>
                                <a:pt x="4540308" y="674553"/>
                                <a:pt x="4461705" y="668585"/>
                                <a:pt x="4383103" y="659823"/>
                              </a:cubicBezTo>
                              <a:lnTo>
                                <a:pt x="4324308" y="653727"/>
                              </a:lnTo>
                              <a:cubicBezTo>
                                <a:pt x="4304753" y="651822"/>
                                <a:pt x="4285197" y="649663"/>
                                <a:pt x="4265642" y="647124"/>
                              </a:cubicBezTo>
                              <a:lnTo>
                                <a:pt x="4148563" y="632647"/>
                              </a:lnTo>
                              <a:cubicBezTo>
                                <a:pt x="4146912" y="632393"/>
                                <a:pt x="4145388" y="632393"/>
                                <a:pt x="4143992" y="632647"/>
                              </a:cubicBezTo>
                              <a:cubicBezTo>
                                <a:pt x="4141070" y="633155"/>
                                <a:pt x="4138658" y="634298"/>
                                <a:pt x="4136753" y="636330"/>
                              </a:cubicBezTo>
                              <a:cubicBezTo>
                                <a:pt x="4133833" y="639250"/>
                                <a:pt x="4132689" y="643568"/>
                                <a:pt x="4133452" y="648393"/>
                              </a:cubicBezTo>
                              <a:lnTo>
                                <a:pt x="4133452" y="649029"/>
                              </a:lnTo>
                              <a:cubicBezTo>
                                <a:pt x="4134976" y="659441"/>
                                <a:pt x="4144626" y="668838"/>
                                <a:pt x="4154912" y="669981"/>
                              </a:cubicBezTo>
                              <a:lnTo>
                                <a:pt x="4270467" y="682933"/>
                              </a:lnTo>
                              <a:cubicBezTo>
                                <a:pt x="4289769" y="685219"/>
                                <a:pt x="4309070" y="687124"/>
                                <a:pt x="4328372" y="688775"/>
                              </a:cubicBezTo>
                              <a:lnTo>
                                <a:pt x="4386404" y="694109"/>
                              </a:lnTo>
                              <a:lnTo>
                                <a:pt x="4444562" y="699442"/>
                              </a:lnTo>
                              <a:lnTo>
                                <a:pt x="4473769" y="702108"/>
                              </a:lnTo>
                              <a:lnTo>
                                <a:pt x="4502848" y="704267"/>
                              </a:lnTo>
                              <a:lnTo>
                                <a:pt x="4619800" y="712648"/>
                              </a:lnTo>
                              <a:cubicBezTo>
                                <a:pt x="4630847" y="713538"/>
                                <a:pt x="4647863" y="710109"/>
                                <a:pt x="4657768" y="705030"/>
                              </a:cubicBezTo>
                              <a:cubicBezTo>
                                <a:pt x="4800371" y="634806"/>
                                <a:pt x="4939291" y="559503"/>
                                <a:pt x="5073387" y="480263"/>
                              </a:cubicBezTo>
                              <a:cubicBezTo>
                                <a:pt x="5082275" y="474930"/>
                                <a:pt x="5087228" y="462739"/>
                                <a:pt x="5084435" y="452961"/>
                              </a:cubicBezTo>
                              <a:cubicBezTo>
                                <a:pt x="5083291" y="448644"/>
                                <a:pt x="5080625" y="445469"/>
                                <a:pt x="5077069" y="443945"/>
                              </a:cubicBezTo>
                              <a:close/>
                              <a:moveTo>
                                <a:pt x="4870339" y="433659"/>
                              </a:moveTo>
                              <a:cubicBezTo>
                                <a:pt x="4869197" y="433786"/>
                                <a:pt x="4867673" y="434040"/>
                                <a:pt x="4865260" y="434548"/>
                              </a:cubicBezTo>
                              <a:lnTo>
                                <a:pt x="4779800" y="454485"/>
                              </a:lnTo>
                              <a:cubicBezTo>
                                <a:pt x="4769260" y="456898"/>
                                <a:pt x="4753133" y="463247"/>
                                <a:pt x="4743610" y="468580"/>
                              </a:cubicBezTo>
                              <a:lnTo>
                                <a:pt x="4631483" y="528391"/>
                              </a:lnTo>
                              <a:cubicBezTo>
                                <a:pt x="4613324" y="538042"/>
                                <a:pt x="4612181" y="537915"/>
                                <a:pt x="4611801" y="537915"/>
                              </a:cubicBezTo>
                              <a:cubicBezTo>
                                <a:pt x="4562022" y="533851"/>
                                <a:pt x="4512245" y="529280"/>
                                <a:pt x="4462848" y="524962"/>
                              </a:cubicBezTo>
                              <a:cubicBezTo>
                                <a:pt x="4451928" y="524074"/>
                                <a:pt x="4434531" y="524962"/>
                                <a:pt x="4423738" y="526613"/>
                              </a:cubicBezTo>
                              <a:lnTo>
                                <a:pt x="4345007" y="539947"/>
                              </a:lnTo>
                              <a:lnTo>
                                <a:pt x="4345007" y="540201"/>
                              </a:lnTo>
                              <a:cubicBezTo>
                                <a:pt x="4342594" y="540581"/>
                                <a:pt x="4341070" y="540963"/>
                                <a:pt x="4340055" y="541344"/>
                              </a:cubicBezTo>
                              <a:cubicBezTo>
                                <a:pt x="4341197" y="541598"/>
                                <a:pt x="4342721" y="541852"/>
                                <a:pt x="4345134" y="542106"/>
                              </a:cubicBezTo>
                              <a:lnTo>
                                <a:pt x="4410150" y="549090"/>
                              </a:lnTo>
                              <a:lnTo>
                                <a:pt x="4442657" y="552519"/>
                              </a:lnTo>
                              <a:lnTo>
                                <a:pt x="4475165" y="555439"/>
                              </a:lnTo>
                              <a:lnTo>
                                <a:pt x="4605578" y="566742"/>
                              </a:lnTo>
                              <a:cubicBezTo>
                                <a:pt x="4616499" y="567503"/>
                                <a:pt x="4633006" y="563947"/>
                                <a:pt x="4642530" y="558868"/>
                              </a:cubicBezTo>
                              <a:cubicBezTo>
                                <a:pt x="4680244" y="538678"/>
                                <a:pt x="4717959" y="518994"/>
                                <a:pt x="4755292" y="498676"/>
                              </a:cubicBezTo>
                              <a:lnTo>
                                <a:pt x="4866022" y="436453"/>
                              </a:lnTo>
                              <a:cubicBezTo>
                                <a:pt x="4868180" y="435183"/>
                                <a:pt x="4869451" y="434294"/>
                                <a:pt x="4870339" y="433659"/>
                              </a:cubicBezTo>
                              <a:close/>
                              <a:moveTo>
                                <a:pt x="6131924" y="421468"/>
                              </a:moveTo>
                              <a:cubicBezTo>
                                <a:pt x="6131670" y="421595"/>
                                <a:pt x="6127226" y="422738"/>
                                <a:pt x="6119988" y="424517"/>
                              </a:cubicBezTo>
                              <a:cubicBezTo>
                                <a:pt x="6112750" y="426294"/>
                                <a:pt x="6102972" y="428580"/>
                                <a:pt x="6092051" y="430993"/>
                              </a:cubicBezTo>
                              <a:cubicBezTo>
                                <a:pt x="6070336" y="435691"/>
                                <a:pt x="6044432" y="440516"/>
                                <a:pt x="6027671" y="440897"/>
                              </a:cubicBezTo>
                              <a:cubicBezTo>
                                <a:pt x="5992496" y="441660"/>
                                <a:pt x="5959607" y="442548"/>
                                <a:pt x="5901194" y="467183"/>
                              </a:cubicBezTo>
                              <a:cubicBezTo>
                                <a:pt x="5843036" y="492073"/>
                                <a:pt x="5818782" y="514931"/>
                                <a:pt x="5793512" y="539820"/>
                              </a:cubicBezTo>
                              <a:cubicBezTo>
                                <a:pt x="5767861" y="564964"/>
                                <a:pt x="5740559" y="590233"/>
                                <a:pt x="5677068" y="615250"/>
                              </a:cubicBezTo>
                              <a:cubicBezTo>
                                <a:pt x="5612940" y="639123"/>
                                <a:pt x="5575862" y="638743"/>
                                <a:pt x="5539672" y="636964"/>
                              </a:cubicBezTo>
                              <a:cubicBezTo>
                                <a:pt x="5521766" y="636203"/>
                                <a:pt x="5504370" y="635567"/>
                                <a:pt x="5484052" y="637599"/>
                              </a:cubicBezTo>
                              <a:cubicBezTo>
                                <a:pt x="5473766" y="638616"/>
                                <a:pt x="5462846" y="640394"/>
                                <a:pt x="5450656" y="643187"/>
                              </a:cubicBezTo>
                              <a:cubicBezTo>
                                <a:pt x="5438338" y="645727"/>
                                <a:pt x="5424878" y="649409"/>
                                <a:pt x="5409640" y="654362"/>
                              </a:cubicBezTo>
                              <a:cubicBezTo>
                                <a:pt x="5379164" y="664394"/>
                                <a:pt x="5357576" y="674807"/>
                                <a:pt x="5340053" y="685601"/>
                              </a:cubicBezTo>
                              <a:cubicBezTo>
                                <a:pt x="5322529" y="696013"/>
                                <a:pt x="5309069" y="706807"/>
                                <a:pt x="5295100" y="717982"/>
                              </a:cubicBezTo>
                              <a:cubicBezTo>
                                <a:pt x="5283164" y="727633"/>
                                <a:pt x="5263608" y="739443"/>
                                <a:pt x="5247101" y="748840"/>
                              </a:cubicBezTo>
                              <a:cubicBezTo>
                                <a:pt x="5238720" y="753538"/>
                                <a:pt x="5231228" y="757729"/>
                                <a:pt x="5225640" y="760522"/>
                              </a:cubicBezTo>
                              <a:cubicBezTo>
                                <a:pt x="5220053" y="763444"/>
                                <a:pt x="5216625" y="765222"/>
                                <a:pt x="5216498" y="765222"/>
                              </a:cubicBezTo>
                              <a:cubicBezTo>
                                <a:pt x="5206846" y="770047"/>
                                <a:pt x="5201259" y="782110"/>
                                <a:pt x="5204180" y="792142"/>
                              </a:cubicBezTo>
                              <a:lnTo>
                                <a:pt x="5205450" y="796714"/>
                              </a:lnTo>
                              <a:cubicBezTo>
                                <a:pt x="5206720" y="801412"/>
                                <a:pt x="5209768" y="804968"/>
                                <a:pt x="5213957" y="806746"/>
                              </a:cubicBezTo>
                              <a:cubicBezTo>
                                <a:pt x="5218149" y="808524"/>
                                <a:pt x="5222974" y="808269"/>
                                <a:pt x="5227545" y="805983"/>
                              </a:cubicBezTo>
                              <a:cubicBezTo>
                                <a:pt x="5227672" y="805983"/>
                                <a:pt x="5230846" y="804333"/>
                                <a:pt x="5235926" y="801793"/>
                              </a:cubicBezTo>
                              <a:cubicBezTo>
                                <a:pt x="5241005" y="799253"/>
                                <a:pt x="5247862" y="795571"/>
                                <a:pt x="5255482" y="791127"/>
                              </a:cubicBezTo>
                              <a:cubicBezTo>
                                <a:pt x="5270720" y="782364"/>
                                <a:pt x="5288751" y="771316"/>
                                <a:pt x="5300561" y="761919"/>
                              </a:cubicBezTo>
                              <a:cubicBezTo>
                                <a:pt x="5314783" y="750618"/>
                                <a:pt x="5329132" y="739061"/>
                                <a:pt x="5348053" y="727887"/>
                              </a:cubicBezTo>
                              <a:cubicBezTo>
                                <a:pt x="5366973" y="716458"/>
                                <a:pt x="5390338" y="705030"/>
                                <a:pt x="5422846" y="694363"/>
                              </a:cubicBezTo>
                              <a:cubicBezTo>
                                <a:pt x="5439100" y="688902"/>
                                <a:pt x="5453702" y="685092"/>
                                <a:pt x="5466910" y="682299"/>
                              </a:cubicBezTo>
                              <a:cubicBezTo>
                                <a:pt x="5479989" y="679251"/>
                                <a:pt x="5491925" y="677347"/>
                                <a:pt x="5502846" y="676203"/>
                              </a:cubicBezTo>
                              <a:cubicBezTo>
                                <a:pt x="5524814" y="673917"/>
                                <a:pt x="5543226" y="674680"/>
                                <a:pt x="5561386" y="675315"/>
                              </a:cubicBezTo>
                              <a:cubicBezTo>
                                <a:pt x="5597448" y="676966"/>
                                <a:pt x="5631100" y="677093"/>
                                <a:pt x="5692052" y="654489"/>
                              </a:cubicBezTo>
                              <a:cubicBezTo>
                                <a:pt x="5752242" y="630869"/>
                                <a:pt x="5777130" y="607758"/>
                                <a:pt x="5802782" y="582995"/>
                              </a:cubicBezTo>
                              <a:cubicBezTo>
                                <a:pt x="5828432" y="557852"/>
                                <a:pt x="5855608" y="532455"/>
                                <a:pt x="5917449" y="505914"/>
                              </a:cubicBezTo>
                              <a:cubicBezTo>
                                <a:pt x="5979670" y="479628"/>
                                <a:pt x="6015988" y="478613"/>
                                <a:pt x="6051670" y="477850"/>
                              </a:cubicBezTo>
                              <a:cubicBezTo>
                                <a:pt x="6068178" y="477469"/>
                                <a:pt x="6092304" y="472898"/>
                                <a:pt x="6112496" y="468580"/>
                              </a:cubicBezTo>
                              <a:cubicBezTo>
                                <a:pt x="6122654" y="466422"/>
                                <a:pt x="6131670" y="464263"/>
                                <a:pt x="6138274" y="462612"/>
                              </a:cubicBezTo>
                              <a:cubicBezTo>
                                <a:pt x="6144876" y="460962"/>
                                <a:pt x="6149067" y="459818"/>
                                <a:pt x="6149194" y="459818"/>
                              </a:cubicBezTo>
                              <a:cubicBezTo>
                                <a:pt x="6153892" y="458548"/>
                                <a:pt x="6157575" y="455628"/>
                                <a:pt x="6159606" y="451564"/>
                              </a:cubicBezTo>
                              <a:lnTo>
                                <a:pt x="6159861" y="451564"/>
                              </a:lnTo>
                              <a:cubicBezTo>
                                <a:pt x="6161892" y="447500"/>
                                <a:pt x="6161892" y="442802"/>
                                <a:pt x="6159861" y="438231"/>
                              </a:cubicBezTo>
                              <a:lnTo>
                                <a:pt x="6157956" y="433913"/>
                              </a:lnTo>
                              <a:cubicBezTo>
                                <a:pt x="6153766" y="424390"/>
                                <a:pt x="6142083" y="418802"/>
                                <a:pt x="6131924" y="421468"/>
                              </a:cubicBezTo>
                              <a:close/>
                              <a:moveTo>
                                <a:pt x="6178908" y="405468"/>
                              </a:moveTo>
                              <a:cubicBezTo>
                                <a:pt x="6176114" y="405214"/>
                                <a:pt x="6173702" y="405468"/>
                                <a:pt x="6171796" y="406357"/>
                              </a:cubicBezTo>
                              <a:cubicBezTo>
                                <a:pt x="6170400" y="406993"/>
                                <a:pt x="6169257" y="407754"/>
                                <a:pt x="6168496" y="408896"/>
                              </a:cubicBezTo>
                              <a:cubicBezTo>
                                <a:pt x="6166591" y="411564"/>
                                <a:pt x="6166591" y="415373"/>
                                <a:pt x="6168496" y="419817"/>
                              </a:cubicBezTo>
                              <a:lnTo>
                                <a:pt x="6174591" y="433659"/>
                              </a:lnTo>
                              <a:cubicBezTo>
                                <a:pt x="6178654" y="443056"/>
                                <a:pt x="6189702" y="447373"/>
                                <a:pt x="6199098" y="443310"/>
                              </a:cubicBezTo>
                              <a:lnTo>
                                <a:pt x="6254591" y="419056"/>
                              </a:lnTo>
                              <a:lnTo>
                                <a:pt x="6254718" y="419182"/>
                              </a:lnTo>
                              <a:cubicBezTo>
                                <a:pt x="6260050" y="416770"/>
                                <a:pt x="6260940" y="415119"/>
                                <a:pt x="6260940" y="414738"/>
                              </a:cubicBezTo>
                              <a:cubicBezTo>
                                <a:pt x="6260940" y="414357"/>
                                <a:pt x="6259416" y="412960"/>
                                <a:pt x="6253702" y="412452"/>
                              </a:cubicBezTo>
                              <a:close/>
                              <a:moveTo>
                                <a:pt x="5064497" y="395944"/>
                              </a:moveTo>
                              <a:cubicBezTo>
                                <a:pt x="5060689" y="394421"/>
                                <a:pt x="5056116" y="395055"/>
                                <a:pt x="5051672" y="397849"/>
                              </a:cubicBezTo>
                              <a:lnTo>
                                <a:pt x="5003292" y="427944"/>
                              </a:lnTo>
                              <a:lnTo>
                                <a:pt x="4954149" y="457025"/>
                              </a:lnTo>
                              <a:cubicBezTo>
                                <a:pt x="4921260" y="476327"/>
                                <a:pt x="4888371" y="496137"/>
                                <a:pt x="4854847" y="514549"/>
                              </a:cubicBezTo>
                              <a:cubicBezTo>
                                <a:pt x="4821324" y="533217"/>
                                <a:pt x="4787800" y="552265"/>
                                <a:pt x="4753895" y="570677"/>
                              </a:cubicBezTo>
                              <a:lnTo>
                                <a:pt x="4651292" y="624900"/>
                              </a:lnTo>
                              <a:cubicBezTo>
                                <a:pt x="4642023" y="629727"/>
                                <a:pt x="4637197" y="632139"/>
                                <a:pt x="4634530" y="633409"/>
                              </a:cubicBezTo>
                              <a:cubicBezTo>
                                <a:pt x="4631864" y="634552"/>
                                <a:pt x="4631483" y="634552"/>
                                <a:pt x="4631229" y="634552"/>
                              </a:cubicBezTo>
                              <a:cubicBezTo>
                                <a:pt x="4590086" y="631505"/>
                                <a:pt x="4548943" y="627822"/>
                                <a:pt x="4508054" y="624393"/>
                              </a:cubicBezTo>
                              <a:cubicBezTo>
                                <a:pt x="4487610" y="622615"/>
                                <a:pt x="4467165" y="621092"/>
                                <a:pt x="4446721" y="618933"/>
                              </a:cubicBezTo>
                              <a:lnTo>
                                <a:pt x="4385388" y="612457"/>
                              </a:lnTo>
                              <a:cubicBezTo>
                                <a:pt x="4344499" y="608012"/>
                                <a:pt x="4303991" y="604202"/>
                                <a:pt x="4263229" y="599123"/>
                              </a:cubicBezTo>
                              <a:lnTo>
                                <a:pt x="4141452" y="583885"/>
                              </a:lnTo>
                              <a:cubicBezTo>
                                <a:pt x="4139674" y="583630"/>
                                <a:pt x="4137896" y="583630"/>
                                <a:pt x="4136245" y="583885"/>
                              </a:cubicBezTo>
                              <a:lnTo>
                                <a:pt x="4128859" y="587515"/>
                              </a:lnTo>
                              <a:lnTo>
                                <a:pt x="4128880" y="587440"/>
                              </a:lnTo>
                              <a:lnTo>
                                <a:pt x="4128754" y="587567"/>
                              </a:lnTo>
                              <a:lnTo>
                                <a:pt x="4128859" y="587515"/>
                              </a:lnTo>
                              <a:lnTo>
                                <a:pt x="4126214" y="596709"/>
                              </a:lnTo>
                              <a:cubicBezTo>
                                <a:pt x="4127483" y="605471"/>
                                <a:pt x="4137007" y="613980"/>
                                <a:pt x="4147166" y="615250"/>
                              </a:cubicBezTo>
                              <a:lnTo>
                                <a:pt x="4264626" y="629854"/>
                              </a:lnTo>
                              <a:cubicBezTo>
                                <a:pt x="4284309" y="632393"/>
                                <a:pt x="4303864" y="634425"/>
                                <a:pt x="4323420" y="636457"/>
                              </a:cubicBezTo>
                              <a:lnTo>
                                <a:pt x="4382340" y="642679"/>
                              </a:lnTo>
                              <a:cubicBezTo>
                                <a:pt x="4461197" y="651568"/>
                                <a:pt x="4539927" y="657410"/>
                                <a:pt x="4619419" y="664140"/>
                              </a:cubicBezTo>
                              <a:cubicBezTo>
                                <a:pt x="4630467" y="665155"/>
                                <a:pt x="4647102" y="661346"/>
                                <a:pt x="4656879" y="656267"/>
                              </a:cubicBezTo>
                              <a:lnTo>
                                <a:pt x="4759990" y="601917"/>
                              </a:lnTo>
                              <a:cubicBezTo>
                                <a:pt x="4794022" y="583376"/>
                                <a:pt x="4827800" y="564328"/>
                                <a:pt x="4861450" y="545662"/>
                              </a:cubicBezTo>
                              <a:cubicBezTo>
                                <a:pt x="4895101" y="527248"/>
                                <a:pt x="4928244" y="507311"/>
                                <a:pt x="4961259" y="488009"/>
                              </a:cubicBezTo>
                              <a:lnTo>
                                <a:pt x="5010656" y="458930"/>
                              </a:lnTo>
                              <a:lnTo>
                                <a:pt x="5059418" y="428834"/>
                              </a:lnTo>
                              <a:cubicBezTo>
                                <a:pt x="5067926" y="423500"/>
                                <a:pt x="5073132" y="411818"/>
                                <a:pt x="5070720" y="403310"/>
                              </a:cubicBezTo>
                              <a:cubicBezTo>
                                <a:pt x="5069704" y="399754"/>
                                <a:pt x="5067546" y="397214"/>
                                <a:pt x="5064497" y="395944"/>
                              </a:cubicBezTo>
                              <a:close/>
                              <a:moveTo>
                                <a:pt x="5028435" y="392135"/>
                              </a:moveTo>
                              <a:cubicBezTo>
                                <a:pt x="5027418" y="392262"/>
                                <a:pt x="5025894" y="392643"/>
                                <a:pt x="5023482" y="393277"/>
                              </a:cubicBezTo>
                              <a:cubicBezTo>
                                <a:pt x="4999101" y="400388"/>
                                <a:pt x="4974339" y="406484"/>
                                <a:pt x="4949704" y="412833"/>
                              </a:cubicBezTo>
                              <a:cubicBezTo>
                                <a:pt x="4939291" y="415500"/>
                                <a:pt x="4923292" y="422231"/>
                                <a:pt x="4914021" y="427691"/>
                              </a:cubicBezTo>
                              <a:cubicBezTo>
                                <a:pt x="4827164" y="478867"/>
                                <a:pt x="4737895" y="527884"/>
                                <a:pt x="4647102" y="575377"/>
                              </a:cubicBezTo>
                              <a:cubicBezTo>
                                <a:pt x="4636943" y="580710"/>
                                <a:pt x="4619546" y="584519"/>
                                <a:pt x="4608245" y="583630"/>
                              </a:cubicBezTo>
                              <a:lnTo>
                                <a:pt x="4452054" y="570170"/>
                              </a:lnTo>
                              <a:lnTo>
                                <a:pt x="4296499" y="553662"/>
                              </a:lnTo>
                              <a:cubicBezTo>
                                <a:pt x="4285706" y="552646"/>
                                <a:pt x="4268054" y="553026"/>
                                <a:pt x="4257261" y="554551"/>
                              </a:cubicBezTo>
                              <a:lnTo>
                                <a:pt x="4166848" y="568138"/>
                              </a:lnTo>
                              <a:lnTo>
                                <a:pt x="4166975" y="567884"/>
                              </a:lnTo>
                              <a:cubicBezTo>
                                <a:pt x="4164689" y="568265"/>
                                <a:pt x="4163039" y="568645"/>
                                <a:pt x="4162023" y="568900"/>
                              </a:cubicBezTo>
                              <a:cubicBezTo>
                                <a:pt x="4163165" y="569154"/>
                                <a:pt x="4164689" y="569535"/>
                                <a:pt x="4167103" y="569789"/>
                              </a:cubicBezTo>
                              <a:lnTo>
                                <a:pt x="4277325" y="583630"/>
                              </a:lnTo>
                              <a:lnTo>
                                <a:pt x="4387674" y="595440"/>
                              </a:lnTo>
                              <a:cubicBezTo>
                                <a:pt x="4461705" y="603948"/>
                                <a:pt x="4535229" y="609281"/>
                                <a:pt x="4609769" y="615758"/>
                              </a:cubicBezTo>
                              <a:cubicBezTo>
                                <a:pt x="4620689" y="616901"/>
                                <a:pt x="4637325" y="612964"/>
                                <a:pt x="4646975" y="608012"/>
                              </a:cubicBezTo>
                              <a:lnTo>
                                <a:pt x="4743610" y="556963"/>
                              </a:lnTo>
                              <a:cubicBezTo>
                                <a:pt x="4775609" y="539947"/>
                                <a:pt x="4807101" y="521788"/>
                                <a:pt x="4838721" y="504264"/>
                              </a:cubicBezTo>
                              <a:lnTo>
                                <a:pt x="4885831" y="477850"/>
                              </a:lnTo>
                              <a:lnTo>
                                <a:pt x="4932307" y="450422"/>
                              </a:lnTo>
                              <a:lnTo>
                                <a:pt x="4978530" y="422992"/>
                              </a:lnTo>
                              <a:lnTo>
                                <a:pt x="5001514" y="409278"/>
                              </a:lnTo>
                              <a:lnTo>
                                <a:pt x="5024244" y="395055"/>
                              </a:lnTo>
                              <a:cubicBezTo>
                                <a:pt x="5026275" y="393785"/>
                                <a:pt x="5027672" y="392770"/>
                                <a:pt x="5028435" y="392135"/>
                              </a:cubicBezTo>
                              <a:close/>
                              <a:moveTo>
                                <a:pt x="6108178" y="367372"/>
                              </a:moveTo>
                              <a:cubicBezTo>
                                <a:pt x="6108052" y="367499"/>
                                <a:pt x="6103607" y="368642"/>
                                <a:pt x="6096368" y="370420"/>
                              </a:cubicBezTo>
                              <a:cubicBezTo>
                                <a:pt x="6089130" y="372197"/>
                                <a:pt x="6079354" y="374483"/>
                                <a:pt x="6068432" y="376897"/>
                              </a:cubicBezTo>
                              <a:cubicBezTo>
                                <a:pt x="6046718" y="381722"/>
                                <a:pt x="6020940" y="386420"/>
                                <a:pt x="6004178" y="386801"/>
                              </a:cubicBezTo>
                              <a:cubicBezTo>
                                <a:pt x="5969130" y="387436"/>
                                <a:pt x="5936242" y="388325"/>
                                <a:pt x="5878210" y="412833"/>
                              </a:cubicBezTo>
                              <a:cubicBezTo>
                                <a:pt x="5820305" y="437596"/>
                                <a:pt x="5796433" y="460453"/>
                                <a:pt x="5771290" y="485216"/>
                              </a:cubicBezTo>
                              <a:cubicBezTo>
                                <a:pt x="5746020" y="510232"/>
                                <a:pt x="5718973" y="535375"/>
                                <a:pt x="5655988" y="560137"/>
                              </a:cubicBezTo>
                              <a:cubicBezTo>
                                <a:pt x="5592496" y="583757"/>
                                <a:pt x="5555672" y="583249"/>
                                <a:pt x="5519862" y="581344"/>
                              </a:cubicBezTo>
                              <a:cubicBezTo>
                                <a:pt x="5502211" y="580456"/>
                                <a:pt x="5485068" y="579694"/>
                                <a:pt x="5464878" y="581726"/>
                              </a:cubicBezTo>
                              <a:cubicBezTo>
                                <a:pt x="5454719" y="582741"/>
                                <a:pt x="5443926" y="584519"/>
                                <a:pt x="5431862" y="587186"/>
                              </a:cubicBezTo>
                              <a:cubicBezTo>
                                <a:pt x="5419798" y="589725"/>
                                <a:pt x="5406338" y="593281"/>
                                <a:pt x="5391354" y="598234"/>
                              </a:cubicBezTo>
                              <a:cubicBezTo>
                                <a:pt x="5361259" y="608139"/>
                                <a:pt x="5339799" y="618552"/>
                                <a:pt x="5322529" y="629219"/>
                              </a:cubicBezTo>
                              <a:cubicBezTo>
                                <a:pt x="5305132" y="639504"/>
                                <a:pt x="5291798" y="650298"/>
                                <a:pt x="5278084" y="661473"/>
                              </a:cubicBezTo>
                              <a:cubicBezTo>
                                <a:pt x="5266275" y="671124"/>
                                <a:pt x="5246974" y="682806"/>
                                <a:pt x="5230592" y="692204"/>
                              </a:cubicBezTo>
                              <a:cubicBezTo>
                                <a:pt x="5222338" y="696902"/>
                                <a:pt x="5214847" y="701093"/>
                                <a:pt x="5209386" y="703886"/>
                              </a:cubicBezTo>
                              <a:cubicBezTo>
                                <a:pt x="5203799" y="706680"/>
                                <a:pt x="5200370" y="708458"/>
                                <a:pt x="5200243" y="708458"/>
                              </a:cubicBezTo>
                              <a:cubicBezTo>
                                <a:pt x="5190593" y="713156"/>
                                <a:pt x="5185132" y="725220"/>
                                <a:pt x="5188054" y="735253"/>
                              </a:cubicBezTo>
                              <a:lnTo>
                                <a:pt x="5189323" y="739824"/>
                              </a:lnTo>
                              <a:cubicBezTo>
                                <a:pt x="5190720" y="744522"/>
                                <a:pt x="5193640" y="748078"/>
                                <a:pt x="5197831" y="749855"/>
                              </a:cubicBezTo>
                              <a:lnTo>
                                <a:pt x="5198085" y="749855"/>
                              </a:lnTo>
                              <a:cubicBezTo>
                                <a:pt x="5202275" y="751506"/>
                                <a:pt x="5207100" y="751379"/>
                                <a:pt x="5211546" y="749094"/>
                              </a:cubicBezTo>
                              <a:cubicBezTo>
                                <a:pt x="5211672" y="748967"/>
                                <a:pt x="5214720" y="747443"/>
                                <a:pt x="5219799" y="744903"/>
                              </a:cubicBezTo>
                              <a:cubicBezTo>
                                <a:pt x="5224751" y="742490"/>
                                <a:pt x="5231609" y="738681"/>
                                <a:pt x="5239100" y="734363"/>
                              </a:cubicBezTo>
                              <a:cubicBezTo>
                                <a:pt x="5254085" y="725601"/>
                                <a:pt x="5271989" y="714680"/>
                                <a:pt x="5283672" y="705284"/>
                              </a:cubicBezTo>
                              <a:cubicBezTo>
                                <a:pt x="5297767" y="694109"/>
                                <a:pt x="5311862" y="682553"/>
                                <a:pt x="5330655" y="671505"/>
                              </a:cubicBezTo>
                              <a:cubicBezTo>
                                <a:pt x="5349322" y="660203"/>
                                <a:pt x="5372560" y="648775"/>
                                <a:pt x="5404688" y="638235"/>
                              </a:cubicBezTo>
                              <a:cubicBezTo>
                                <a:pt x="5420814" y="633028"/>
                                <a:pt x="5435164" y="629219"/>
                                <a:pt x="5448242" y="626425"/>
                              </a:cubicBezTo>
                              <a:cubicBezTo>
                                <a:pt x="5461195" y="623377"/>
                                <a:pt x="5473005" y="621599"/>
                                <a:pt x="5483798" y="620456"/>
                              </a:cubicBezTo>
                              <a:cubicBezTo>
                                <a:pt x="5505513" y="618297"/>
                                <a:pt x="5523671" y="619060"/>
                                <a:pt x="5541704" y="619821"/>
                              </a:cubicBezTo>
                              <a:cubicBezTo>
                                <a:pt x="5577512" y="621472"/>
                                <a:pt x="5610908" y="621726"/>
                                <a:pt x="5671226" y="599377"/>
                              </a:cubicBezTo>
                              <a:cubicBezTo>
                                <a:pt x="5730909" y="575884"/>
                                <a:pt x="5755544" y="553026"/>
                                <a:pt x="5780940" y="528264"/>
                              </a:cubicBezTo>
                              <a:cubicBezTo>
                                <a:pt x="5806464" y="503121"/>
                                <a:pt x="5833130" y="477850"/>
                                <a:pt x="5894718" y="451437"/>
                              </a:cubicBezTo>
                              <a:cubicBezTo>
                                <a:pt x="5956686" y="425405"/>
                                <a:pt x="5992878" y="424390"/>
                                <a:pt x="6028432" y="423627"/>
                              </a:cubicBezTo>
                              <a:cubicBezTo>
                                <a:pt x="6044940" y="423246"/>
                                <a:pt x="6068940" y="418802"/>
                                <a:pt x="6089130" y="414484"/>
                              </a:cubicBezTo>
                              <a:cubicBezTo>
                                <a:pt x="6099288" y="412325"/>
                                <a:pt x="6108305" y="410167"/>
                                <a:pt x="6114908" y="408516"/>
                              </a:cubicBezTo>
                              <a:cubicBezTo>
                                <a:pt x="6121384" y="406864"/>
                                <a:pt x="6125575" y="405722"/>
                                <a:pt x="6125702" y="405722"/>
                              </a:cubicBezTo>
                              <a:cubicBezTo>
                                <a:pt x="6130400" y="404452"/>
                                <a:pt x="6134083" y="401532"/>
                                <a:pt x="6136115" y="397468"/>
                              </a:cubicBezTo>
                              <a:cubicBezTo>
                                <a:pt x="6138146" y="393404"/>
                                <a:pt x="6138146" y="388579"/>
                                <a:pt x="6136115" y="384134"/>
                              </a:cubicBezTo>
                              <a:lnTo>
                                <a:pt x="6134210" y="379817"/>
                              </a:lnTo>
                              <a:cubicBezTo>
                                <a:pt x="6130020" y="370293"/>
                                <a:pt x="6118336" y="364705"/>
                                <a:pt x="6108178" y="367372"/>
                              </a:cubicBezTo>
                              <a:close/>
                              <a:moveTo>
                                <a:pt x="6155544" y="352388"/>
                              </a:moveTo>
                              <a:cubicBezTo>
                                <a:pt x="6152750" y="352134"/>
                                <a:pt x="6150336" y="352388"/>
                                <a:pt x="6148432" y="353277"/>
                              </a:cubicBezTo>
                              <a:cubicBezTo>
                                <a:pt x="6147036" y="353912"/>
                                <a:pt x="6145892" y="354673"/>
                                <a:pt x="6145130" y="355817"/>
                              </a:cubicBezTo>
                              <a:cubicBezTo>
                                <a:pt x="6143226" y="358483"/>
                                <a:pt x="6143226" y="362293"/>
                                <a:pt x="6145130" y="366737"/>
                              </a:cubicBezTo>
                              <a:lnTo>
                                <a:pt x="6145765" y="368135"/>
                              </a:lnTo>
                              <a:cubicBezTo>
                                <a:pt x="6150082" y="377785"/>
                                <a:pt x="6162527" y="386674"/>
                                <a:pt x="6172940" y="387690"/>
                              </a:cubicBezTo>
                              <a:cubicBezTo>
                                <a:pt x="6208495" y="391118"/>
                                <a:pt x="6244178" y="394167"/>
                                <a:pt x="6279352" y="397849"/>
                              </a:cubicBezTo>
                              <a:cubicBezTo>
                                <a:pt x="6290273" y="398992"/>
                                <a:pt x="6307162" y="396326"/>
                                <a:pt x="6317193" y="392008"/>
                              </a:cubicBezTo>
                              <a:lnTo>
                                <a:pt x="6349956" y="377785"/>
                              </a:lnTo>
                              <a:cubicBezTo>
                                <a:pt x="6355162" y="375499"/>
                                <a:pt x="6356050" y="373721"/>
                                <a:pt x="6356050" y="373467"/>
                              </a:cubicBezTo>
                              <a:cubicBezTo>
                                <a:pt x="6356050" y="373214"/>
                                <a:pt x="6354654" y="371817"/>
                                <a:pt x="6348939" y="371182"/>
                              </a:cubicBezTo>
                              <a:cubicBezTo>
                                <a:pt x="6284940" y="364579"/>
                                <a:pt x="6220432" y="358229"/>
                                <a:pt x="6155544" y="352388"/>
                              </a:cubicBezTo>
                              <a:close/>
                              <a:moveTo>
                                <a:pt x="5224116" y="334610"/>
                              </a:moveTo>
                              <a:cubicBezTo>
                                <a:pt x="5223101" y="334864"/>
                                <a:pt x="5221450" y="335117"/>
                                <a:pt x="5219164" y="335880"/>
                              </a:cubicBezTo>
                              <a:cubicBezTo>
                                <a:pt x="5180180" y="347562"/>
                                <a:pt x="5141450" y="360007"/>
                                <a:pt x="5102212" y="371182"/>
                              </a:cubicBezTo>
                              <a:lnTo>
                                <a:pt x="5102339" y="371055"/>
                              </a:lnTo>
                              <a:cubicBezTo>
                                <a:pt x="5092688" y="373721"/>
                                <a:pt x="5087355" y="384008"/>
                                <a:pt x="5090148" y="393913"/>
                              </a:cubicBezTo>
                              <a:lnTo>
                                <a:pt x="5091799" y="399627"/>
                              </a:lnTo>
                              <a:cubicBezTo>
                                <a:pt x="5093069" y="404325"/>
                                <a:pt x="5095990" y="408008"/>
                                <a:pt x="5099927" y="409786"/>
                              </a:cubicBezTo>
                              <a:cubicBezTo>
                                <a:pt x="5103863" y="411564"/>
                                <a:pt x="5108435" y="411437"/>
                                <a:pt x="5112625" y="409278"/>
                              </a:cubicBezTo>
                              <a:cubicBezTo>
                                <a:pt x="5112752" y="409151"/>
                                <a:pt x="5115672" y="407627"/>
                                <a:pt x="5120370" y="405214"/>
                              </a:cubicBezTo>
                              <a:cubicBezTo>
                                <a:pt x="5125069" y="402802"/>
                                <a:pt x="5131418" y="399246"/>
                                <a:pt x="5138403" y="395055"/>
                              </a:cubicBezTo>
                              <a:cubicBezTo>
                                <a:pt x="5152371" y="386674"/>
                                <a:pt x="5169133" y="376134"/>
                                <a:pt x="5179926" y="366991"/>
                              </a:cubicBezTo>
                              <a:cubicBezTo>
                                <a:pt x="5187799" y="360388"/>
                                <a:pt x="5197831" y="353023"/>
                                <a:pt x="5205831" y="347435"/>
                              </a:cubicBezTo>
                              <a:cubicBezTo>
                                <a:pt x="5209895" y="344642"/>
                                <a:pt x="5213323" y="342229"/>
                                <a:pt x="5215863" y="340451"/>
                              </a:cubicBezTo>
                              <a:cubicBezTo>
                                <a:pt x="5218530" y="338673"/>
                                <a:pt x="5220053" y="337657"/>
                                <a:pt x="5220053" y="337657"/>
                              </a:cubicBezTo>
                              <a:cubicBezTo>
                                <a:pt x="5222084" y="336261"/>
                                <a:pt x="5223355" y="335371"/>
                                <a:pt x="5224116" y="334610"/>
                              </a:cubicBezTo>
                              <a:close/>
                              <a:moveTo>
                                <a:pt x="6083670" y="313657"/>
                              </a:moveTo>
                              <a:cubicBezTo>
                                <a:pt x="6083543" y="313784"/>
                                <a:pt x="6079098" y="314927"/>
                                <a:pt x="6071860" y="316705"/>
                              </a:cubicBezTo>
                              <a:cubicBezTo>
                                <a:pt x="6064749" y="318483"/>
                                <a:pt x="6054844" y="320768"/>
                                <a:pt x="6044051" y="323181"/>
                              </a:cubicBezTo>
                              <a:cubicBezTo>
                                <a:pt x="6022337" y="327879"/>
                                <a:pt x="5996559" y="332705"/>
                                <a:pt x="5979924" y="332959"/>
                              </a:cubicBezTo>
                              <a:cubicBezTo>
                                <a:pt x="5944876" y="333594"/>
                                <a:pt x="5912115" y="334356"/>
                                <a:pt x="5854464" y="358737"/>
                              </a:cubicBezTo>
                              <a:cubicBezTo>
                                <a:pt x="5796940" y="383373"/>
                                <a:pt x="5773322" y="405976"/>
                                <a:pt x="5748432" y="430739"/>
                              </a:cubicBezTo>
                              <a:cubicBezTo>
                                <a:pt x="5723418" y="455755"/>
                                <a:pt x="5696750" y="480772"/>
                                <a:pt x="5634274" y="505280"/>
                              </a:cubicBezTo>
                              <a:cubicBezTo>
                                <a:pt x="5571417" y="528645"/>
                                <a:pt x="5534972" y="528011"/>
                                <a:pt x="5499418" y="525979"/>
                              </a:cubicBezTo>
                              <a:cubicBezTo>
                                <a:pt x="5481894" y="525089"/>
                                <a:pt x="5464878" y="524201"/>
                                <a:pt x="5444940" y="526233"/>
                              </a:cubicBezTo>
                              <a:cubicBezTo>
                                <a:pt x="5435036" y="527121"/>
                                <a:pt x="5424243" y="528899"/>
                                <a:pt x="5412307" y="531566"/>
                              </a:cubicBezTo>
                              <a:cubicBezTo>
                                <a:pt x="5400243" y="534105"/>
                                <a:pt x="5387037" y="537534"/>
                                <a:pt x="5372180" y="542486"/>
                              </a:cubicBezTo>
                              <a:cubicBezTo>
                                <a:pt x="5342338" y="552265"/>
                                <a:pt x="5321259" y="562551"/>
                                <a:pt x="5304116" y="573218"/>
                              </a:cubicBezTo>
                              <a:cubicBezTo>
                                <a:pt x="5286846" y="583503"/>
                                <a:pt x="5273767" y="594297"/>
                                <a:pt x="5260180" y="605345"/>
                              </a:cubicBezTo>
                              <a:cubicBezTo>
                                <a:pt x="5248497" y="614742"/>
                                <a:pt x="5229577" y="626425"/>
                                <a:pt x="5213323" y="635822"/>
                              </a:cubicBezTo>
                              <a:cubicBezTo>
                                <a:pt x="5205196" y="640520"/>
                                <a:pt x="5197831" y="644711"/>
                                <a:pt x="5192371" y="647378"/>
                              </a:cubicBezTo>
                              <a:cubicBezTo>
                                <a:pt x="5186910" y="650171"/>
                                <a:pt x="5183481" y="651949"/>
                                <a:pt x="5183355" y="651949"/>
                              </a:cubicBezTo>
                              <a:cubicBezTo>
                                <a:pt x="5173958" y="656647"/>
                                <a:pt x="5168497" y="668711"/>
                                <a:pt x="5171418" y="678743"/>
                              </a:cubicBezTo>
                              <a:lnTo>
                                <a:pt x="5172688" y="683315"/>
                              </a:lnTo>
                              <a:cubicBezTo>
                                <a:pt x="5174085" y="688014"/>
                                <a:pt x="5177006" y="691568"/>
                                <a:pt x="5181196" y="693346"/>
                              </a:cubicBezTo>
                              <a:cubicBezTo>
                                <a:pt x="5185386" y="695124"/>
                                <a:pt x="5190085" y="694871"/>
                                <a:pt x="5194529" y="692712"/>
                              </a:cubicBezTo>
                              <a:cubicBezTo>
                                <a:pt x="5194657" y="692585"/>
                                <a:pt x="5197704" y="691061"/>
                                <a:pt x="5202656" y="688521"/>
                              </a:cubicBezTo>
                              <a:cubicBezTo>
                                <a:pt x="5207608" y="685982"/>
                                <a:pt x="5214339" y="682299"/>
                                <a:pt x="5221831" y="677981"/>
                              </a:cubicBezTo>
                              <a:cubicBezTo>
                                <a:pt x="5236688" y="669346"/>
                                <a:pt x="5254338" y="658552"/>
                                <a:pt x="5265895" y="649156"/>
                              </a:cubicBezTo>
                              <a:cubicBezTo>
                                <a:pt x="5279735" y="637981"/>
                                <a:pt x="5293704" y="626551"/>
                                <a:pt x="5312243" y="615504"/>
                              </a:cubicBezTo>
                              <a:cubicBezTo>
                                <a:pt x="5330783" y="604202"/>
                                <a:pt x="5353640" y="592901"/>
                                <a:pt x="5385512" y="582488"/>
                              </a:cubicBezTo>
                              <a:cubicBezTo>
                                <a:pt x="5401512" y="577281"/>
                                <a:pt x="5415735" y="573472"/>
                                <a:pt x="5428688" y="570804"/>
                              </a:cubicBezTo>
                              <a:cubicBezTo>
                                <a:pt x="5441640" y="567884"/>
                                <a:pt x="5453196" y="565979"/>
                                <a:pt x="5463988" y="564964"/>
                              </a:cubicBezTo>
                              <a:cubicBezTo>
                                <a:pt x="5485449" y="562805"/>
                                <a:pt x="5503608" y="563693"/>
                                <a:pt x="5521386" y="564456"/>
                              </a:cubicBezTo>
                              <a:cubicBezTo>
                                <a:pt x="5556940" y="566360"/>
                                <a:pt x="5590084" y="566615"/>
                                <a:pt x="5649766" y="544518"/>
                              </a:cubicBezTo>
                              <a:cubicBezTo>
                                <a:pt x="5708941" y="521280"/>
                                <a:pt x="5733322" y="498422"/>
                                <a:pt x="5758464" y="473787"/>
                              </a:cubicBezTo>
                              <a:cubicBezTo>
                                <a:pt x="5783860" y="448644"/>
                                <a:pt x="5810147" y="423627"/>
                                <a:pt x="5871480" y="397341"/>
                              </a:cubicBezTo>
                              <a:cubicBezTo>
                                <a:pt x="5932940" y="371436"/>
                                <a:pt x="5969130" y="370420"/>
                                <a:pt x="6004560" y="369785"/>
                              </a:cubicBezTo>
                              <a:cubicBezTo>
                                <a:pt x="6021068" y="369404"/>
                                <a:pt x="6045194" y="364959"/>
                                <a:pt x="6065258" y="360642"/>
                              </a:cubicBezTo>
                              <a:cubicBezTo>
                                <a:pt x="6075290" y="358483"/>
                                <a:pt x="6084306" y="356324"/>
                                <a:pt x="6090908" y="354673"/>
                              </a:cubicBezTo>
                              <a:cubicBezTo>
                                <a:pt x="6097384" y="353023"/>
                                <a:pt x="6101575" y="351880"/>
                                <a:pt x="6101702" y="351880"/>
                              </a:cubicBezTo>
                              <a:cubicBezTo>
                                <a:pt x="6106527" y="350609"/>
                                <a:pt x="6110210" y="347689"/>
                                <a:pt x="6112115" y="343626"/>
                              </a:cubicBezTo>
                              <a:cubicBezTo>
                                <a:pt x="6114146" y="339562"/>
                                <a:pt x="6114146" y="334737"/>
                                <a:pt x="6112115" y="330292"/>
                              </a:cubicBezTo>
                              <a:lnTo>
                                <a:pt x="6110210" y="325975"/>
                              </a:lnTo>
                              <a:lnTo>
                                <a:pt x="6109702" y="326102"/>
                              </a:lnTo>
                              <a:cubicBezTo>
                                <a:pt x="6105384" y="316578"/>
                                <a:pt x="6093828" y="310990"/>
                                <a:pt x="6083670" y="313657"/>
                              </a:cubicBezTo>
                              <a:close/>
                              <a:moveTo>
                                <a:pt x="6132178" y="299181"/>
                              </a:moveTo>
                              <a:cubicBezTo>
                                <a:pt x="6129384" y="298926"/>
                                <a:pt x="6126972" y="299181"/>
                                <a:pt x="6125066" y="300069"/>
                              </a:cubicBezTo>
                              <a:cubicBezTo>
                                <a:pt x="6123670" y="300704"/>
                                <a:pt x="6122527" y="301467"/>
                                <a:pt x="6121765" y="302609"/>
                              </a:cubicBezTo>
                              <a:cubicBezTo>
                                <a:pt x="6119860" y="305275"/>
                                <a:pt x="6119860" y="309085"/>
                                <a:pt x="6121765" y="313530"/>
                              </a:cubicBezTo>
                              <a:lnTo>
                                <a:pt x="6122400" y="314927"/>
                              </a:lnTo>
                              <a:cubicBezTo>
                                <a:pt x="6126718" y="324577"/>
                                <a:pt x="6139035" y="333466"/>
                                <a:pt x="6149575" y="334483"/>
                              </a:cubicBezTo>
                              <a:cubicBezTo>
                                <a:pt x="6225004" y="341467"/>
                                <a:pt x="6300178" y="348578"/>
                                <a:pt x="6374463" y="356832"/>
                              </a:cubicBezTo>
                              <a:cubicBezTo>
                                <a:pt x="6385256" y="357975"/>
                                <a:pt x="6402146" y="355563"/>
                                <a:pt x="6412050" y="351372"/>
                              </a:cubicBezTo>
                              <a:lnTo>
                                <a:pt x="6444686" y="337657"/>
                              </a:lnTo>
                              <a:lnTo>
                                <a:pt x="6444812" y="337657"/>
                              </a:lnTo>
                              <a:cubicBezTo>
                                <a:pt x="6450018" y="335498"/>
                                <a:pt x="6450907" y="333848"/>
                                <a:pt x="6450907" y="333466"/>
                              </a:cubicBezTo>
                              <a:cubicBezTo>
                                <a:pt x="6450907" y="333212"/>
                                <a:pt x="6449384" y="331816"/>
                                <a:pt x="6443796" y="331054"/>
                              </a:cubicBezTo>
                              <a:cubicBezTo>
                                <a:pt x="6341194" y="318991"/>
                                <a:pt x="6237066" y="308577"/>
                                <a:pt x="6132178" y="299181"/>
                              </a:cubicBezTo>
                              <a:close/>
                              <a:moveTo>
                                <a:pt x="6060560" y="259433"/>
                              </a:moveTo>
                              <a:cubicBezTo>
                                <a:pt x="6060432" y="259560"/>
                                <a:pt x="6055861" y="260704"/>
                                <a:pt x="6048750" y="262482"/>
                              </a:cubicBezTo>
                              <a:cubicBezTo>
                                <a:pt x="6041638" y="264259"/>
                                <a:pt x="6031734" y="266544"/>
                                <a:pt x="6020940" y="268958"/>
                              </a:cubicBezTo>
                              <a:cubicBezTo>
                                <a:pt x="5999226" y="273656"/>
                                <a:pt x="5973574" y="278482"/>
                                <a:pt x="5956940" y="278735"/>
                              </a:cubicBezTo>
                              <a:cubicBezTo>
                                <a:pt x="5922019" y="279243"/>
                                <a:pt x="5889258" y="280133"/>
                                <a:pt x="5831988" y="304260"/>
                              </a:cubicBezTo>
                              <a:cubicBezTo>
                                <a:pt x="5774718" y="328768"/>
                                <a:pt x="5751481" y="351372"/>
                                <a:pt x="5726718" y="376007"/>
                              </a:cubicBezTo>
                              <a:cubicBezTo>
                                <a:pt x="5701830" y="400897"/>
                                <a:pt x="5675416" y="425659"/>
                                <a:pt x="5613575" y="450040"/>
                              </a:cubicBezTo>
                              <a:cubicBezTo>
                                <a:pt x="5551354" y="473279"/>
                                <a:pt x="5515163" y="472517"/>
                                <a:pt x="5479989" y="470358"/>
                              </a:cubicBezTo>
                              <a:cubicBezTo>
                                <a:pt x="5462719" y="469342"/>
                                <a:pt x="5445830" y="468454"/>
                                <a:pt x="5426021" y="470358"/>
                              </a:cubicBezTo>
                              <a:cubicBezTo>
                                <a:pt x="5416116" y="471247"/>
                                <a:pt x="5405449" y="472898"/>
                                <a:pt x="5393640" y="475564"/>
                              </a:cubicBezTo>
                              <a:cubicBezTo>
                                <a:pt x="5381703" y="477977"/>
                                <a:pt x="5368624" y="481533"/>
                                <a:pt x="5353894" y="486358"/>
                              </a:cubicBezTo>
                              <a:cubicBezTo>
                                <a:pt x="5324434" y="496010"/>
                                <a:pt x="5303481" y="506296"/>
                                <a:pt x="5286592" y="516835"/>
                              </a:cubicBezTo>
                              <a:cubicBezTo>
                                <a:pt x="5269576" y="526994"/>
                                <a:pt x="5256624" y="537661"/>
                                <a:pt x="5243164" y="548709"/>
                              </a:cubicBezTo>
                              <a:cubicBezTo>
                                <a:pt x="5231609" y="558106"/>
                                <a:pt x="5212815" y="569789"/>
                                <a:pt x="5196815" y="579059"/>
                              </a:cubicBezTo>
                              <a:cubicBezTo>
                                <a:pt x="5188815" y="583630"/>
                                <a:pt x="5181449" y="587821"/>
                                <a:pt x="5176117" y="590488"/>
                              </a:cubicBezTo>
                              <a:cubicBezTo>
                                <a:pt x="5170783" y="593281"/>
                                <a:pt x="5167355" y="595059"/>
                                <a:pt x="5167228" y="595059"/>
                              </a:cubicBezTo>
                              <a:cubicBezTo>
                                <a:pt x="5157831" y="599758"/>
                                <a:pt x="5152498" y="611821"/>
                                <a:pt x="5155418" y="621853"/>
                              </a:cubicBezTo>
                              <a:lnTo>
                                <a:pt x="5156688" y="626425"/>
                              </a:lnTo>
                              <a:cubicBezTo>
                                <a:pt x="5157958" y="631123"/>
                                <a:pt x="5161005" y="634679"/>
                                <a:pt x="5165069" y="636457"/>
                              </a:cubicBezTo>
                              <a:cubicBezTo>
                                <a:pt x="5169133" y="638235"/>
                                <a:pt x="5173831" y="637981"/>
                                <a:pt x="5178275" y="635822"/>
                              </a:cubicBezTo>
                              <a:cubicBezTo>
                                <a:pt x="5178402" y="635822"/>
                                <a:pt x="5181449" y="634298"/>
                                <a:pt x="5186402" y="631758"/>
                              </a:cubicBezTo>
                              <a:cubicBezTo>
                                <a:pt x="5191355" y="629346"/>
                                <a:pt x="5197958" y="625663"/>
                                <a:pt x="5205322" y="621345"/>
                              </a:cubicBezTo>
                              <a:cubicBezTo>
                                <a:pt x="5220053" y="612837"/>
                                <a:pt x="5237449" y="601917"/>
                                <a:pt x="5248879" y="592647"/>
                              </a:cubicBezTo>
                              <a:cubicBezTo>
                                <a:pt x="5262593" y="581471"/>
                                <a:pt x="5276433" y="570043"/>
                                <a:pt x="5294720" y="559122"/>
                              </a:cubicBezTo>
                              <a:cubicBezTo>
                                <a:pt x="5313005" y="547947"/>
                                <a:pt x="5335608" y="536646"/>
                                <a:pt x="5367101" y="526360"/>
                              </a:cubicBezTo>
                              <a:cubicBezTo>
                                <a:pt x="5382846" y="521153"/>
                                <a:pt x="5396941" y="517471"/>
                                <a:pt x="5409766" y="514803"/>
                              </a:cubicBezTo>
                              <a:cubicBezTo>
                                <a:pt x="5422592" y="511883"/>
                                <a:pt x="5434021" y="510105"/>
                                <a:pt x="5444687" y="509089"/>
                              </a:cubicBezTo>
                              <a:cubicBezTo>
                                <a:pt x="5466020" y="507058"/>
                                <a:pt x="5483926" y="507946"/>
                                <a:pt x="5501576" y="508836"/>
                              </a:cubicBezTo>
                              <a:cubicBezTo>
                                <a:pt x="5536624" y="510740"/>
                                <a:pt x="5569512" y="511248"/>
                                <a:pt x="5628687" y="489280"/>
                              </a:cubicBezTo>
                              <a:cubicBezTo>
                                <a:pt x="5687226" y="466295"/>
                                <a:pt x="5711354" y="443565"/>
                                <a:pt x="5736242" y="419056"/>
                              </a:cubicBezTo>
                              <a:cubicBezTo>
                                <a:pt x="5761385" y="394040"/>
                                <a:pt x="5787416" y="369150"/>
                                <a:pt x="5848370" y="342991"/>
                              </a:cubicBezTo>
                              <a:cubicBezTo>
                                <a:pt x="5909448" y="317339"/>
                                <a:pt x="5945639" y="316324"/>
                                <a:pt x="5980940" y="315688"/>
                              </a:cubicBezTo>
                              <a:cubicBezTo>
                                <a:pt x="5997320" y="315435"/>
                                <a:pt x="6021448" y="310990"/>
                                <a:pt x="6041512" y="306673"/>
                              </a:cubicBezTo>
                              <a:cubicBezTo>
                                <a:pt x="6051544" y="304514"/>
                                <a:pt x="6060560" y="302355"/>
                                <a:pt x="6067162" y="300704"/>
                              </a:cubicBezTo>
                              <a:cubicBezTo>
                                <a:pt x="6073638" y="299054"/>
                                <a:pt x="6077829" y="297911"/>
                                <a:pt x="6077956" y="297911"/>
                              </a:cubicBezTo>
                              <a:cubicBezTo>
                                <a:pt x="6082654" y="296640"/>
                                <a:pt x="6086464" y="293720"/>
                                <a:pt x="6088369" y="289656"/>
                              </a:cubicBezTo>
                              <a:cubicBezTo>
                                <a:pt x="6090400" y="285593"/>
                                <a:pt x="6090400" y="280767"/>
                                <a:pt x="6088369" y="276323"/>
                              </a:cubicBezTo>
                              <a:lnTo>
                                <a:pt x="6086464" y="272005"/>
                              </a:lnTo>
                              <a:cubicBezTo>
                                <a:pt x="6082274" y="262355"/>
                                <a:pt x="6070590" y="256767"/>
                                <a:pt x="6060560" y="259433"/>
                              </a:cubicBezTo>
                              <a:close/>
                              <a:moveTo>
                                <a:pt x="6108813" y="245973"/>
                              </a:moveTo>
                              <a:cubicBezTo>
                                <a:pt x="6106020" y="245719"/>
                                <a:pt x="6103607" y="245973"/>
                                <a:pt x="6101702" y="246862"/>
                              </a:cubicBezTo>
                              <a:cubicBezTo>
                                <a:pt x="6100305" y="247370"/>
                                <a:pt x="6099162" y="248259"/>
                                <a:pt x="6098400" y="249402"/>
                              </a:cubicBezTo>
                              <a:lnTo>
                                <a:pt x="6098400" y="249529"/>
                              </a:lnTo>
                              <a:cubicBezTo>
                                <a:pt x="6096495" y="252196"/>
                                <a:pt x="6096495" y="256005"/>
                                <a:pt x="6098400" y="260450"/>
                              </a:cubicBezTo>
                              <a:lnTo>
                                <a:pt x="6099036" y="261846"/>
                              </a:lnTo>
                              <a:cubicBezTo>
                                <a:pt x="6103352" y="271498"/>
                                <a:pt x="6115670" y="280387"/>
                                <a:pt x="6126210" y="281402"/>
                              </a:cubicBezTo>
                              <a:cubicBezTo>
                                <a:pt x="6241766" y="291815"/>
                                <a:pt x="6356686" y="302990"/>
                                <a:pt x="6469320" y="317213"/>
                              </a:cubicBezTo>
                              <a:cubicBezTo>
                                <a:pt x="6480114" y="318483"/>
                                <a:pt x="6496876" y="316324"/>
                                <a:pt x="6506780" y="312260"/>
                              </a:cubicBezTo>
                              <a:cubicBezTo>
                                <a:pt x="6517574" y="307816"/>
                                <a:pt x="6528495" y="303243"/>
                                <a:pt x="6539288" y="299054"/>
                              </a:cubicBezTo>
                              <a:cubicBezTo>
                                <a:pt x="6544495" y="297022"/>
                                <a:pt x="6545384" y="295371"/>
                                <a:pt x="6545384" y="294990"/>
                              </a:cubicBezTo>
                              <a:cubicBezTo>
                                <a:pt x="6545384" y="294736"/>
                                <a:pt x="6543986" y="293212"/>
                                <a:pt x="6538400" y="292450"/>
                              </a:cubicBezTo>
                              <a:cubicBezTo>
                                <a:pt x="6397955" y="273022"/>
                                <a:pt x="6253702" y="259053"/>
                                <a:pt x="6108813" y="245973"/>
                              </a:cubicBezTo>
                              <a:close/>
                              <a:moveTo>
                                <a:pt x="6036686" y="205210"/>
                              </a:moveTo>
                              <a:cubicBezTo>
                                <a:pt x="6036560" y="205337"/>
                                <a:pt x="6031987" y="206481"/>
                                <a:pt x="6024876" y="208258"/>
                              </a:cubicBezTo>
                              <a:cubicBezTo>
                                <a:pt x="6017766" y="210035"/>
                                <a:pt x="6007860" y="212448"/>
                                <a:pt x="5997067" y="214735"/>
                              </a:cubicBezTo>
                              <a:cubicBezTo>
                                <a:pt x="5975352" y="219433"/>
                                <a:pt x="5949702" y="224132"/>
                                <a:pt x="5933194" y="224385"/>
                              </a:cubicBezTo>
                              <a:cubicBezTo>
                                <a:pt x="5898401" y="224893"/>
                                <a:pt x="5865766" y="225783"/>
                                <a:pt x="5808750" y="249783"/>
                              </a:cubicBezTo>
                              <a:cubicBezTo>
                                <a:pt x="5751862" y="274164"/>
                                <a:pt x="5728750" y="296513"/>
                                <a:pt x="5704242" y="321149"/>
                              </a:cubicBezTo>
                              <a:cubicBezTo>
                                <a:pt x="5679607" y="345911"/>
                                <a:pt x="5653576" y="370674"/>
                                <a:pt x="5592242" y="394801"/>
                              </a:cubicBezTo>
                              <a:cubicBezTo>
                                <a:pt x="5530528" y="417659"/>
                                <a:pt x="5494592" y="416897"/>
                                <a:pt x="5459798" y="414611"/>
                              </a:cubicBezTo>
                              <a:cubicBezTo>
                                <a:pt x="5442655" y="413723"/>
                                <a:pt x="5425894" y="412833"/>
                                <a:pt x="5406338" y="414611"/>
                              </a:cubicBezTo>
                              <a:cubicBezTo>
                                <a:pt x="5396560" y="415500"/>
                                <a:pt x="5386020" y="417151"/>
                                <a:pt x="5374338" y="419690"/>
                              </a:cubicBezTo>
                              <a:cubicBezTo>
                                <a:pt x="5362656" y="422104"/>
                                <a:pt x="5349703" y="425532"/>
                                <a:pt x="5335101" y="430357"/>
                              </a:cubicBezTo>
                              <a:cubicBezTo>
                                <a:pt x="5305894" y="439882"/>
                                <a:pt x="5285323" y="450040"/>
                                <a:pt x="5268561" y="460580"/>
                              </a:cubicBezTo>
                              <a:cubicBezTo>
                                <a:pt x="5251672" y="470739"/>
                                <a:pt x="5238847" y="481406"/>
                                <a:pt x="5225640" y="492327"/>
                              </a:cubicBezTo>
                              <a:cubicBezTo>
                                <a:pt x="5214212" y="501724"/>
                                <a:pt x="5195672" y="513280"/>
                                <a:pt x="5179799" y="522550"/>
                              </a:cubicBezTo>
                              <a:cubicBezTo>
                                <a:pt x="5171926" y="527121"/>
                                <a:pt x="5164688" y="531312"/>
                                <a:pt x="5159354" y="533978"/>
                              </a:cubicBezTo>
                              <a:cubicBezTo>
                                <a:pt x="5154022" y="536773"/>
                                <a:pt x="5150720" y="538551"/>
                                <a:pt x="5150593" y="538551"/>
                              </a:cubicBezTo>
                              <a:cubicBezTo>
                                <a:pt x="5141323" y="543122"/>
                                <a:pt x="5136117" y="555185"/>
                                <a:pt x="5139037" y="565217"/>
                              </a:cubicBezTo>
                              <a:lnTo>
                                <a:pt x="5140307" y="569789"/>
                              </a:lnTo>
                              <a:cubicBezTo>
                                <a:pt x="5141704" y="574487"/>
                                <a:pt x="5144624" y="578043"/>
                                <a:pt x="5148688" y="579821"/>
                              </a:cubicBezTo>
                              <a:cubicBezTo>
                                <a:pt x="5152751" y="581598"/>
                                <a:pt x="5157450" y="581344"/>
                                <a:pt x="5161767" y="579185"/>
                              </a:cubicBezTo>
                              <a:cubicBezTo>
                                <a:pt x="5161895" y="579185"/>
                                <a:pt x="5164942" y="577662"/>
                                <a:pt x="5169767" y="575122"/>
                              </a:cubicBezTo>
                              <a:cubicBezTo>
                                <a:pt x="5174592" y="572582"/>
                                <a:pt x="5181196" y="569027"/>
                                <a:pt x="5188434" y="564710"/>
                              </a:cubicBezTo>
                              <a:cubicBezTo>
                                <a:pt x="5202910" y="556202"/>
                                <a:pt x="5220181" y="545408"/>
                                <a:pt x="5231482" y="536137"/>
                              </a:cubicBezTo>
                              <a:cubicBezTo>
                                <a:pt x="5245069" y="525089"/>
                                <a:pt x="5258656" y="513788"/>
                                <a:pt x="5276815" y="502867"/>
                              </a:cubicBezTo>
                              <a:cubicBezTo>
                                <a:pt x="5294973" y="491692"/>
                                <a:pt x="5317322" y="480518"/>
                                <a:pt x="5348434" y="470358"/>
                              </a:cubicBezTo>
                              <a:cubicBezTo>
                                <a:pt x="5363926" y="465152"/>
                                <a:pt x="5377893" y="461596"/>
                                <a:pt x="5390592" y="458930"/>
                              </a:cubicBezTo>
                              <a:cubicBezTo>
                                <a:pt x="5403164" y="456009"/>
                                <a:pt x="5414592" y="454358"/>
                                <a:pt x="5425132" y="453342"/>
                              </a:cubicBezTo>
                              <a:cubicBezTo>
                                <a:pt x="5446211" y="451437"/>
                                <a:pt x="5463988" y="452454"/>
                                <a:pt x="5481512" y="453342"/>
                              </a:cubicBezTo>
                              <a:cubicBezTo>
                                <a:pt x="5516306" y="455501"/>
                                <a:pt x="5548942" y="456009"/>
                                <a:pt x="5607480" y="434294"/>
                              </a:cubicBezTo>
                              <a:cubicBezTo>
                                <a:pt x="5665512" y="411437"/>
                                <a:pt x="5689386" y="388833"/>
                                <a:pt x="5714020" y="364452"/>
                              </a:cubicBezTo>
                              <a:cubicBezTo>
                                <a:pt x="5738909" y="339562"/>
                                <a:pt x="5764560" y="314800"/>
                                <a:pt x="5825258" y="288768"/>
                              </a:cubicBezTo>
                              <a:cubicBezTo>
                                <a:pt x="5885956" y="263243"/>
                                <a:pt x="5922147" y="262227"/>
                                <a:pt x="5957322" y="261719"/>
                              </a:cubicBezTo>
                              <a:cubicBezTo>
                                <a:pt x="5973702" y="261465"/>
                                <a:pt x="5997702" y="257021"/>
                                <a:pt x="6017766" y="252703"/>
                              </a:cubicBezTo>
                              <a:cubicBezTo>
                                <a:pt x="6027798" y="250544"/>
                                <a:pt x="6036814" y="248386"/>
                                <a:pt x="6043416" y="246735"/>
                              </a:cubicBezTo>
                              <a:cubicBezTo>
                                <a:pt x="6050020" y="244957"/>
                                <a:pt x="6054083" y="243941"/>
                                <a:pt x="6054210" y="243941"/>
                              </a:cubicBezTo>
                              <a:cubicBezTo>
                                <a:pt x="6058908" y="242671"/>
                                <a:pt x="6062591" y="239751"/>
                                <a:pt x="6064623" y="235687"/>
                              </a:cubicBezTo>
                              <a:cubicBezTo>
                                <a:pt x="6066655" y="231623"/>
                                <a:pt x="6066655" y="226798"/>
                                <a:pt x="6064623" y="222353"/>
                              </a:cubicBezTo>
                              <a:lnTo>
                                <a:pt x="6062718" y="218036"/>
                              </a:lnTo>
                              <a:lnTo>
                                <a:pt x="6062591" y="217782"/>
                              </a:lnTo>
                              <a:cubicBezTo>
                                <a:pt x="6058400" y="208131"/>
                                <a:pt x="6046718" y="202544"/>
                                <a:pt x="6036686" y="205210"/>
                              </a:cubicBezTo>
                              <a:close/>
                              <a:moveTo>
                                <a:pt x="5689258" y="163813"/>
                              </a:moveTo>
                              <a:cubicBezTo>
                                <a:pt x="5688242" y="164067"/>
                                <a:pt x="5686718" y="164574"/>
                                <a:pt x="5684434" y="165464"/>
                              </a:cubicBezTo>
                              <a:cubicBezTo>
                                <a:pt x="5580306" y="208512"/>
                                <a:pt x="5476560" y="248767"/>
                                <a:pt x="5371544" y="285085"/>
                              </a:cubicBezTo>
                              <a:lnTo>
                                <a:pt x="5371672" y="285085"/>
                              </a:lnTo>
                              <a:cubicBezTo>
                                <a:pt x="5369387" y="285846"/>
                                <a:pt x="5367862" y="286482"/>
                                <a:pt x="5366973" y="286990"/>
                              </a:cubicBezTo>
                              <a:cubicBezTo>
                                <a:pt x="5367989" y="286990"/>
                                <a:pt x="5369640" y="287117"/>
                                <a:pt x="5372052" y="286990"/>
                              </a:cubicBezTo>
                              <a:cubicBezTo>
                                <a:pt x="5372052" y="286990"/>
                                <a:pt x="5373958" y="286863"/>
                                <a:pt x="5377005" y="286736"/>
                              </a:cubicBezTo>
                              <a:cubicBezTo>
                                <a:pt x="5380053" y="286609"/>
                                <a:pt x="5384242" y="286482"/>
                                <a:pt x="5389196" y="286355"/>
                              </a:cubicBezTo>
                              <a:cubicBezTo>
                                <a:pt x="5398973" y="286101"/>
                                <a:pt x="5411290" y="286101"/>
                                <a:pt x="5421704" y="286736"/>
                              </a:cubicBezTo>
                              <a:cubicBezTo>
                                <a:pt x="5455608" y="289149"/>
                                <a:pt x="5487354" y="289910"/>
                                <a:pt x="5544115" y="268958"/>
                              </a:cubicBezTo>
                              <a:cubicBezTo>
                                <a:pt x="5600624" y="246862"/>
                                <a:pt x="5623607" y="224512"/>
                                <a:pt x="5647608" y="200385"/>
                              </a:cubicBezTo>
                              <a:cubicBezTo>
                                <a:pt x="5654972" y="193019"/>
                                <a:pt x="5664369" y="184766"/>
                                <a:pt x="5671988" y="178290"/>
                              </a:cubicBezTo>
                              <a:cubicBezTo>
                                <a:pt x="5675798" y="175114"/>
                                <a:pt x="5679100" y="172448"/>
                                <a:pt x="5681512" y="170416"/>
                              </a:cubicBezTo>
                              <a:cubicBezTo>
                                <a:pt x="5683924" y="168511"/>
                                <a:pt x="5685448" y="167241"/>
                                <a:pt x="5685448" y="167241"/>
                              </a:cubicBezTo>
                              <a:cubicBezTo>
                                <a:pt x="5687354" y="165718"/>
                                <a:pt x="5688497" y="164574"/>
                                <a:pt x="5689258" y="163813"/>
                              </a:cubicBezTo>
                              <a:close/>
                              <a:moveTo>
                                <a:pt x="6013321" y="151876"/>
                              </a:moveTo>
                              <a:cubicBezTo>
                                <a:pt x="6013194" y="151876"/>
                                <a:pt x="6008623" y="153019"/>
                                <a:pt x="6001511" y="154797"/>
                              </a:cubicBezTo>
                              <a:cubicBezTo>
                                <a:pt x="5994274" y="156575"/>
                                <a:pt x="5984496" y="158861"/>
                                <a:pt x="5973702" y="161273"/>
                              </a:cubicBezTo>
                              <a:cubicBezTo>
                                <a:pt x="5952114" y="165972"/>
                                <a:pt x="5926336" y="170670"/>
                                <a:pt x="5909956" y="170924"/>
                              </a:cubicBezTo>
                              <a:cubicBezTo>
                                <a:pt x="5875416" y="171431"/>
                                <a:pt x="5842782" y="172194"/>
                                <a:pt x="5786148" y="196067"/>
                              </a:cubicBezTo>
                              <a:cubicBezTo>
                                <a:pt x="5729512" y="220322"/>
                                <a:pt x="5706655" y="242544"/>
                                <a:pt x="5682402" y="267053"/>
                              </a:cubicBezTo>
                              <a:cubicBezTo>
                                <a:pt x="5657893" y="291815"/>
                                <a:pt x="5632115" y="316451"/>
                                <a:pt x="5571417" y="340324"/>
                              </a:cubicBezTo>
                              <a:cubicBezTo>
                                <a:pt x="5510338" y="362928"/>
                                <a:pt x="5474782" y="362039"/>
                                <a:pt x="5440242" y="359626"/>
                              </a:cubicBezTo>
                              <a:cubicBezTo>
                                <a:pt x="5423226" y="358610"/>
                                <a:pt x="5406719" y="357595"/>
                                <a:pt x="5387290" y="359373"/>
                              </a:cubicBezTo>
                              <a:cubicBezTo>
                                <a:pt x="5377512" y="360261"/>
                                <a:pt x="5367101" y="361912"/>
                                <a:pt x="5355545" y="364452"/>
                              </a:cubicBezTo>
                              <a:cubicBezTo>
                                <a:pt x="5343863" y="366864"/>
                                <a:pt x="5331037" y="370293"/>
                                <a:pt x="5316688" y="374992"/>
                              </a:cubicBezTo>
                              <a:cubicBezTo>
                                <a:pt x="5287863" y="384515"/>
                                <a:pt x="5267418" y="394547"/>
                                <a:pt x="5250910" y="404961"/>
                              </a:cubicBezTo>
                              <a:cubicBezTo>
                                <a:pt x="5234275" y="414992"/>
                                <a:pt x="5221577" y="425659"/>
                                <a:pt x="5208497" y="436580"/>
                              </a:cubicBezTo>
                              <a:cubicBezTo>
                                <a:pt x="5197323" y="445977"/>
                                <a:pt x="5178910" y="457533"/>
                                <a:pt x="5163291" y="466676"/>
                              </a:cubicBezTo>
                              <a:cubicBezTo>
                                <a:pt x="5155546" y="471247"/>
                                <a:pt x="5148434" y="475311"/>
                                <a:pt x="5143101" y="477977"/>
                              </a:cubicBezTo>
                              <a:cubicBezTo>
                                <a:pt x="5137767" y="480645"/>
                                <a:pt x="5134466" y="482423"/>
                                <a:pt x="5134339" y="482423"/>
                              </a:cubicBezTo>
                              <a:cubicBezTo>
                                <a:pt x="5125196" y="487121"/>
                                <a:pt x="5119990" y="499057"/>
                                <a:pt x="5122910" y="509089"/>
                              </a:cubicBezTo>
                              <a:lnTo>
                                <a:pt x="5124180" y="513661"/>
                              </a:lnTo>
                              <a:cubicBezTo>
                                <a:pt x="5125450" y="518359"/>
                                <a:pt x="5128371" y="521915"/>
                                <a:pt x="5132434" y="523693"/>
                              </a:cubicBezTo>
                              <a:cubicBezTo>
                                <a:pt x="5136498" y="525597"/>
                                <a:pt x="5141069" y="525343"/>
                                <a:pt x="5145387" y="523184"/>
                              </a:cubicBezTo>
                              <a:cubicBezTo>
                                <a:pt x="5145514" y="523184"/>
                                <a:pt x="5148434" y="521661"/>
                                <a:pt x="5153259" y="519122"/>
                              </a:cubicBezTo>
                              <a:cubicBezTo>
                                <a:pt x="5158085" y="516708"/>
                                <a:pt x="5164561" y="513026"/>
                                <a:pt x="5171799" y="508836"/>
                              </a:cubicBezTo>
                              <a:cubicBezTo>
                                <a:pt x="5186149" y="500327"/>
                                <a:pt x="5203165" y="489660"/>
                                <a:pt x="5214339" y="480391"/>
                              </a:cubicBezTo>
                              <a:cubicBezTo>
                                <a:pt x="5227672" y="469342"/>
                                <a:pt x="5241132" y="458040"/>
                                <a:pt x="5259037" y="447247"/>
                              </a:cubicBezTo>
                              <a:cubicBezTo>
                                <a:pt x="5276815" y="436199"/>
                                <a:pt x="5298910" y="425024"/>
                                <a:pt x="5329767" y="414992"/>
                              </a:cubicBezTo>
                              <a:cubicBezTo>
                                <a:pt x="5345260" y="409913"/>
                                <a:pt x="5358974" y="406230"/>
                                <a:pt x="5371544" y="403690"/>
                              </a:cubicBezTo>
                              <a:cubicBezTo>
                                <a:pt x="5383988" y="400897"/>
                                <a:pt x="5395291" y="399119"/>
                                <a:pt x="5405703" y="398229"/>
                              </a:cubicBezTo>
                              <a:cubicBezTo>
                                <a:pt x="5426528" y="396199"/>
                                <a:pt x="5444052" y="397214"/>
                                <a:pt x="5461449" y="398229"/>
                              </a:cubicBezTo>
                              <a:cubicBezTo>
                                <a:pt x="5495862" y="400388"/>
                                <a:pt x="5528242" y="401024"/>
                                <a:pt x="5586148" y="379563"/>
                              </a:cubicBezTo>
                              <a:cubicBezTo>
                                <a:pt x="5643672" y="356959"/>
                                <a:pt x="5667162" y="334483"/>
                                <a:pt x="5691671" y="310102"/>
                              </a:cubicBezTo>
                              <a:cubicBezTo>
                                <a:pt x="5716432" y="285212"/>
                                <a:pt x="5741830" y="260577"/>
                                <a:pt x="5802147" y="234671"/>
                              </a:cubicBezTo>
                              <a:cubicBezTo>
                                <a:pt x="5862591" y="209147"/>
                                <a:pt x="5898655" y="208258"/>
                                <a:pt x="5933702" y="207750"/>
                              </a:cubicBezTo>
                              <a:cubicBezTo>
                                <a:pt x="5949956" y="207496"/>
                                <a:pt x="5973956" y="203052"/>
                                <a:pt x="5994020" y="198734"/>
                              </a:cubicBezTo>
                              <a:cubicBezTo>
                                <a:pt x="6004050" y="196575"/>
                                <a:pt x="6013068" y="194416"/>
                                <a:pt x="6019670" y="192765"/>
                              </a:cubicBezTo>
                              <a:cubicBezTo>
                                <a:pt x="6026146" y="191115"/>
                                <a:pt x="6030337" y="189972"/>
                                <a:pt x="6030464" y="189972"/>
                              </a:cubicBezTo>
                              <a:cubicBezTo>
                                <a:pt x="6035162" y="188702"/>
                                <a:pt x="6038972" y="185781"/>
                                <a:pt x="6040877" y="181718"/>
                              </a:cubicBezTo>
                              <a:cubicBezTo>
                                <a:pt x="6042909" y="177654"/>
                                <a:pt x="6042909" y="172829"/>
                                <a:pt x="6040877" y="168384"/>
                              </a:cubicBezTo>
                              <a:lnTo>
                                <a:pt x="6039070" y="164290"/>
                              </a:lnTo>
                              <a:lnTo>
                                <a:pt x="6039226" y="164447"/>
                              </a:lnTo>
                              <a:lnTo>
                                <a:pt x="6038972" y="164067"/>
                              </a:lnTo>
                              <a:lnTo>
                                <a:pt x="6039070" y="164290"/>
                              </a:lnTo>
                              <a:lnTo>
                                <a:pt x="6028465" y="153543"/>
                              </a:lnTo>
                              <a:cubicBezTo>
                                <a:pt x="6023766" y="151273"/>
                                <a:pt x="6018337" y="150542"/>
                                <a:pt x="6013321" y="151876"/>
                              </a:cubicBezTo>
                              <a:close/>
                              <a:moveTo>
                                <a:pt x="6295479" y="148447"/>
                              </a:moveTo>
                              <a:lnTo>
                                <a:pt x="6295617" y="148531"/>
                              </a:lnTo>
                              <a:lnTo>
                                <a:pt x="6295607" y="148575"/>
                              </a:lnTo>
                              <a:close/>
                              <a:moveTo>
                                <a:pt x="6392622" y="107812"/>
                              </a:moveTo>
                              <a:lnTo>
                                <a:pt x="6392787" y="107914"/>
                              </a:lnTo>
                              <a:lnTo>
                                <a:pt x="6392749" y="108066"/>
                              </a:lnTo>
                              <a:close/>
                              <a:moveTo>
                                <a:pt x="5989448" y="97399"/>
                              </a:moveTo>
                              <a:cubicBezTo>
                                <a:pt x="5989322" y="97399"/>
                                <a:pt x="5984750" y="98542"/>
                                <a:pt x="5977638" y="100319"/>
                              </a:cubicBezTo>
                              <a:cubicBezTo>
                                <a:pt x="5970400" y="102097"/>
                                <a:pt x="5960622" y="104510"/>
                                <a:pt x="5949828" y="106795"/>
                              </a:cubicBezTo>
                              <a:cubicBezTo>
                                <a:pt x="5928242" y="111495"/>
                                <a:pt x="5902590" y="116193"/>
                                <a:pt x="5886210" y="116320"/>
                              </a:cubicBezTo>
                              <a:cubicBezTo>
                                <a:pt x="5851798" y="116701"/>
                                <a:pt x="5819163" y="117462"/>
                                <a:pt x="5762909" y="141209"/>
                              </a:cubicBezTo>
                              <a:cubicBezTo>
                                <a:pt x="5706655" y="165337"/>
                                <a:pt x="5684180" y="187559"/>
                                <a:pt x="5660052" y="211940"/>
                              </a:cubicBezTo>
                              <a:cubicBezTo>
                                <a:pt x="5647989" y="224258"/>
                                <a:pt x="5635544" y="236576"/>
                                <a:pt x="5618655" y="248640"/>
                              </a:cubicBezTo>
                              <a:cubicBezTo>
                                <a:pt x="5601766" y="260704"/>
                                <a:pt x="5580306" y="273022"/>
                                <a:pt x="5550210" y="284704"/>
                              </a:cubicBezTo>
                              <a:cubicBezTo>
                                <a:pt x="5489766" y="307180"/>
                                <a:pt x="5454465" y="306165"/>
                                <a:pt x="5420306" y="303625"/>
                              </a:cubicBezTo>
                              <a:cubicBezTo>
                                <a:pt x="5403417" y="302482"/>
                                <a:pt x="5387037" y="301467"/>
                                <a:pt x="5367862" y="303117"/>
                              </a:cubicBezTo>
                              <a:cubicBezTo>
                                <a:pt x="5358211" y="304006"/>
                                <a:pt x="5347926" y="305530"/>
                                <a:pt x="5336497" y="308070"/>
                              </a:cubicBezTo>
                              <a:cubicBezTo>
                                <a:pt x="5324942" y="310482"/>
                                <a:pt x="5312243" y="313784"/>
                                <a:pt x="5298022" y="318483"/>
                              </a:cubicBezTo>
                              <a:lnTo>
                                <a:pt x="5298275" y="318610"/>
                              </a:lnTo>
                              <a:cubicBezTo>
                                <a:pt x="5269831" y="328006"/>
                                <a:pt x="5249513" y="337912"/>
                                <a:pt x="5233260" y="348324"/>
                              </a:cubicBezTo>
                              <a:cubicBezTo>
                                <a:pt x="5216752" y="358356"/>
                                <a:pt x="5204307" y="368896"/>
                                <a:pt x="5191355" y="379817"/>
                              </a:cubicBezTo>
                              <a:cubicBezTo>
                                <a:pt x="5180307" y="389087"/>
                                <a:pt x="5162149" y="400516"/>
                                <a:pt x="5146656" y="409659"/>
                              </a:cubicBezTo>
                              <a:cubicBezTo>
                                <a:pt x="5138911" y="414230"/>
                                <a:pt x="5131926" y="418294"/>
                                <a:pt x="5126720" y="420961"/>
                              </a:cubicBezTo>
                              <a:cubicBezTo>
                                <a:pt x="5121514" y="423627"/>
                                <a:pt x="5118212" y="425405"/>
                                <a:pt x="5118085" y="425405"/>
                              </a:cubicBezTo>
                              <a:cubicBezTo>
                                <a:pt x="5109069" y="429976"/>
                                <a:pt x="5103990" y="441914"/>
                                <a:pt x="5106910" y="451945"/>
                              </a:cubicBezTo>
                              <a:lnTo>
                                <a:pt x="5108181" y="456517"/>
                              </a:lnTo>
                              <a:cubicBezTo>
                                <a:pt x="5109577" y="461343"/>
                                <a:pt x="5112497" y="464898"/>
                                <a:pt x="5116434" y="466676"/>
                              </a:cubicBezTo>
                              <a:cubicBezTo>
                                <a:pt x="5120497" y="468454"/>
                                <a:pt x="5125069" y="468327"/>
                                <a:pt x="5129259" y="466168"/>
                              </a:cubicBezTo>
                              <a:cubicBezTo>
                                <a:pt x="5129259" y="466041"/>
                                <a:pt x="5132307" y="464517"/>
                                <a:pt x="5137006" y="462104"/>
                              </a:cubicBezTo>
                              <a:cubicBezTo>
                                <a:pt x="5141704" y="459691"/>
                                <a:pt x="5148180" y="456009"/>
                                <a:pt x="5155291" y="451818"/>
                              </a:cubicBezTo>
                              <a:cubicBezTo>
                                <a:pt x="5169513" y="443437"/>
                                <a:pt x="5186402" y="432770"/>
                                <a:pt x="5197323" y="423627"/>
                              </a:cubicBezTo>
                              <a:cubicBezTo>
                                <a:pt x="5210529" y="412579"/>
                                <a:pt x="5223862" y="401405"/>
                                <a:pt x="5241513" y="390611"/>
                              </a:cubicBezTo>
                              <a:cubicBezTo>
                                <a:pt x="5259165" y="379563"/>
                                <a:pt x="5281006" y="368642"/>
                                <a:pt x="5311482" y="358610"/>
                              </a:cubicBezTo>
                              <a:cubicBezTo>
                                <a:pt x="5326720" y="353658"/>
                                <a:pt x="5340307" y="350102"/>
                                <a:pt x="5352751" y="347562"/>
                              </a:cubicBezTo>
                              <a:cubicBezTo>
                                <a:pt x="5365069" y="344769"/>
                                <a:pt x="5376243" y="343118"/>
                                <a:pt x="5386529" y="342229"/>
                              </a:cubicBezTo>
                              <a:cubicBezTo>
                                <a:pt x="5407227" y="340324"/>
                                <a:pt x="5424624" y="341467"/>
                                <a:pt x="5441766" y="342483"/>
                              </a:cubicBezTo>
                              <a:cubicBezTo>
                                <a:pt x="5475926" y="344896"/>
                                <a:pt x="5507926" y="345530"/>
                                <a:pt x="5565322" y="324323"/>
                              </a:cubicBezTo>
                              <a:cubicBezTo>
                                <a:pt x="5622338" y="301847"/>
                                <a:pt x="5645576" y="279497"/>
                                <a:pt x="5669830" y="255243"/>
                              </a:cubicBezTo>
                              <a:cubicBezTo>
                                <a:pt x="5682148" y="242926"/>
                                <a:pt x="5694464" y="230481"/>
                                <a:pt x="5711354" y="218036"/>
                              </a:cubicBezTo>
                              <a:cubicBezTo>
                                <a:pt x="5728116" y="205718"/>
                                <a:pt x="5749449" y="193019"/>
                                <a:pt x="5779418" y="180193"/>
                              </a:cubicBezTo>
                              <a:cubicBezTo>
                                <a:pt x="5839353" y="154924"/>
                                <a:pt x="5875416" y="153907"/>
                                <a:pt x="5910337" y="153527"/>
                              </a:cubicBezTo>
                              <a:cubicBezTo>
                                <a:pt x="5926464" y="153400"/>
                                <a:pt x="5950464" y="148955"/>
                                <a:pt x="5970528" y="144638"/>
                              </a:cubicBezTo>
                              <a:cubicBezTo>
                                <a:pt x="5980432" y="142479"/>
                                <a:pt x="5989448" y="140320"/>
                                <a:pt x="5996052" y="138669"/>
                              </a:cubicBezTo>
                              <a:cubicBezTo>
                                <a:pt x="6002654" y="137018"/>
                                <a:pt x="6006718" y="135876"/>
                                <a:pt x="6006845" y="135876"/>
                              </a:cubicBezTo>
                              <a:cubicBezTo>
                                <a:pt x="6011670" y="134605"/>
                                <a:pt x="6015353" y="131685"/>
                                <a:pt x="6017258" y="127621"/>
                              </a:cubicBezTo>
                              <a:cubicBezTo>
                                <a:pt x="6019290" y="123558"/>
                                <a:pt x="6019290" y="118732"/>
                                <a:pt x="6017258" y="114288"/>
                              </a:cubicBezTo>
                              <a:lnTo>
                                <a:pt x="6015353" y="109970"/>
                              </a:lnTo>
                              <a:cubicBezTo>
                                <a:pt x="6011162" y="100319"/>
                                <a:pt x="5999480" y="94732"/>
                                <a:pt x="5989448" y="97399"/>
                              </a:cubicBezTo>
                              <a:close/>
                              <a:moveTo>
                                <a:pt x="7065128" y="72255"/>
                              </a:moveTo>
                              <a:lnTo>
                                <a:pt x="7065231" y="72383"/>
                              </a:lnTo>
                              <a:lnTo>
                                <a:pt x="7061192" y="72383"/>
                              </a:lnTo>
                              <a:cubicBezTo>
                                <a:pt x="7059287" y="73017"/>
                                <a:pt x="7057256" y="74287"/>
                                <a:pt x="7055350" y="76192"/>
                              </a:cubicBezTo>
                              <a:lnTo>
                                <a:pt x="7029700" y="102351"/>
                              </a:lnTo>
                              <a:lnTo>
                                <a:pt x="7004430" y="129146"/>
                              </a:lnTo>
                              <a:cubicBezTo>
                                <a:pt x="7000494" y="133209"/>
                                <a:pt x="7000366" y="135241"/>
                                <a:pt x="7000494" y="135495"/>
                              </a:cubicBezTo>
                              <a:cubicBezTo>
                                <a:pt x="7000620" y="135749"/>
                                <a:pt x="7002398" y="136510"/>
                                <a:pt x="7007732" y="134859"/>
                              </a:cubicBezTo>
                              <a:lnTo>
                                <a:pt x="7035796" y="126352"/>
                              </a:lnTo>
                              <a:lnTo>
                                <a:pt x="7063985" y="118352"/>
                              </a:lnTo>
                              <a:cubicBezTo>
                                <a:pt x="7073510" y="115685"/>
                                <a:pt x="7078970" y="105399"/>
                                <a:pt x="7076176" y="95494"/>
                              </a:cubicBezTo>
                              <a:lnTo>
                                <a:pt x="7071986" y="80763"/>
                              </a:lnTo>
                              <a:lnTo>
                                <a:pt x="7065231" y="72383"/>
                              </a:lnTo>
                              <a:lnTo>
                                <a:pt x="7065256" y="72383"/>
                              </a:lnTo>
                              <a:close/>
                              <a:moveTo>
                                <a:pt x="5980591" y="44477"/>
                              </a:moveTo>
                              <a:cubicBezTo>
                                <a:pt x="5976147" y="42731"/>
                                <a:pt x="5971036" y="42668"/>
                                <a:pt x="5966337" y="44700"/>
                              </a:cubicBezTo>
                              <a:lnTo>
                                <a:pt x="5835416" y="101716"/>
                              </a:lnTo>
                              <a:cubicBezTo>
                                <a:pt x="5833130" y="102733"/>
                                <a:pt x="5831608" y="103494"/>
                                <a:pt x="5830718" y="104002"/>
                              </a:cubicBezTo>
                              <a:cubicBezTo>
                                <a:pt x="5831734" y="104002"/>
                                <a:pt x="5833512" y="104002"/>
                                <a:pt x="5835925" y="103621"/>
                              </a:cubicBezTo>
                              <a:cubicBezTo>
                                <a:pt x="5836052" y="103621"/>
                                <a:pt x="5837829" y="103367"/>
                                <a:pt x="5841004" y="102986"/>
                              </a:cubicBezTo>
                              <a:cubicBezTo>
                                <a:pt x="5844052" y="102606"/>
                                <a:pt x="5848370" y="102097"/>
                                <a:pt x="5853448" y="101589"/>
                              </a:cubicBezTo>
                              <a:cubicBezTo>
                                <a:pt x="5863480" y="100574"/>
                                <a:pt x="5876178" y="99557"/>
                                <a:pt x="5886718" y="99430"/>
                              </a:cubicBezTo>
                              <a:cubicBezTo>
                                <a:pt x="5902718" y="99304"/>
                                <a:pt x="5926846" y="94859"/>
                                <a:pt x="5946782" y="90542"/>
                              </a:cubicBezTo>
                              <a:cubicBezTo>
                                <a:pt x="5956812" y="88383"/>
                                <a:pt x="5965702" y="86351"/>
                                <a:pt x="5972306" y="84700"/>
                              </a:cubicBezTo>
                              <a:cubicBezTo>
                                <a:pt x="5978908" y="82922"/>
                                <a:pt x="5982972" y="81906"/>
                                <a:pt x="5983099" y="81906"/>
                              </a:cubicBezTo>
                              <a:cubicBezTo>
                                <a:pt x="5987924" y="80636"/>
                                <a:pt x="5991607" y="77716"/>
                                <a:pt x="5993512" y="73652"/>
                              </a:cubicBezTo>
                              <a:cubicBezTo>
                                <a:pt x="5995544" y="69588"/>
                                <a:pt x="5995544" y="64763"/>
                                <a:pt x="5993512" y="60319"/>
                              </a:cubicBezTo>
                              <a:lnTo>
                                <a:pt x="5990846" y="54350"/>
                              </a:lnTo>
                              <a:cubicBezTo>
                                <a:pt x="5988814" y="49652"/>
                                <a:pt x="5985036" y="46223"/>
                                <a:pt x="5980591" y="44477"/>
                              </a:cubicBezTo>
                              <a:close/>
                              <a:moveTo>
                                <a:pt x="7045192" y="16382"/>
                              </a:moveTo>
                              <a:cubicBezTo>
                                <a:pt x="7043160" y="17016"/>
                                <a:pt x="7041128" y="18286"/>
                                <a:pt x="7039224" y="20191"/>
                              </a:cubicBezTo>
                              <a:cubicBezTo>
                                <a:pt x="7016621" y="42668"/>
                                <a:pt x="6994526" y="66160"/>
                                <a:pt x="6972684" y="89271"/>
                              </a:cubicBezTo>
                              <a:cubicBezTo>
                                <a:pt x="6950843" y="112637"/>
                                <a:pt x="6929002" y="135114"/>
                                <a:pt x="6907796" y="158861"/>
                              </a:cubicBezTo>
                              <a:lnTo>
                                <a:pt x="6907668" y="158861"/>
                              </a:lnTo>
                              <a:cubicBezTo>
                                <a:pt x="6903986" y="163051"/>
                                <a:pt x="6903858" y="165083"/>
                                <a:pt x="6903986" y="165337"/>
                              </a:cubicBezTo>
                              <a:cubicBezTo>
                                <a:pt x="6904114" y="165591"/>
                                <a:pt x="6905890" y="166352"/>
                                <a:pt x="6911224" y="164574"/>
                              </a:cubicBezTo>
                              <a:cubicBezTo>
                                <a:pt x="6922272" y="160892"/>
                                <a:pt x="6933320" y="157463"/>
                                <a:pt x="6944367" y="154161"/>
                              </a:cubicBezTo>
                              <a:cubicBezTo>
                                <a:pt x="6954526" y="150987"/>
                                <a:pt x="6968620" y="142225"/>
                                <a:pt x="6975986" y="134352"/>
                              </a:cubicBezTo>
                              <a:cubicBezTo>
                                <a:pt x="6999859" y="109082"/>
                                <a:pt x="7023859" y="83177"/>
                                <a:pt x="7048494" y="58541"/>
                              </a:cubicBezTo>
                              <a:cubicBezTo>
                                <a:pt x="7055605" y="51303"/>
                                <a:pt x="7059414" y="36572"/>
                                <a:pt x="7056494" y="26413"/>
                              </a:cubicBezTo>
                              <a:lnTo>
                                <a:pt x="7056113" y="24890"/>
                              </a:lnTo>
                              <a:cubicBezTo>
                                <a:pt x="7054844" y="20317"/>
                                <a:pt x="7052430" y="17270"/>
                                <a:pt x="7049256" y="16382"/>
                              </a:cubicBezTo>
                              <a:cubicBezTo>
                                <a:pt x="7047986" y="16000"/>
                                <a:pt x="7046588" y="16000"/>
                                <a:pt x="7045192" y="16382"/>
                              </a:cubicBezTo>
                              <a:close/>
                              <a:moveTo>
                                <a:pt x="7379573" y="6254"/>
                              </a:moveTo>
                              <a:cubicBezTo>
                                <a:pt x="7360144" y="5905"/>
                                <a:pt x="7337509" y="8064"/>
                                <a:pt x="7307922" y="14858"/>
                              </a:cubicBezTo>
                              <a:cubicBezTo>
                                <a:pt x="7293191" y="18286"/>
                                <a:pt x="7280366" y="21969"/>
                                <a:pt x="7269318" y="26159"/>
                              </a:cubicBezTo>
                              <a:cubicBezTo>
                                <a:pt x="7258270" y="30477"/>
                                <a:pt x="7248747" y="34921"/>
                                <a:pt x="7240239" y="39619"/>
                              </a:cubicBezTo>
                              <a:cubicBezTo>
                                <a:pt x="7223224" y="48890"/>
                                <a:pt x="7210144" y="58922"/>
                                <a:pt x="7196811" y="69208"/>
                              </a:cubicBezTo>
                              <a:cubicBezTo>
                                <a:pt x="7191224" y="73525"/>
                                <a:pt x="7186271" y="77208"/>
                                <a:pt x="7182589" y="79748"/>
                              </a:cubicBezTo>
                              <a:cubicBezTo>
                                <a:pt x="7178906" y="82287"/>
                                <a:pt x="7176620" y="83938"/>
                                <a:pt x="7176620" y="83938"/>
                              </a:cubicBezTo>
                              <a:lnTo>
                                <a:pt x="7176620" y="83811"/>
                              </a:lnTo>
                              <a:cubicBezTo>
                                <a:pt x="7173828" y="85716"/>
                                <a:pt x="7172557" y="86986"/>
                                <a:pt x="7171922" y="87748"/>
                              </a:cubicBezTo>
                              <a:cubicBezTo>
                                <a:pt x="7172938" y="87748"/>
                                <a:pt x="7174716" y="87621"/>
                                <a:pt x="7178018" y="86732"/>
                              </a:cubicBezTo>
                              <a:cubicBezTo>
                                <a:pt x="7270334" y="62477"/>
                                <a:pt x="7363286" y="40128"/>
                                <a:pt x="7457128" y="19937"/>
                              </a:cubicBezTo>
                              <a:cubicBezTo>
                                <a:pt x="7460429" y="19302"/>
                                <a:pt x="7462080" y="18540"/>
                                <a:pt x="7462968" y="18159"/>
                              </a:cubicBezTo>
                              <a:cubicBezTo>
                                <a:pt x="7462080" y="17778"/>
                                <a:pt x="7460302" y="17270"/>
                                <a:pt x="7456874" y="16762"/>
                              </a:cubicBezTo>
                              <a:cubicBezTo>
                                <a:pt x="7456874" y="16762"/>
                                <a:pt x="7454080" y="16382"/>
                                <a:pt x="7449636" y="15746"/>
                              </a:cubicBezTo>
                              <a:cubicBezTo>
                                <a:pt x="7445064" y="15111"/>
                                <a:pt x="7438969" y="14096"/>
                                <a:pt x="7431985" y="12699"/>
                              </a:cubicBezTo>
                              <a:cubicBezTo>
                                <a:pt x="7415223" y="9461"/>
                                <a:pt x="7399001" y="6604"/>
                                <a:pt x="7379573" y="6254"/>
                              </a:cubicBezTo>
                              <a:close/>
                              <a:moveTo>
                                <a:pt x="6406844" y="635"/>
                              </a:moveTo>
                              <a:lnTo>
                                <a:pt x="6429193" y="635"/>
                              </a:lnTo>
                              <a:cubicBezTo>
                                <a:pt x="6422209" y="8889"/>
                                <a:pt x="6415225" y="17144"/>
                                <a:pt x="6408368" y="25525"/>
                              </a:cubicBezTo>
                              <a:cubicBezTo>
                                <a:pt x="6381066" y="59176"/>
                                <a:pt x="6354019" y="92319"/>
                                <a:pt x="6327479" y="125971"/>
                              </a:cubicBezTo>
                              <a:cubicBezTo>
                                <a:pt x="6324432" y="129654"/>
                                <a:pt x="6323542" y="133336"/>
                                <a:pt x="6324685" y="136130"/>
                              </a:cubicBezTo>
                              <a:cubicBezTo>
                                <a:pt x="6325829" y="139051"/>
                                <a:pt x="6329130" y="140829"/>
                                <a:pt x="6333828" y="141336"/>
                              </a:cubicBezTo>
                              <a:cubicBezTo>
                                <a:pt x="6376368" y="145781"/>
                                <a:pt x="6418908" y="150988"/>
                                <a:pt x="6460939" y="155940"/>
                              </a:cubicBezTo>
                              <a:cubicBezTo>
                                <a:pt x="6503098" y="161273"/>
                                <a:pt x="6545129" y="167242"/>
                                <a:pt x="6586654" y="172956"/>
                              </a:cubicBezTo>
                              <a:cubicBezTo>
                                <a:pt x="6596939" y="174607"/>
                                <a:pt x="6611161" y="169273"/>
                                <a:pt x="6617890" y="161273"/>
                              </a:cubicBezTo>
                              <a:cubicBezTo>
                                <a:pt x="6644938" y="129146"/>
                                <a:pt x="6672240" y="96510"/>
                                <a:pt x="6700304" y="65018"/>
                              </a:cubicBezTo>
                              <a:cubicBezTo>
                                <a:pt x="6719224" y="43557"/>
                                <a:pt x="6738398" y="21969"/>
                                <a:pt x="6757828" y="635"/>
                              </a:cubicBezTo>
                              <a:lnTo>
                                <a:pt x="6780938" y="635"/>
                              </a:lnTo>
                              <a:lnTo>
                                <a:pt x="6766208" y="16508"/>
                              </a:lnTo>
                              <a:cubicBezTo>
                                <a:pt x="6750208" y="34160"/>
                                <a:pt x="6734336" y="52319"/>
                                <a:pt x="6718589" y="70097"/>
                              </a:cubicBezTo>
                              <a:cubicBezTo>
                                <a:pt x="6702843" y="88002"/>
                                <a:pt x="6687097" y="105654"/>
                                <a:pt x="6671731" y="123685"/>
                              </a:cubicBezTo>
                              <a:lnTo>
                                <a:pt x="6626017" y="178035"/>
                              </a:lnTo>
                              <a:cubicBezTo>
                                <a:pt x="6622336" y="182480"/>
                                <a:pt x="6616621" y="186163"/>
                                <a:pt x="6610399" y="188449"/>
                              </a:cubicBezTo>
                              <a:cubicBezTo>
                                <a:pt x="6604177" y="190861"/>
                                <a:pt x="6597446" y="191751"/>
                                <a:pt x="6591732" y="190861"/>
                              </a:cubicBezTo>
                              <a:cubicBezTo>
                                <a:pt x="6498399" y="177401"/>
                                <a:pt x="6403288" y="165464"/>
                                <a:pt x="6307669" y="155813"/>
                              </a:cubicBezTo>
                              <a:lnTo>
                                <a:pt x="6295617" y="148531"/>
                              </a:lnTo>
                              <a:lnTo>
                                <a:pt x="6298781" y="134733"/>
                              </a:lnTo>
                              <a:cubicBezTo>
                                <a:pt x="6334082" y="89780"/>
                                <a:pt x="6370146" y="45081"/>
                                <a:pt x="6406844" y="635"/>
                              </a:cubicBezTo>
                              <a:close/>
                              <a:moveTo>
                                <a:pt x="6688748" y="508"/>
                              </a:moveTo>
                              <a:lnTo>
                                <a:pt x="6712494" y="508"/>
                              </a:lnTo>
                              <a:lnTo>
                                <a:pt x="6659795" y="59938"/>
                              </a:lnTo>
                              <a:lnTo>
                                <a:pt x="6605574" y="123558"/>
                              </a:lnTo>
                              <a:cubicBezTo>
                                <a:pt x="6601764" y="128002"/>
                                <a:pt x="6595923" y="131685"/>
                                <a:pt x="6589700" y="134098"/>
                              </a:cubicBezTo>
                              <a:cubicBezTo>
                                <a:pt x="6583352" y="136510"/>
                                <a:pt x="6576621" y="137526"/>
                                <a:pt x="6570781" y="136637"/>
                              </a:cubicBezTo>
                              <a:cubicBezTo>
                                <a:pt x="6516050" y="129272"/>
                                <a:pt x="6460304" y="121399"/>
                                <a:pt x="6404686" y="115303"/>
                              </a:cubicBezTo>
                              <a:lnTo>
                                <a:pt x="6392787" y="107914"/>
                              </a:lnTo>
                              <a:lnTo>
                                <a:pt x="6396178" y="94223"/>
                              </a:lnTo>
                              <a:cubicBezTo>
                                <a:pt x="6421320" y="62605"/>
                                <a:pt x="6447098" y="31619"/>
                                <a:pt x="6473129" y="635"/>
                              </a:cubicBezTo>
                              <a:lnTo>
                                <a:pt x="6495479" y="635"/>
                              </a:lnTo>
                              <a:cubicBezTo>
                                <a:pt x="6471606" y="28953"/>
                                <a:pt x="6447987" y="57144"/>
                                <a:pt x="6424876" y="85715"/>
                              </a:cubicBezTo>
                              <a:cubicBezTo>
                                <a:pt x="6421954" y="89398"/>
                                <a:pt x="6420812" y="93081"/>
                                <a:pt x="6421954" y="95875"/>
                              </a:cubicBezTo>
                              <a:cubicBezTo>
                                <a:pt x="6423098" y="98668"/>
                                <a:pt x="6426400" y="100573"/>
                                <a:pt x="6431098" y="101082"/>
                              </a:cubicBezTo>
                              <a:cubicBezTo>
                                <a:pt x="6476304" y="106414"/>
                                <a:pt x="6521257" y="112637"/>
                                <a:pt x="6565828" y="118606"/>
                              </a:cubicBezTo>
                              <a:cubicBezTo>
                                <a:pt x="6576240" y="120129"/>
                                <a:pt x="6590717" y="114796"/>
                                <a:pt x="6597447" y="106795"/>
                              </a:cubicBezTo>
                              <a:cubicBezTo>
                                <a:pt x="6626526" y="72509"/>
                                <a:pt x="6655986" y="37842"/>
                                <a:pt x="6686335" y="4191"/>
                              </a:cubicBezTo>
                              <a:cubicBezTo>
                                <a:pt x="6687352" y="2921"/>
                                <a:pt x="6688113" y="1651"/>
                                <a:pt x="6688748" y="508"/>
                              </a:cubicBezTo>
                              <a:close/>
                              <a:moveTo>
                                <a:pt x="6826906" y="254"/>
                              </a:moveTo>
                              <a:lnTo>
                                <a:pt x="6850144" y="254"/>
                              </a:lnTo>
                              <a:cubicBezTo>
                                <a:pt x="6825510" y="26794"/>
                                <a:pt x="6801128" y="53589"/>
                                <a:pt x="6777128" y="80002"/>
                              </a:cubicBezTo>
                              <a:lnTo>
                                <a:pt x="6710969" y="155686"/>
                              </a:lnTo>
                              <a:cubicBezTo>
                                <a:pt x="6689255" y="180703"/>
                                <a:pt x="6667922" y="206735"/>
                                <a:pt x="6646716" y="232132"/>
                              </a:cubicBezTo>
                              <a:cubicBezTo>
                                <a:pt x="6643033" y="236576"/>
                                <a:pt x="6637319" y="240259"/>
                                <a:pt x="6631223" y="242545"/>
                              </a:cubicBezTo>
                              <a:cubicBezTo>
                                <a:pt x="6625128" y="244957"/>
                                <a:pt x="6618399" y="245847"/>
                                <a:pt x="6612684" y="244957"/>
                              </a:cubicBezTo>
                              <a:cubicBezTo>
                                <a:pt x="6481383" y="225021"/>
                                <a:pt x="6346653" y="210036"/>
                                <a:pt x="6210907" y="197210"/>
                              </a:cubicBezTo>
                              <a:cubicBezTo>
                                <a:pt x="6204812" y="196576"/>
                                <a:pt x="6200494" y="194036"/>
                                <a:pt x="6198716" y="189972"/>
                              </a:cubicBezTo>
                              <a:lnTo>
                                <a:pt x="6198589" y="189972"/>
                              </a:lnTo>
                              <a:cubicBezTo>
                                <a:pt x="6196812" y="185909"/>
                                <a:pt x="6197828" y="180957"/>
                                <a:pt x="6201638" y="176130"/>
                              </a:cubicBezTo>
                              <a:cubicBezTo>
                                <a:pt x="6247097" y="117336"/>
                                <a:pt x="6293320" y="58668"/>
                                <a:pt x="6340685" y="381"/>
                              </a:cubicBezTo>
                              <a:lnTo>
                                <a:pt x="6363033" y="381"/>
                              </a:lnTo>
                              <a:cubicBezTo>
                                <a:pt x="6317827" y="55748"/>
                                <a:pt x="6273637" y="111367"/>
                                <a:pt x="6230336" y="167114"/>
                              </a:cubicBezTo>
                              <a:cubicBezTo>
                                <a:pt x="6227414" y="170797"/>
                                <a:pt x="6226399" y="174480"/>
                                <a:pt x="6227668" y="177274"/>
                              </a:cubicBezTo>
                              <a:cubicBezTo>
                                <a:pt x="6228939" y="180067"/>
                                <a:pt x="6232240" y="181845"/>
                                <a:pt x="6236939" y="182353"/>
                              </a:cubicBezTo>
                              <a:cubicBezTo>
                                <a:pt x="6362145" y="194417"/>
                                <a:pt x="6486208" y="208640"/>
                                <a:pt x="6607477" y="226799"/>
                              </a:cubicBezTo>
                              <a:cubicBezTo>
                                <a:pt x="6617763" y="228450"/>
                                <a:pt x="6631859" y="223116"/>
                                <a:pt x="6638461" y="215243"/>
                              </a:cubicBezTo>
                              <a:cubicBezTo>
                                <a:pt x="6698652" y="142099"/>
                                <a:pt x="6761509" y="70732"/>
                                <a:pt x="6826906" y="254"/>
                              </a:cubicBezTo>
                              <a:close/>
                              <a:moveTo>
                                <a:pt x="6894208" y="0"/>
                              </a:moveTo>
                              <a:lnTo>
                                <a:pt x="6917954" y="0"/>
                              </a:lnTo>
                              <a:cubicBezTo>
                                <a:pt x="6847986" y="73398"/>
                                <a:pt x="6780812" y="147940"/>
                                <a:pt x="6716685" y="223751"/>
                              </a:cubicBezTo>
                              <a:cubicBezTo>
                                <a:pt x="6713129" y="228068"/>
                                <a:pt x="6713002" y="230100"/>
                                <a:pt x="6713129" y="230354"/>
                              </a:cubicBezTo>
                              <a:cubicBezTo>
                                <a:pt x="6713256" y="230608"/>
                                <a:pt x="6715161" y="231243"/>
                                <a:pt x="6720367" y="229338"/>
                              </a:cubicBezTo>
                              <a:lnTo>
                                <a:pt x="6753130" y="217782"/>
                              </a:lnTo>
                              <a:cubicBezTo>
                                <a:pt x="6763160" y="214353"/>
                                <a:pt x="6777002" y="204829"/>
                                <a:pt x="6783986" y="196702"/>
                              </a:cubicBezTo>
                              <a:lnTo>
                                <a:pt x="6811796" y="164701"/>
                              </a:lnTo>
                              <a:lnTo>
                                <a:pt x="6839986" y="133336"/>
                              </a:lnTo>
                              <a:lnTo>
                                <a:pt x="6897382" y="70224"/>
                              </a:lnTo>
                              <a:lnTo>
                                <a:pt x="6956304" y="8254"/>
                              </a:lnTo>
                              <a:cubicBezTo>
                                <a:pt x="6958970" y="5588"/>
                                <a:pt x="6961510" y="2793"/>
                                <a:pt x="6964176" y="127"/>
                              </a:cubicBezTo>
                              <a:lnTo>
                                <a:pt x="6987795" y="127"/>
                              </a:lnTo>
                              <a:lnTo>
                                <a:pt x="6968748" y="19937"/>
                              </a:lnTo>
                              <a:lnTo>
                                <a:pt x="6915288" y="76192"/>
                              </a:lnTo>
                              <a:cubicBezTo>
                                <a:pt x="6897510" y="94732"/>
                                <a:pt x="6880368" y="114288"/>
                                <a:pt x="6863096" y="133209"/>
                              </a:cubicBezTo>
                              <a:cubicBezTo>
                                <a:pt x="6845827" y="152384"/>
                                <a:pt x="6828685" y="171178"/>
                                <a:pt x="6811923" y="190353"/>
                              </a:cubicBezTo>
                              <a:cubicBezTo>
                                <a:pt x="6808240" y="194670"/>
                                <a:pt x="6808113" y="196702"/>
                                <a:pt x="6808240" y="196956"/>
                              </a:cubicBezTo>
                              <a:cubicBezTo>
                                <a:pt x="6808367" y="197210"/>
                                <a:pt x="6810272" y="197972"/>
                                <a:pt x="6815478" y="196067"/>
                              </a:cubicBezTo>
                              <a:cubicBezTo>
                                <a:pt x="6826400" y="192258"/>
                                <a:pt x="6837447" y="188829"/>
                                <a:pt x="6848368" y="185147"/>
                              </a:cubicBezTo>
                              <a:cubicBezTo>
                                <a:pt x="6858526" y="181845"/>
                                <a:pt x="6872493" y="172702"/>
                                <a:pt x="6879606" y="164701"/>
                              </a:cubicBezTo>
                              <a:lnTo>
                                <a:pt x="6916812" y="123558"/>
                              </a:lnTo>
                              <a:lnTo>
                                <a:pt x="6954780" y="83177"/>
                              </a:lnTo>
                              <a:cubicBezTo>
                                <a:pt x="6980304" y="56382"/>
                                <a:pt x="7005954" y="28826"/>
                                <a:pt x="7032367" y="2667"/>
                              </a:cubicBezTo>
                              <a:cubicBezTo>
                                <a:pt x="7033002" y="2032"/>
                                <a:pt x="7033383" y="1143"/>
                                <a:pt x="7034018" y="381"/>
                              </a:cubicBezTo>
                              <a:lnTo>
                                <a:pt x="7088366" y="381"/>
                              </a:lnTo>
                              <a:cubicBezTo>
                                <a:pt x="7081002" y="5842"/>
                                <a:pt x="7077066" y="16382"/>
                                <a:pt x="7079605" y="25398"/>
                              </a:cubicBezTo>
                              <a:lnTo>
                                <a:pt x="7080874" y="29969"/>
                              </a:lnTo>
                              <a:cubicBezTo>
                                <a:pt x="7082144" y="34667"/>
                                <a:pt x="7085066" y="38350"/>
                                <a:pt x="7089002" y="40128"/>
                              </a:cubicBezTo>
                              <a:cubicBezTo>
                                <a:pt x="7092938" y="41905"/>
                                <a:pt x="7097510" y="41778"/>
                                <a:pt x="7101700" y="39619"/>
                              </a:cubicBezTo>
                              <a:cubicBezTo>
                                <a:pt x="7101827" y="39493"/>
                                <a:pt x="7104748" y="37969"/>
                                <a:pt x="7109446" y="35556"/>
                              </a:cubicBezTo>
                              <a:cubicBezTo>
                                <a:pt x="7114144" y="33016"/>
                                <a:pt x="7120621" y="29588"/>
                                <a:pt x="7127858" y="25525"/>
                              </a:cubicBezTo>
                              <a:cubicBezTo>
                                <a:pt x="7141446" y="17778"/>
                                <a:pt x="7157573" y="8889"/>
                                <a:pt x="7168874" y="508"/>
                              </a:cubicBezTo>
                              <a:lnTo>
                                <a:pt x="7197446" y="508"/>
                              </a:lnTo>
                              <a:cubicBezTo>
                                <a:pt x="7192112" y="4318"/>
                                <a:pt x="7187032" y="8254"/>
                                <a:pt x="7181826" y="12191"/>
                              </a:cubicBezTo>
                              <a:cubicBezTo>
                                <a:pt x="7170272" y="21207"/>
                                <a:pt x="7151478" y="31493"/>
                                <a:pt x="7135732" y="40255"/>
                              </a:cubicBezTo>
                              <a:cubicBezTo>
                                <a:pt x="7127858" y="44573"/>
                                <a:pt x="7120748" y="48382"/>
                                <a:pt x="7115541" y="51176"/>
                              </a:cubicBezTo>
                              <a:cubicBezTo>
                                <a:pt x="7110335" y="53842"/>
                                <a:pt x="7106906" y="55620"/>
                                <a:pt x="7106906" y="55620"/>
                              </a:cubicBezTo>
                              <a:cubicBezTo>
                                <a:pt x="7097890" y="60319"/>
                                <a:pt x="7092811" y="72255"/>
                                <a:pt x="7095604" y="82287"/>
                              </a:cubicBezTo>
                              <a:lnTo>
                                <a:pt x="7096875" y="86859"/>
                              </a:lnTo>
                              <a:cubicBezTo>
                                <a:pt x="7098271" y="91557"/>
                                <a:pt x="7101064" y="95240"/>
                                <a:pt x="7105002" y="97018"/>
                              </a:cubicBezTo>
                              <a:cubicBezTo>
                                <a:pt x="7108938" y="98796"/>
                                <a:pt x="7113382" y="98669"/>
                                <a:pt x="7117574" y="96510"/>
                              </a:cubicBezTo>
                              <a:cubicBezTo>
                                <a:pt x="7117700" y="96383"/>
                                <a:pt x="7120621" y="94859"/>
                                <a:pt x="7125319" y="92446"/>
                              </a:cubicBezTo>
                              <a:cubicBezTo>
                                <a:pt x="7130017" y="90034"/>
                                <a:pt x="7136366" y="86605"/>
                                <a:pt x="7143478" y="82541"/>
                              </a:cubicBezTo>
                              <a:cubicBezTo>
                                <a:pt x="7157700" y="74414"/>
                                <a:pt x="7174843" y="64890"/>
                                <a:pt x="7186144" y="56128"/>
                              </a:cubicBezTo>
                              <a:cubicBezTo>
                                <a:pt x="7199604" y="45715"/>
                                <a:pt x="7213446" y="35175"/>
                                <a:pt x="7231731" y="25144"/>
                              </a:cubicBezTo>
                              <a:cubicBezTo>
                                <a:pt x="7248240" y="16000"/>
                                <a:pt x="7268556" y="7365"/>
                                <a:pt x="7295604" y="508"/>
                              </a:cubicBezTo>
                              <a:lnTo>
                                <a:pt x="7459922" y="508"/>
                              </a:lnTo>
                              <a:cubicBezTo>
                                <a:pt x="7481001" y="3810"/>
                                <a:pt x="7504238" y="5206"/>
                                <a:pt x="7536238" y="508"/>
                              </a:cubicBezTo>
                              <a:lnTo>
                                <a:pt x="7559096" y="508"/>
                              </a:lnTo>
                              <a:lnTo>
                                <a:pt x="7559096" y="24890"/>
                              </a:lnTo>
                              <a:cubicBezTo>
                                <a:pt x="7406461" y="56001"/>
                                <a:pt x="7255477" y="91303"/>
                                <a:pt x="7107034" y="132955"/>
                              </a:cubicBezTo>
                              <a:cubicBezTo>
                                <a:pt x="6950971" y="176639"/>
                                <a:pt x="6797954" y="227306"/>
                                <a:pt x="6646208" y="284958"/>
                              </a:cubicBezTo>
                              <a:cubicBezTo>
                                <a:pt x="6494464" y="342483"/>
                                <a:pt x="6343606" y="408262"/>
                                <a:pt x="6188686" y="476200"/>
                              </a:cubicBezTo>
                              <a:lnTo>
                                <a:pt x="6188686" y="476454"/>
                              </a:lnTo>
                              <a:cubicBezTo>
                                <a:pt x="6035036" y="543884"/>
                                <a:pt x="5876560" y="613091"/>
                                <a:pt x="5713385" y="676076"/>
                              </a:cubicBezTo>
                              <a:cubicBezTo>
                                <a:pt x="5550084" y="739061"/>
                                <a:pt x="5382592" y="795063"/>
                                <a:pt x="5213957" y="843191"/>
                              </a:cubicBezTo>
                              <a:lnTo>
                                <a:pt x="5201767" y="846619"/>
                              </a:lnTo>
                              <a:cubicBezTo>
                                <a:pt x="5031990" y="894747"/>
                                <a:pt x="4860943" y="935002"/>
                                <a:pt x="4689769" y="969669"/>
                              </a:cubicBezTo>
                              <a:cubicBezTo>
                                <a:pt x="4518595" y="1003448"/>
                                <a:pt x="4347293" y="1031893"/>
                                <a:pt x="4175992" y="1056783"/>
                              </a:cubicBezTo>
                              <a:cubicBezTo>
                                <a:pt x="4005706" y="1080147"/>
                                <a:pt x="3834786" y="1101354"/>
                                <a:pt x="3661961" y="1116085"/>
                              </a:cubicBezTo>
                              <a:cubicBezTo>
                                <a:pt x="3489263" y="1130689"/>
                                <a:pt x="3315168" y="1140085"/>
                                <a:pt x="3139930" y="1141736"/>
                              </a:cubicBezTo>
                              <a:cubicBezTo>
                                <a:pt x="2873517" y="1145546"/>
                                <a:pt x="2603930" y="1126752"/>
                                <a:pt x="2343360" y="1095767"/>
                              </a:cubicBezTo>
                              <a:cubicBezTo>
                                <a:pt x="2213074" y="1080402"/>
                                <a:pt x="2085455" y="1062623"/>
                                <a:pt x="1960376" y="1046370"/>
                              </a:cubicBezTo>
                              <a:cubicBezTo>
                                <a:pt x="1835170" y="1030115"/>
                                <a:pt x="1712504" y="1015511"/>
                                <a:pt x="1590599" y="1004972"/>
                              </a:cubicBezTo>
                              <a:cubicBezTo>
                                <a:pt x="1468694" y="994559"/>
                                <a:pt x="1347298" y="988337"/>
                                <a:pt x="1225521" y="986178"/>
                              </a:cubicBezTo>
                              <a:cubicBezTo>
                                <a:pt x="1195045" y="985924"/>
                                <a:pt x="1164569" y="984908"/>
                                <a:pt x="1134092" y="985288"/>
                              </a:cubicBezTo>
                              <a:lnTo>
                                <a:pt x="1042537" y="985924"/>
                              </a:lnTo>
                              <a:cubicBezTo>
                                <a:pt x="1012061" y="986178"/>
                                <a:pt x="981458" y="987575"/>
                                <a:pt x="950855" y="988337"/>
                              </a:cubicBezTo>
                              <a:lnTo>
                                <a:pt x="905013" y="989734"/>
                              </a:lnTo>
                              <a:cubicBezTo>
                                <a:pt x="889648" y="990368"/>
                                <a:pt x="874411" y="991257"/>
                                <a:pt x="859046" y="992020"/>
                              </a:cubicBezTo>
                              <a:cubicBezTo>
                                <a:pt x="613966" y="1003956"/>
                                <a:pt x="367363" y="1029480"/>
                                <a:pt x="120508" y="1064401"/>
                              </a:cubicBezTo>
                              <a:lnTo>
                                <a:pt x="120508" y="1064909"/>
                              </a:lnTo>
                              <a:cubicBezTo>
                                <a:pt x="80253" y="1070751"/>
                                <a:pt x="40127" y="1076846"/>
                                <a:pt x="0" y="1083069"/>
                              </a:cubicBezTo>
                              <a:lnTo>
                                <a:pt x="0" y="1057163"/>
                              </a:lnTo>
                              <a:lnTo>
                                <a:pt x="22348" y="1053734"/>
                              </a:lnTo>
                              <a:cubicBezTo>
                                <a:pt x="25650" y="1053227"/>
                                <a:pt x="27428" y="1052592"/>
                                <a:pt x="28317" y="1052210"/>
                              </a:cubicBezTo>
                              <a:cubicBezTo>
                                <a:pt x="27428" y="1051703"/>
                                <a:pt x="25778" y="1051068"/>
                                <a:pt x="22348" y="1050433"/>
                              </a:cubicBezTo>
                              <a:cubicBezTo>
                                <a:pt x="22348" y="1050433"/>
                                <a:pt x="19555" y="1049798"/>
                                <a:pt x="15110" y="1048909"/>
                              </a:cubicBezTo>
                              <a:cubicBezTo>
                                <a:pt x="11301" y="1048020"/>
                                <a:pt x="5841" y="1046750"/>
                                <a:pt x="0" y="1045353"/>
                              </a:cubicBezTo>
                              <a:lnTo>
                                <a:pt x="0" y="1027829"/>
                              </a:lnTo>
                              <a:cubicBezTo>
                                <a:pt x="761" y="1028083"/>
                                <a:pt x="1651" y="1028210"/>
                                <a:pt x="2412" y="1028464"/>
                              </a:cubicBezTo>
                              <a:cubicBezTo>
                                <a:pt x="18031" y="1032401"/>
                                <a:pt x="41904" y="1034432"/>
                                <a:pt x="61968" y="1035576"/>
                              </a:cubicBezTo>
                              <a:cubicBezTo>
                                <a:pt x="71999" y="1036083"/>
                                <a:pt x="81142" y="1036464"/>
                                <a:pt x="87745" y="1036591"/>
                              </a:cubicBezTo>
                              <a:cubicBezTo>
                                <a:pt x="94349" y="1036845"/>
                                <a:pt x="98539" y="1036845"/>
                                <a:pt x="98666" y="1036845"/>
                              </a:cubicBezTo>
                              <a:cubicBezTo>
                                <a:pt x="103364" y="1036972"/>
                                <a:pt x="107682" y="1035068"/>
                                <a:pt x="110602" y="1031639"/>
                              </a:cubicBezTo>
                              <a:cubicBezTo>
                                <a:pt x="113524" y="1028210"/>
                                <a:pt x="114665" y="1023639"/>
                                <a:pt x="114031" y="1018813"/>
                              </a:cubicBezTo>
                              <a:lnTo>
                                <a:pt x="113396" y="1014115"/>
                              </a:lnTo>
                              <a:cubicBezTo>
                                <a:pt x="112000" y="1003702"/>
                                <a:pt x="102475" y="995194"/>
                                <a:pt x="92190" y="995194"/>
                              </a:cubicBezTo>
                              <a:cubicBezTo>
                                <a:pt x="92064" y="995194"/>
                                <a:pt x="87491" y="995067"/>
                                <a:pt x="80253" y="994940"/>
                              </a:cubicBezTo>
                              <a:cubicBezTo>
                                <a:pt x="73016" y="994686"/>
                                <a:pt x="63110" y="994432"/>
                                <a:pt x="52190" y="993796"/>
                              </a:cubicBezTo>
                              <a:cubicBezTo>
                                <a:pt x="35047" y="992781"/>
                                <a:pt x="15492" y="991257"/>
                                <a:pt x="127" y="988717"/>
                              </a:cubicBezTo>
                              <a:lnTo>
                                <a:pt x="127" y="971574"/>
                              </a:lnTo>
                              <a:cubicBezTo>
                                <a:pt x="15364" y="974494"/>
                                <a:pt x="35936" y="976272"/>
                                <a:pt x="53460" y="977162"/>
                              </a:cubicBezTo>
                              <a:cubicBezTo>
                                <a:pt x="63618" y="977670"/>
                                <a:pt x="72762" y="978050"/>
                                <a:pt x="79365" y="978177"/>
                              </a:cubicBezTo>
                              <a:cubicBezTo>
                                <a:pt x="86095" y="978304"/>
                                <a:pt x="90285" y="978304"/>
                                <a:pt x="90412" y="978304"/>
                              </a:cubicBezTo>
                              <a:cubicBezTo>
                                <a:pt x="95237" y="978304"/>
                                <a:pt x="99555" y="976526"/>
                                <a:pt x="102475" y="973098"/>
                              </a:cubicBezTo>
                              <a:cubicBezTo>
                                <a:pt x="105397" y="969669"/>
                                <a:pt x="106538" y="965098"/>
                                <a:pt x="105904" y="960273"/>
                              </a:cubicBezTo>
                              <a:lnTo>
                                <a:pt x="105269" y="955574"/>
                              </a:lnTo>
                              <a:cubicBezTo>
                                <a:pt x="103872" y="945161"/>
                                <a:pt x="94222" y="936653"/>
                                <a:pt x="83936" y="936653"/>
                              </a:cubicBezTo>
                              <a:cubicBezTo>
                                <a:pt x="83682" y="936653"/>
                                <a:pt x="79111" y="936526"/>
                                <a:pt x="71872" y="936399"/>
                              </a:cubicBezTo>
                              <a:cubicBezTo>
                                <a:pt x="64634" y="936272"/>
                                <a:pt x="54602" y="935891"/>
                                <a:pt x="43682" y="935383"/>
                              </a:cubicBezTo>
                              <a:cubicBezTo>
                                <a:pt x="29587" y="934621"/>
                                <a:pt x="13968" y="933478"/>
                                <a:pt x="253" y="931701"/>
                              </a:cubicBezTo>
                              <a:lnTo>
                                <a:pt x="253" y="914685"/>
                              </a:lnTo>
                              <a:cubicBezTo>
                                <a:pt x="14222" y="916716"/>
                                <a:pt x="30603" y="917986"/>
                                <a:pt x="45080" y="918748"/>
                              </a:cubicBezTo>
                              <a:cubicBezTo>
                                <a:pt x="55238" y="919256"/>
                                <a:pt x="64380" y="919637"/>
                                <a:pt x="71110" y="919764"/>
                              </a:cubicBezTo>
                              <a:cubicBezTo>
                                <a:pt x="77841" y="919891"/>
                                <a:pt x="82032" y="919891"/>
                                <a:pt x="82158" y="919891"/>
                              </a:cubicBezTo>
                              <a:cubicBezTo>
                                <a:pt x="86983" y="919891"/>
                                <a:pt x="91300" y="917986"/>
                                <a:pt x="94222" y="914558"/>
                              </a:cubicBezTo>
                              <a:cubicBezTo>
                                <a:pt x="97269" y="911129"/>
                                <a:pt x="98413" y="906557"/>
                                <a:pt x="97777" y="901732"/>
                              </a:cubicBezTo>
                              <a:lnTo>
                                <a:pt x="97143" y="897034"/>
                              </a:lnTo>
                              <a:cubicBezTo>
                                <a:pt x="95745" y="886620"/>
                                <a:pt x="86095" y="878112"/>
                                <a:pt x="75682" y="878112"/>
                              </a:cubicBezTo>
                              <a:cubicBezTo>
                                <a:pt x="75428" y="878112"/>
                                <a:pt x="70857" y="877858"/>
                                <a:pt x="63491" y="877858"/>
                              </a:cubicBezTo>
                              <a:cubicBezTo>
                                <a:pt x="56253" y="877732"/>
                                <a:pt x="46221" y="877350"/>
                                <a:pt x="35174" y="876842"/>
                              </a:cubicBezTo>
                              <a:cubicBezTo>
                                <a:pt x="24000" y="876334"/>
                                <a:pt x="11809" y="875446"/>
                                <a:pt x="381" y="874302"/>
                              </a:cubicBezTo>
                              <a:lnTo>
                                <a:pt x="381" y="857413"/>
                              </a:lnTo>
                              <a:cubicBezTo>
                                <a:pt x="12191" y="858810"/>
                                <a:pt x="25016" y="859699"/>
                                <a:pt x="36571" y="860334"/>
                              </a:cubicBezTo>
                              <a:cubicBezTo>
                                <a:pt x="46730" y="860969"/>
                                <a:pt x="56000" y="861223"/>
                                <a:pt x="62730" y="861350"/>
                              </a:cubicBezTo>
                              <a:cubicBezTo>
                                <a:pt x="69459" y="861477"/>
                                <a:pt x="73650" y="861477"/>
                                <a:pt x="73777" y="861477"/>
                              </a:cubicBezTo>
                              <a:cubicBezTo>
                                <a:pt x="78602" y="861477"/>
                                <a:pt x="83047" y="859572"/>
                                <a:pt x="85968" y="856144"/>
                              </a:cubicBezTo>
                              <a:cubicBezTo>
                                <a:pt x="89015" y="852715"/>
                                <a:pt x="90158" y="848143"/>
                                <a:pt x="89522" y="843318"/>
                              </a:cubicBezTo>
                              <a:lnTo>
                                <a:pt x="88888" y="838619"/>
                              </a:lnTo>
                              <a:cubicBezTo>
                                <a:pt x="87364" y="828207"/>
                                <a:pt x="77713" y="819699"/>
                                <a:pt x="67301" y="819699"/>
                              </a:cubicBezTo>
                              <a:cubicBezTo>
                                <a:pt x="67173" y="819699"/>
                                <a:pt x="62476" y="819445"/>
                                <a:pt x="55112" y="819445"/>
                              </a:cubicBezTo>
                              <a:cubicBezTo>
                                <a:pt x="47745" y="819318"/>
                                <a:pt x="37587" y="818936"/>
                                <a:pt x="26539" y="818428"/>
                              </a:cubicBezTo>
                              <a:cubicBezTo>
                                <a:pt x="18158" y="817921"/>
                                <a:pt x="9143" y="817413"/>
                                <a:pt x="381" y="816650"/>
                              </a:cubicBezTo>
                              <a:lnTo>
                                <a:pt x="381" y="799889"/>
                              </a:lnTo>
                              <a:cubicBezTo>
                                <a:pt x="9649" y="800650"/>
                                <a:pt x="19174" y="801412"/>
                                <a:pt x="27936" y="801793"/>
                              </a:cubicBezTo>
                              <a:cubicBezTo>
                                <a:pt x="38222" y="802301"/>
                                <a:pt x="47491" y="802555"/>
                                <a:pt x="54222" y="802682"/>
                              </a:cubicBezTo>
                              <a:cubicBezTo>
                                <a:pt x="60952" y="802809"/>
                                <a:pt x="65269" y="802809"/>
                                <a:pt x="65396" y="802809"/>
                              </a:cubicBezTo>
                              <a:cubicBezTo>
                                <a:pt x="70222" y="802809"/>
                                <a:pt x="74666" y="800904"/>
                                <a:pt x="77587" y="797475"/>
                              </a:cubicBezTo>
                              <a:cubicBezTo>
                                <a:pt x="80508" y="794047"/>
                                <a:pt x="81778" y="789476"/>
                                <a:pt x="81142" y="784649"/>
                              </a:cubicBezTo>
                              <a:lnTo>
                                <a:pt x="80508" y="779951"/>
                              </a:lnTo>
                              <a:cubicBezTo>
                                <a:pt x="78985" y="769539"/>
                                <a:pt x="69333" y="761031"/>
                                <a:pt x="58793" y="761031"/>
                              </a:cubicBezTo>
                              <a:cubicBezTo>
                                <a:pt x="58539" y="761031"/>
                                <a:pt x="53840" y="760904"/>
                                <a:pt x="46476" y="760904"/>
                              </a:cubicBezTo>
                              <a:cubicBezTo>
                                <a:pt x="39111" y="760776"/>
                                <a:pt x="28951" y="760395"/>
                                <a:pt x="17777" y="759888"/>
                              </a:cubicBezTo>
                              <a:cubicBezTo>
                                <a:pt x="12063" y="759634"/>
                                <a:pt x="6095" y="759253"/>
                                <a:pt x="127" y="758872"/>
                              </a:cubicBezTo>
                              <a:lnTo>
                                <a:pt x="127" y="742110"/>
                              </a:lnTo>
                              <a:cubicBezTo>
                                <a:pt x="6602" y="742490"/>
                                <a:pt x="13079" y="742998"/>
                                <a:pt x="19174" y="743252"/>
                              </a:cubicBezTo>
                              <a:cubicBezTo>
                                <a:pt x="29460" y="743761"/>
                                <a:pt x="38730" y="744015"/>
                                <a:pt x="45586" y="744142"/>
                              </a:cubicBezTo>
                              <a:cubicBezTo>
                                <a:pt x="52316" y="744268"/>
                                <a:pt x="56634" y="744268"/>
                                <a:pt x="56761" y="744268"/>
                              </a:cubicBezTo>
                              <a:cubicBezTo>
                                <a:pt x="61587" y="744268"/>
                                <a:pt x="66032" y="742364"/>
                                <a:pt x="69079" y="738934"/>
                              </a:cubicBezTo>
                              <a:cubicBezTo>
                                <a:pt x="71999" y="735506"/>
                                <a:pt x="73270" y="730935"/>
                                <a:pt x="72635" y="726109"/>
                              </a:cubicBezTo>
                              <a:lnTo>
                                <a:pt x="71999" y="721411"/>
                              </a:lnTo>
                              <a:cubicBezTo>
                                <a:pt x="70476" y="711124"/>
                                <a:pt x="60698" y="702617"/>
                                <a:pt x="50158" y="702617"/>
                              </a:cubicBezTo>
                              <a:cubicBezTo>
                                <a:pt x="50031" y="702617"/>
                                <a:pt x="45332" y="702489"/>
                                <a:pt x="37842" y="702489"/>
                              </a:cubicBezTo>
                              <a:cubicBezTo>
                                <a:pt x="30475" y="702235"/>
                                <a:pt x="20189" y="701982"/>
                                <a:pt x="9015" y="701474"/>
                              </a:cubicBezTo>
                              <a:cubicBezTo>
                                <a:pt x="6095" y="701347"/>
                                <a:pt x="3047" y="701093"/>
                                <a:pt x="0" y="700966"/>
                              </a:cubicBezTo>
                              <a:lnTo>
                                <a:pt x="0" y="684331"/>
                              </a:lnTo>
                              <a:cubicBezTo>
                                <a:pt x="3555" y="684584"/>
                                <a:pt x="6984" y="684838"/>
                                <a:pt x="10413" y="684965"/>
                              </a:cubicBezTo>
                              <a:cubicBezTo>
                                <a:pt x="20825" y="685474"/>
                                <a:pt x="30221" y="685728"/>
                                <a:pt x="37079" y="685855"/>
                              </a:cubicBezTo>
                              <a:cubicBezTo>
                                <a:pt x="43936" y="685982"/>
                                <a:pt x="48253" y="685982"/>
                                <a:pt x="48380" y="685982"/>
                              </a:cubicBezTo>
                              <a:cubicBezTo>
                                <a:pt x="53460" y="685982"/>
                                <a:pt x="57777" y="684077"/>
                                <a:pt x="60824" y="680648"/>
                              </a:cubicBezTo>
                              <a:cubicBezTo>
                                <a:pt x="63872" y="677220"/>
                                <a:pt x="65142" y="672648"/>
                                <a:pt x="64508" y="667822"/>
                              </a:cubicBezTo>
                              <a:lnTo>
                                <a:pt x="63872" y="663124"/>
                              </a:lnTo>
                              <a:cubicBezTo>
                                <a:pt x="62476" y="652837"/>
                                <a:pt x="52698" y="644330"/>
                                <a:pt x="42031" y="644330"/>
                              </a:cubicBezTo>
                              <a:cubicBezTo>
                                <a:pt x="41777" y="644330"/>
                                <a:pt x="37079" y="644202"/>
                                <a:pt x="29587" y="644202"/>
                              </a:cubicBezTo>
                              <a:cubicBezTo>
                                <a:pt x="22095" y="644075"/>
                                <a:pt x="11809" y="643822"/>
                                <a:pt x="507" y="643314"/>
                              </a:cubicBezTo>
                              <a:cubicBezTo>
                                <a:pt x="381" y="643314"/>
                                <a:pt x="127" y="643314"/>
                                <a:pt x="127" y="643314"/>
                              </a:cubicBezTo>
                              <a:lnTo>
                                <a:pt x="127" y="626678"/>
                              </a:lnTo>
                              <a:cubicBezTo>
                                <a:pt x="761" y="626678"/>
                                <a:pt x="1397" y="626678"/>
                                <a:pt x="2031" y="626678"/>
                              </a:cubicBezTo>
                              <a:cubicBezTo>
                                <a:pt x="12445" y="627187"/>
                                <a:pt x="21968" y="627568"/>
                                <a:pt x="28825" y="627568"/>
                              </a:cubicBezTo>
                              <a:cubicBezTo>
                                <a:pt x="35682" y="627695"/>
                                <a:pt x="40000" y="627695"/>
                                <a:pt x="40127" y="627695"/>
                              </a:cubicBezTo>
                              <a:cubicBezTo>
                                <a:pt x="45080" y="627695"/>
                                <a:pt x="49523" y="625790"/>
                                <a:pt x="52570" y="622361"/>
                              </a:cubicBezTo>
                              <a:cubicBezTo>
                                <a:pt x="55618" y="618933"/>
                                <a:pt x="56889" y="614361"/>
                                <a:pt x="56253" y="609535"/>
                              </a:cubicBezTo>
                              <a:cubicBezTo>
                                <a:pt x="56253" y="609535"/>
                                <a:pt x="55364" y="603441"/>
                                <a:pt x="55364" y="603441"/>
                              </a:cubicBezTo>
                              <a:lnTo>
                                <a:pt x="55364" y="603059"/>
                              </a:lnTo>
                              <a:cubicBezTo>
                                <a:pt x="53840" y="592901"/>
                                <a:pt x="44190" y="585916"/>
                                <a:pt x="33778" y="587440"/>
                              </a:cubicBezTo>
                              <a:lnTo>
                                <a:pt x="127" y="592520"/>
                              </a:lnTo>
                              <a:lnTo>
                                <a:pt x="127" y="566742"/>
                              </a:lnTo>
                              <a:cubicBezTo>
                                <a:pt x="20189" y="563693"/>
                                <a:pt x="40253" y="560646"/>
                                <a:pt x="60317" y="557725"/>
                              </a:cubicBezTo>
                              <a:lnTo>
                                <a:pt x="60317" y="558233"/>
                              </a:lnTo>
                              <a:cubicBezTo>
                                <a:pt x="318347" y="522042"/>
                                <a:pt x="579426" y="494993"/>
                                <a:pt x="843681" y="482423"/>
                              </a:cubicBezTo>
                              <a:cubicBezTo>
                                <a:pt x="1107680" y="469724"/>
                                <a:pt x="1375997" y="474676"/>
                                <a:pt x="1640250" y="497661"/>
                              </a:cubicBezTo>
                              <a:cubicBezTo>
                                <a:pt x="1772313" y="509089"/>
                                <a:pt x="1902726" y="524835"/>
                                <a:pt x="2030345" y="541471"/>
                              </a:cubicBezTo>
                              <a:cubicBezTo>
                                <a:pt x="2158091" y="558106"/>
                                <a:pt x="2282916" y="575377"/>
                                <a:pt x="2405836" y="589852"/>
                              </a:cubicBezTo>
                              <a:cubicBezTo>
                                <a:pt x="2528756" y="604329"/>
                                <a:pt x="2650026" y="615758"/>
                                <a:pt x="2771296" y="622996"/>
                              </a:cubicBezTo>
                              <a:cubicBezTo>
                                <a:pt x="2831867" y="626932"/>
                                <a:pt x="2892565" y="628837"/>
                                <a:pt x="2953136" y="630869"/>
                              </a:cubicBezTo>
                              <a:lnTo>
                                <a:pt x="3044184" y="632139"/>
                              </a:lnTo>
                              <a:cubicBezTo>
                                <a:pt x="3059422" y="632393"/>
                                <a:pt x="3074533" y="632393"/>
                                <a:pt x="3089771" y="632139"/>
                              </a:cubicBezTo>
                              <a:lnTo>
                                <a:pt x="3135359" y="631758"/>
                              </a:lnTo>
                              <a:cubicBezTo>
                                <a:pt x="3295739" y="630234"/>
                                <a:pt x="3456881" y="621599"/>
                                <a:pt x="3618405" y="608012"/>
                              </a:cubicBezTo>
                              <a:cubicBezTo>
                                <a:pt x="3780055" y="594297"/>
                                <a:pt x="3942214" y="574106"/>
                                <a:pt x="4104245" y="551884"/>
                              </a:cubicBezTo>
                              <a:cubicBezTo>
                                <a:pt x="4268054" y="528011"/>
                                <a:pt x="4430848" y="500962"/>
                                <a:pt x="4591863" y="469088"/>
                              </a:cubicBezTo>
                              <a:cubicBezTo>
                                <a:pt x="4752625" y="436453"/>
                                <a:pt x="4911355" y="398992"/>
                                <a:pt x="5067292" y="354673"/>
                              </a:cubicBezTo>
                              <a:cubicBezTo>
                                <a:pt x="5221069" y="310990"/>
                                <a:pt x="5372052" y="260577"/>
                                <a:pt x="5521766" y="203305"/>
                              </a:cubicBezTo>
                              <a:cubicBezTo>
                                <a:pt x="5671481" y="145781"/>
                                <a:pt x="5820560" y="81018"/>
                                <a:pt x="5973574" y="13841"/>
                              </a:cubicBezTo>
                              <a:lnTo>
                                <a:pt x="5973574" y="13587"/>
                              </a:lnTo>
                              <a:cubicBezTo>
                                <a:pt x="5983353" y="9397"/>
                                <a:pt x="5993258" y="5079"/>
                                <a:pt x="6003036" y="762"/>
                              </a:cubicBezTo>
                              <a:lnTo>
                                <a:pt x="6066780" y="762"/>
                              </a:lnTo>
                              <a:lnTo>
                                <a:pt x="6015353" y="23239"/>
                              </a:lnTo>
                              <a:cubicBezTo>
                                <a:pt x="6005956" y="27429"/>
                                <a:pt x="6001511" y="38477"/>
                                <a:pt x="6005702" y="47874"/>
                              </a:cubicBezTo>
                              <a:lnTo>
                                <a:pt x="6011797" y="61716"/>
                              </a:lnTo>
                              <a:cubicBezTo>
                                <a:pt x="6013702" y="66033"/>
                                <a:pt x="6016496" y="68700"/>
                                <a:pt x="6019798" y="69081"/>
                              </a:cubicBezTo>
                              <a:cubicBezTo>
                                <a:pt x="6023098" y="69462"/>
                                <a:pt x="6026528" y="67557"/>
                                <a:pt x="6029448" y="63748"/>
                              </a:cubicBezTo>
                              <a:lnTo>
                                <a:pt x="6075544" y="3810"/>
                              </a:lnTo>
                              <a:cubicBezTo>
                                <a:pt x="6076559" y="2413"/>
                                <a:pt x="6077194" y="1397"/>
                                <a:pt x="6077702" y="508"/>
                              </a:cubicBezTo>
                              <a:lnTo>
                                <a:pt x="6099924" y="508"/>
                              </a:lnTo>
                              <a:cubicBezTo>
                                <a:pt x="6079098" y="27049"/>
                                <a:pt x="6058908" y="53589"/>
                                <a:pt x="6038464" y="80128"/>
                              </a:cubicBezTo>
                              <a:cubicBezTo>
                                <a:pt x="6031987" y="88510"/>
                                <a:pt x="6030210" y="103748"/>
                                <a:pt x="6034401" y="113400"/>
                              </a:cubicBezTo>
                              <a:lnTo>
                                <a:pt x="6035036" y="114796"/>
                              </a:lnTo>
                              <a:cubicBezTo>
                                <a:pt x="6036940" y="119113"/>
                                <a:pt x="6039734" y="121780"/>
                                <a:pt x="6043036" y="122162"/>
                              </a:cubicBezTo>
                              <a:cubicBezTo>
                                <a:pt x="6046337" y="122542"/>
                                <a:pt x="6049766" y="120637"/>
                                <a:pt x="6052686" y="116828"/>
                              </a:cubicBezTo>
                              <a:cubicBezTo>
                                <a:pt x="6082400" y="77970"/>
                                <a:pt x="6112496" y="39239"/>
                                <a:pt x="6142845" y="381"/>
                              </a:cubicBezTo>
                              <a:lnTo>
                                <a:pt x="6164813" y="381"/>
                              </a:lnTo>
                              <a:cubicBezTo>
                                <a:pt x="6130020" y="44573"/>
                                <a:pt x="6095606" y="88890"/>
                                <a:pt x="6061702" y="133082"/>
                              </a:cubicBezTo>
                              <a:cubicBezTo>
                                <a:pt x="6055226" y="141464"/>
                                <a:pt x="6053448" y="156702"/>
                                <a:pt x="6057638" y="166352"/>
                              </a:cubicBezTo>
                              <a:lnTo>
                                <a:pt x="6058274" y="167750"/>
                              </a:lnTo>
                              <a:cubicBezTo>
                                <a:pt x="6060178" y="172067"/>
                                <a:pt x="6062972" y="174734"/>
                                <a:pt x="6066274" y="175114"/>
                              </a:cubicBezTo>
                              <a:cubicBezTo>
                                <a:pt x="6069575" y="175495"/>
                                <a:pt x="6073004" y="173590"/>
                                <a:pt x="6075924" y="169781"/>
                              </a:cubicBezTo>
                              <a:cubicBezTo>
                                <a:pt x="6119226" y="113272"/>
                                <a:pt x="6163035" y="56763"/>
                                <a:pt x="6207734" y="254"/>
                              </a:cubicBezTo>
                              <a:lnTo>
                                <a:pt x="6229702" y="254"/>
                              </a:lnTo>
                              <a:cubicBezTo>
                                <a:pt x="6180558" y="62097"/>
                                <a:pt x="6132559" y="124066"/>
                                <a:pt x="6085067" y="186162"/>
                              </a:cubicBezTo>
                              <a:cubicBezTo>
                                <a:pt x="6078590" y="194543"/>
                                <a:pt x="6076813" y="209782"/>
                                <a:pt x="6081004" y="219433"/>
                              </a:cubicBezTo>
                              <a:lnTo>
                                <a:pt x="6081639" y="220829"/>
                              </a:lnTo>
                              <a:cubicBezTo>
                                <a:pt x="6083543" y="225147"/>
                                <a:pt x="6086337" y="227814"/>
                                <a:pt x="6089638" y="228195"/>
                              </a:cubicBezTo>
                              <a:cubicBezTo>
                                <a:pt x="6092814" y="228576"/>
                                <a:pt x="6096242" y="226671"/>
                                <a:pt x="6099162" y="222861"/>
                              </a:cubicBezTo>
                              <a:cubicBezTo>
                                <a:pt x="6156178" y="148448"/>
                                <a:pt x="6213702" y="74160"/>
                                <a:pt x="6273003" y="127"/>
                              </a:cubicBezTo>
                              <a:lnTo>
                                <a:pt x="6295226" y="127"/>
                              </a:lnTo>
                              <a:cubicBezTo>
                                <a:pt x="6237702" y="71493"/>
                                <a:pt x="6181829" y="143367"/>
                                <a:pt x="6126718" y="215243"/>
                              </a:cubicBezTo>
                              <a:cubicBezTo>
                                <a:pt x="6123924" y="218925"/>
                                <a:pt x="6122908" y="222607"/>
                                <a:pt x="6124178" y="225401"/>
                              </a:cubicBezTo>
                              <a:cubicBezTo>
                                <a:pt x="6125448" y="228322"/>
                                <a:pt x="6128749" y="230100"/>
                                <a:pt x="6133448" y="230481"/>
                              </a:cubicBezTo>
                              <a:cubicBezTo>
                                <a:pt x="6278844" y="243687"/>
                                <a:pt x="6423606" y="258291"/>
                                <a:pt x="6564431" y="278482"/>
                              </a:cubicBezTo>
                              <a:cubicBezTo>
                                <a:pt x="6575098" y="280006"/>
                                <a:pt x="6591860" y="278101"/>
                                <a:pt x="6601765" y="274164"/>
                              </a:cubicBezTo>
                              <a:cubicBezTo>
                                <a:pt x="6620558" y="266544"/>
                                <a:pt x="6639478" y="259687"/>
                                <a:pt x="6658272" y="252576"/>
                              </a:cubicBezTo>
                              <a:cubicBezTo>
                                <a:pt x="6668177" y="248893"/>
                                <a:pt x="6681892" y="239116"/>
                                <a:pt x="6688748" y="230862"/>
                              </a:cubicBezTo>
                              <a:cubicBezTo>
                                <a:pt x="6754145" y="152638"/>
                                <a:pt x="6822716" y="75684"/>
                                <a:pt x="6894208" y="0"/>
                              </a:cubicBezTo>
                              <a:close/>
                            </a:path>
                          </a:pathLst>
                        </a:custGeom>
                        <a:solidFill>
                          <a:srgbClr val="C0C6D9"/>
                        </a:solidFill>
                        <a:ln w="1269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43735036" name="Freeform: Shape 1143735036">
                        <a:extLst>
                          <a:ext uri="{FF2B5EF4-FFF2-40B4-BE49-F238E27FC236}">
                            <a16:creationId xmlns:a16="http://schemas.microsoft.com/office/drawing/2014/main" id="{6C1173D9-B8C6-8961-D184-D1ABA175F7D1}"/>
                          </a:ext>
                        </a:extLst>
                      </wps:cNvPr>
                      <wps:cNvSpPr/>
                      <wps:spPr>
                        <a:xfrm>
                          <a:off x="0" y="0"/>
                          <a:ext cx="7559676" cy="1203033"/>
                        </a:xfrm>
                        <a:custGeom>
                          <a:avLst/>
                          <a:gdLst>
                            <a:gd name="connsiteX0" fmla="*/ 0 w 7559676"/>
                            <a:gd name="connsiteY0" fmla="*/ 0 h 1203033"/>
                            <a:gd name="connsiteX1" fmla="*/ 7559676 w 7559676"/>
                            <a:gd name="connsiteY1" fmla="*/ 0 h 1203033"/>
                            <a:gd name="connsiteX2" fmla="*/ 7559676 w 7559676"/>
                            <a:gd name="connsiteY2" fmla="*/ 1091849 h 1203033"/>
                            <a:gd name="connsiteX3" fmla="*/ 7480689 w 7559676"/>
                            <a:gd name="connsiteY3" fmla="*/ 1100858 h 1203033"/>
                            <a:gd name="connsiteX4" fmla="*/ 7196487 w 7559676"/>
                            <a:gd name="connsiteY4" fmla="*/ 1132581 h 1203033"/>
                            <a:gd name="connsiteX5" fmla="*/ 6911396 w 7559676"/>
                            <a:gd name="connsiteY5" fmla="*/ 1154786 h 1203033"/>
                            <a:gd name="connsiteX6" fmla="*/ 6626177 w 7559676"/>
                            <a:gd name="connsiteY6" fmla="*/ 1176866 h 1203033"/>
                            <a:gd name="connsiteX7" fmla="*/ 6337658 w 7559676"/>
                            <a:gd name="connsiteY7" fmla="*/ 1190189 h 1203033"/>
                            <a:gd name="connsiteX8" fmla="*/ 6048376 w 7559676"/>
                            <a:gd name="connsiteY8" fmla="*/ 1201229 h 1203033"/>
                            <a:gd name="connsiteX9" fmla="*/ 5755665 w 7559676"/>
                            <a:gd name="connsiteY9" fmla="*/ 1202243 h 1203033"/>
                            <a:gd name="connsiteX10" fmla="*/ 5462066 w 7559676"/>
                            <a:gd name="connsiteY10" fmla="*/ 1199959 h 1203033"/>
                            <a:gd name="connsiteX11" fmla="*/ 5165419 w 7559676"/>
                            <a:gd name="connsiteY11" fmla="*/ 1185748 h 1203033"/>
                            <a:gd name="connsiteX12" fmla="*/ 5017095 w 7559676"/>
                            <a:gd name="connsiteY12" fmla="*/ 1178388 h 1203033"/>
                            <a:gd name="connsiteX13" fmla="*/ 4868264 w 7559676"/>
                            <a:gd name="connsiteY13" fmla="*/ 1164938 h 1203033"/>
                            <a:gd name="connsiteX14" fmla="*/ 4570602 w 7559676"/>
                            <a:gd name="connsiteY14" fmla="*/ 1136768 h 1203033"/>
                            <a:gd name="connsiteX15" fmla="*/ 3983910 w 7559676"/>
                            <a:gd name="connsiteY15" fmla="*/ 1054163 h 1203033"/>
                            <a:gd name="connsiteX16" fmla="*/ 2891294 w 7559676"/>
                            <a:gd name="connsiteY16" fmla="*/ 869157 h 1203033"/>
                            <a:gd name="connsiteX17" fmla="*/ 2635284 w 7559676"/>
                            <a:gd name="connsiteY17" fmla="*/ 834516 h 1203033"/>
                            <a:gd name="connsiteX18" fmla="*/ 2507786 w 7559676"/>
                            <a:gd name="connsiteY18" fmla="*/ 817893 h 1203033"/>
                            <a:gd name="connsiteX19" fmla="*/ 2381431 w 7559676"/>
                            <a:gd name="connsiteY19" fmla="*/ 806346 h 1203033"/>
                            <a:gd name="connsiteX20" fmla="*/ 2128722 w 7559676"/>
                            <a:gd name="connsiteY20" fmla="*/ 783759 h 1203033"/>
                            <a:gd name="connsiteX21" fmla="*/ 1875506 w 7559676"/>
                            <a:gd name="connsiteY21" fmla="*/ 771705 h 1203033"/>
                            <a:gd name="connsiteX22" fmla="*/ 1748897 w 7559676"/>
                            <a:gd name="connsiteY22" fmla="*/ 765488 h 1203033"/>
                            <a:gd name="connsiteX23" fmla="*/ 1621273 w 7559676"/>
                            <a:gd name="connsiteY23" fmla="*/ 764980 h 1203033"/>
                            <a:gd name="connsiteX24" fmla="*/ 1366025 w 7559676"/>
                            <a:gd name="connsiteY24" fmla="*/ 763965 h 1203033"/>
                            <a:gd name="connsiteX25" fmla="*/ 851336 w 7559676"/>
                            <a:gd name="connsiteY25" fmla="*/ 780841 h 1203033"/>
                            <a:gd name="connsiteX26" fmla="*/ 0 w 7559676"/>
                            <a:gd name="connsiteY26" fmla="*/ 851392 h 12030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7559676" h="1203033">
                              <a:moveTo>
                                <a:pt x="0" y="0"/>
                              </a:moveTo>
                              <a:lnTo>
                                <a:pt x="7559676" y="0"/>
                              </a:lnTo>
                              <a:lnTo>
                                <a:pt x="7559676" y="1091849"/>
                              </a:lnTo>
                              <a:cubicBezTo>
                                <a:pt x="7533389" y="1094895"/>
                                <a:pt x="7506976" y="1097813"/>
                                <a:pt x="7480689" y="1100858"/>
                              </a:cubicBezTo>
                              <a:lnTo>
                                <a:pt x="7196487" y="1132581"/>
                              </a:lnTo>
                              <a:lnTo>
                                <a:pt x="6911396" y="1154786"/>
                              </a:lnTo>
                              <a:lnTo>
                                <a:pt x="6626177" y="1176866"/>
                              </a:lnTo>
                              <a:cubicBezTo>
                                <a:pt x="6531317" y="1184733"/>
                                <a:pt x="6433789" y="1185621"/>
                                <a:pt x="6337658" y="1190189"/>
                              </a:cubicBezTo>
                              <a:lnTo>
                                <a:pt x="6048376" y="1201229"/>
                              </a:lnTo>
                              <a:cubicBezTo>
                                <a:pt x="5951991" y="1204909"/>
                                <a:pt x="5853194" y="1201736"/>
                                <a:pt x="5755665" y="1202243"/>
                              </a:cubicBezTo>
                              <a:cubicBezTo>
                                <a:pt x="5657884" y="1201482"/>
                                <a:pt x="5560356" y="1202243"/>
                                <a:pt x="5462066" y="1199959"/>
                              </a:cubicBezTo>
                              <a:lnTo>
                                <a:pt x="5165419" y="1185748"/>
                              </a:lnTo>
                              <a:lnTo>
                                <a:pt x="5017095" y="1178388"/>
                              </a:lnTo>
                              <a:lnTo>
                                <a:pt x="4868264" y="1164938"/>
                              </a:lnTo>
                              <a:lnTo>
                                <a:pt x="4570602" y="1136768"/>
                              </a:lnTo>
                              <a:cubicBezTo>
                                <a:pt x="4373513" y="1111390"/>
                                <a:pt x="4175283" y="1086900"/>
                                <a:pt x="3983910" y="1054163"/>
                              </a:cubicBezTo>
                              <a:cubicBezTo>
                                <a:pt x="3599005" y="992748"/>
                                <a:pt x="3233149" y="919786"/>
                                <a:pt x="2891294" y="869157"/>
                              </a:cubicBezTo>
                              <a:cubicBezTo>
                                <a:pt x="2804179" y="854946"/>
                                <a:pt x="2720747" y="846316"/>
                                <a:pt x="2635284" y="834516"/>
                              </a:cubicBezTo>
                              <a:lnTo>
                                <a:pt x="2507786" y="817893"/>
                              </a:lnTo>
                              <a:lnTo>
                                <a:pt x="2381431" y="806346"/>
                              </a:lnTo>
                              <a:lnTo>
                                <a:pt x="2128722" y="783759"/>
                              </a:lnTo>
                              <a:lnTo>
                                <a:pt x="1875506" y="771705"/>
                              </a:lnTo>
                              <a:lnTo>
                                <a:pt x="1748897" y="765488"/>
                              </a:lnTo>
                              <a:lnTo>
                                <a:pt x="1621273" y="764980"/>
                              </a:lnTo>
                              <a:lnTo>
                                <a:pt x="1366025" y="763965"/>
                              </a:lnTo>
                              <a:cubicBezTo>
                                <a:pt x="1195605" y="764600"/>
                                <a:pt x="1022900" y="775766"/>
                                <a:pt x="851336" y="780841"/>
                              </a:cubicBezTo>
                              <a:cubicBezTo>
                                <a:pt x="568023" y="798732"/>
                                <a:pt x="283313" y="820431"/>
                                <a:pt x="0" y="851392"/>
                              </a:cubicBezTo>
                              <a:close/>
                            </a:path>
                          </a:pathLst>
                        </a:custGeom>
                        <a:solidFill>
                          <a:srgbClr val="0E284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7083416" name="Graphic 11">
                          <a:extLst>
                            <a:ext uri="{FF2B5EF4-FFF2-40B4-BE49-F238E27FC236}">
                              <a16:creationId xmlns:a16="http://schemas.microsoft.com/office/drawing/2014/main" id="{DBAA8B93-3677-1D7C-D799-A4686E276BD7}"/>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5822700" y="339296"/>
                          <a:ext cx="1459167" cy="6841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D77AE4" id="Group 452" o:spid="_x0000_s1026" style="position:absolute;margin-left:0;margin-top:0;width:595.3pt;height:103.2pt;z-index:251665408;mso-wrap-distance-bottom:28.35pt;mso-position-horizontal:left;mso-position-horizontal-relative:page;mso-position-vertical:top;mso-position-vertical-relative:page;mso-width-relative:margin;mso-height-relative:margin" coordsize="75596,131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R/zRAr8BAHL/CQAOAAAAZHJzL2Uyb0RvYy54bWyknU3P&#10;JceRnfcG/B8aXBrw8N76uHWLkDSb8Whj2AOMDdjLdrP5AYjsRndL1Px7P/FqhjynB0Y9pLWgRFKn&#10;42ZWZmRkxImTv/v7v/7wp1d/efvh4/fvfvz9F/e/u33x6u2Pb959/f2P3/7+i//5P/7xPz+/ePXx&#10;0+sfv379p3c/vv39F//y9uMXf/+H//gffvfT+6/eLu++e/enr99+eMUf8uPHr356//svvvv06f1X&#10;X3758c13b394/fHv3r1/+yP/8pt3H354/Ym//fDtl19/eP0Tf/oPf/pyud0eX/707sPX7z+8e/P2&#10;40f+6T/87V9+8YeXP/+bb96++fTfv/nm49tPr/70+y/4bZ9e/vrh5a//Z/765R9+9/qrbz+8fv/d&#10;92/+9We8/g2/4ofX3/+I0Z//qH94/en1qz9/+P7f/VE/fP/mw7uP77759Hdv3v3w5btvvvn+zduX&#10;MTCa++2z0fzxw7s/v38Zy7df/fTt+5+nian9bJ5+8x/75r/95Y8f3v/z+3/6wEz89P5b5uLl72Ys&#10;f/3mww/z3/zKV399mbJ/+XnK3v7106s3/MNjf9z4zxev3vDv7uv9tvE3L5P65jtm/t/h3nz3X35G&#10;7ufjePyCvN3WQX75b4a/rJ/z03sWyMdf5uDj/98c/PN3r9+/fZnaj18xB//04dX3X//+i+U8bud+&#10;u29fvPrx9Q8s13/88PbtLL6vXr0AXv3yf3iZrhfsz5P38auPzOP/c+buj+M4zr9Nzi/Tt5+3898m&#10;4b4ty7LVJLz+6s2fP37649t3L1/i9V/+68dPL7P77df8r5cF9/W//tQ373788eP3n97+Lz7GNz/8&#10;iVX8n758xQc5n+v+6qdXx/43S/+K/gz0vxN0vx339bm/+u7V/ZdfxNL+d5bubWk5lvXaUoKwtG73&#10;49rSkpZu63ZbHteWEnRnIo71cW1pLUvLca63a0sJujNp++N+bYlF9st3uq07m+HaUoKw9Fjuy7Wl&#10;vSyd53KKFZGgsbSu57UlVvIvY7rfn/t5XI8pQfOZ9m27tnT8FksJut+ey7YKS5xgOSbWnpi9BLHK&#10;F1DXYzrLkty5CfI7N/f7uh7n82a2bqKwdXsez+tR3XPHrxhbT7GlCoWt/c6ivfZIuefX9baepxlX&#10;omZd3Hbxte6569dlx7+LhVEovNJ9ewpfMSfSL4twwWnu9+uNVShsPY/lJuYwd/66LI/zvglbicJf&#10;8APF3rrn3sfW7dzMHCYKU9t6E2fIPXc/tvAzTzGuRI2tx9Os+dz/6/q8H/zCy0P4nqg5sVge4nul&#10;B1j3dV9WszYSha3bzZz4S3qAsUXAdz2uQjGs89zFHC7lN3aW/FP4jUJh63luYi8v6QFmXBuzcfm9&#10;CoWtx/Fcr7/XUn5jJ8Q4F2ErUdja8IjCVvkNvtaN1Xs9rkThNs7tbr5XegB9piyJ0mfKkh5gPfHY&#10;T7G/CnUnhlxv4kxZ0gNwdj2U7y0Uto7bw8xheoD1eN734xTfK1H32+PxYDYuz8olPcB6PDiIzBwm&#10;iu+1sTiuba3lN46djSLO5UJh60kYKmyV3zj25X4Xc7gmijV/X04zrvIbx84JK/bymihvKz3Aytmw&#10;mzB+TRRrY+O+KeYwPQD767GxUy79xpooft/jvol1uKYH2Nhebm0kilPo4dZG+o2xxbYU40rU2OLi&#10;IOYw/Qa2nrfdzGGisLU9iYgu9/KaHsDPYaKwtd4e5nulB2BdcIkS5/KaKGzd1S1vS7+x3VYWh9hf&#10;hbrfVjal8BtbegB9phRKnylbeoBJ0uzcAi73V6GIDVdiveu1saUHwNZC3k3YShS29vUp4vktPQCn&#10;6/PxEGujUHyvczHx4ZYeYOUitRLpXc9hovCHJNzEXt7SAyznQoZH7OVCEWMfKu7d0gNwCj23w8xh&#10;orinLI/drPn0AIyLfJJZG4maO5HLd6UHWM7HqlJrW6Kwta8kGS/94Z5+YyWzfCf6ulwbheJ74W3E&#10;fXkvv0GIfW5iDgvFWeni+b39Bkclq/d6XIkaB3CQlruew/QAK8k8tTb2RL04m0X4jb38hraVKGxt&#10;m7kv7+kBGNf6MDmHQk3aZn2IOGpPv6H9fKG0n9/TAxD04hLFmVIoLubrIsLePR3AQgTL2hDLMFGT&#10;A1jEjWjP/Y8pJtHsrkSxJXcVATzSa2BrrjfXwyoUq/DG3fd6dz3Sa/C1SM2J06tQE0UtT7EKH7n/&#10;lztVqJs4UQqFLcoGwhs+cv9j68nVV8xhoryt3P8L1YbjEN7wkShsPR/E5Zfe8JFeA1vcbsQ6LBS2&#10;FnVbfqTXmOsrFykxh4k6yYmYi/njNzmNQlmn8cjtv1LmYa+IUSWKDBso8bFy+69PfqFJ9T4SdT6e&#10;C6vpcl0c6TPWgxSAiQwLhX86nuQAr22lz+DYmjTl9QweiWINHkRewlb6jHUnUKbWcxlpHInCWeM1&#10;RBR65O7He1J+FtF1oXDWFIiMrdz9VKNcBvtIFLaYDRHVHOkzqEaRpTRzmCj2yAqtQnyv3P1Uo7ix&#10;id01/Iuf60rjn6BzCFvpNFbmHScv1kaiJnt1UHO8XvO5/9c5JndxnhyJImLYSR0IW+kAuDJwJJt1&#10;mChsuUzvs/wGPIvzEOMq1GTmKR5cj+uZHmDVthI1FYfN3Bqe6QGw9VQ35ULNzctV5stv3MnmHSIM&#10;fSYKW+di4tBnegDWIcU5cSYXajIA6vb6TA/A/uJaLvxGobC1bKeIr5/pAVaSIYqGUijW4WMlR3G5&#10;l5/pAdblfJKpvPYbhWJpPFR1/pkeAD+/ng/howqFj3pSgRHjSg8wlS9YcGJciZoMAMmNa1tn+Q1I&#10;B/tDrMNCzTJU2dczPQDxxuM0FKVCjY96HCK2OctvHAcnkRlXophDFwOc6QGo6G2LydgUai6HXG7E&#10;9yq/cT73BW7YZRx1JuolpWRYcmf6jY3b4UGO4tpWoub+ephq75AWf44cNkK9B4H5ta1EYQuCmIht&#10;zvQbG4kNxiZsJQpbVLGMrfQb253Kt6lUnomauHcxrIMzPcBLRUSNK1GMCx8g4igWUX2wfXuQZL/8&#10;YA37FdbSdQx1A8qSsZYwdtiicin8rB7bcZhyZcPmFqZuRnzesrbuBwkfMZMJO5/PDQd3eWQSk5ex&#10;hWNT5DgahrGbYabgQNMYId9igpyGsc2gGpuRpS+AHwnNROxqAoD4jefx3MztiCMvUDr50DCbfeDM&#10;C2M44YPSqlkgCTsfDyqrZhrLHRz3fTcXP8Le+I1M40nIcr0a7+lE7o+J4MQJQzCaxp6QTUSkQ7En&#10;UBiDkmH2WcE4cN003tOFUC3aN3PPpM4Wv/F8wmxRI0tXMCPj4i0WSHFH2dSHCQooz8VPvA/TV23q&#10;htk0BDHsZ9Y2sk3XzrFh3lo6A8YGA09ZKxjWXLtDMUixNoVPM7b0PRw6kPCM52826HlwlTZepGGk&#10;qvAjZmenP5iUDgvFjK1gNpF5b0bocxhGJhgpGO6Ywq4YWlNCtTsumHbHxQl9QI0x/SP3QnFT3Q0B&#10;gugo9hqsDu5n4pMV6nwQvYjr2Z2+pF/i/X1bHpRar7d1ofjIp0k934sTus992iz8QsH7hftrFke6&#10;Ao4KziozrkThiZ+mZeVenFCyVXJc6T5wOk+ToqUwGN/rAaPGXAUbxW2f/gkzh+kEvK1EYYubsbBV&#10;nFAWPJVd8b0KBUiVW8i7/5Y5LBRuG06NGVcGEsMUWE2L272opOdO+d6EcUUKHUqYok7BN4v5OHEc&#10;hoJ+L1boUAxV+1nDWB4PTr/rALXIpPT/3M/TXCoKZguaMEdiPmA0USQz0UfBuE3SHKZWSPqBBZ+z&#10;mOrffU0YtyfunSZELUbpQqjDHcFstHQ7+FLudWps6QsWbqv0FRtrCcMa6SSzSIofytjIXpvwu2Dc&#10;TihumhOmGKJkvDZSomJsBcPanSua2ADFEeVOvSpmKReQWMoMjWyvcSTFLYXcQG+EcccF45J9PEnO&#10;X2/u4okuQ3EwbMV7wSZJrFoxCO5jSnCS9ASYHVCwkyDVZFNpKytjxAamXNEwbNHFYeYxXQIRD90Y&#10;xkkWMRVjT5O7pQL42ciksYQR2q6mfQYv1cYo+5hwrmDQCFZTLb4XXdQf2QXTR3bxRen6vlHSFl6k&#10;YCeJFzWNRTOFgEQ51risgp3T9SiIcDB645thjG5p440LNu1whpFB18FnxjaKU9f3mIKd00NjPH9x&#10;Rvlm6666dgs2FX7DT7sXaXSBvXgYsknDONIo5JojtGijcOjRVjAbrWC4YpaIuWA033QhX6BaXAuG&#10;16fl1xxqTTn11tL3jLWHYarfiz66wPfHsYoVWTCskY4yM1kEUogPj81QJqBWxLbhuxEdmLCuKKRs&#10;gINVacaWwQiJaZRLxKn2GfPUesiCaQ/ZJNLpxyend+1HCsal3OVemkVKKymcFWMsAxh2DDQoM40Z&#10;iZCYogXNZHqKs3pu05FrjGUkwqHGxlbTmDDInaTrjbEMKaAL0pOvVmPCuPWiUGKMlTe4k+JXUX9z&#10;UMnprWYam07KyNxqLBjXV0V4vTefdEEPQaVgCgajmRusmMYmlJJOvalzpmAziVzMr+8XzShlDbvq&#10;VsFOfBzMcGEsIxFWhzWWMIzd1Y23mKgYe+6qQF6w0cZSl8ImlW5P2HLGgxQM+vVNXZyOdAX0G8OH&#10;MsdnwUiCu4CuaaUbCR/Tgs39Kk5PPMimgh60wn7JuENEob1JTWPCTuh8poeNfoY0RugOXVkcMQWj&#10;QWQxwgP34qOS6JOHZ8H04VnUUlopCY3N4VkwKKLkEsWmLm7pxq2VkN9MY16BaIt0F6cil7IYnxvZ&#10;+usYpGBcdtnXZmQZTGCMhWXun0VKPe15VvRSjJ0sEjOyDF0oYZJFNCNLD0IoQbe4msaEQV1x7qoI&#10;puOtyP6akZUH4R5jumDIGMamHmObun8W7LTGimK6wcCisihGVjCYzvQtim9WHFM/jQWbmpjRf4F/&#10;HdOI9gPNMGZgiWIBw+81A0tPQC/RabRLiAHiF3KDhBRlbGUoMZNo+szvRU0laLzxC6+jnaKm4jtI&#10;85g5TKdDBpYihMkTFzd15YuZRli67GIShw2oVAgItgM27HmjotOoMcbgzDSmH9h2+u7VHksUKWk5&#10;i+U9uJjB6rs+XYrTCiFKRd5QYmISd3iH5jbdKHvnRGc3bNFZyb3nelyNootT3QJpIGpbiLEaW4ny&#10;ttIJHBvrWawNrtzxC4GQk7hehyQFAsWS5xZoxpUoliGEFWMrnQDRrGK5kP2JXzitZsbVL0UupZrI&#10;LcSMKz0Ho1Kdt/Ds4xdiC6KisZUobEHvM3OYHoCkn7r+kcKJX8glifuOsZV+w89hos7HhhSksFXE&#10;0mNDgdisw0KR8qPYZmyl36CdiMS8uI9R0MhJvFE6MBuseKV0MFNbNaujYGPKkKOX4pUyHTcIIWIp&#10;FoyiyELd5jISgFEe87GSmlGq0Q2DcUXqwxhLL0AXM40+aoEkDEtKqYJidI5sPTYapsw0JgwBDvpO&#10;zcjSD9DeNjKtxljCbCoCuYMcGZV3Jd3TML+n0xNwPSJXpUaWMM5ZlTklvZ0jI7hVglUNI3yj2GY+&#10;WlFKJy2mZInIWMSPxJp0+kUqZVmN1I1YIgXDGtwf4x6LVjpNxkqaiMRKjW2F+mP8YxFLx5pSGh91&#10;/cipjZiMCbtxbAH7FdYSBqeGC5a4lyFV09bgnRh3XDAqua6bCR3ksjaxnDlpCkZFkMqxGlt5Etqo&#10;kb81azJhjI02SlE9IJFTYzvvh2nMbZiuiZMiTGt0ALqxFQwupushQRairE0O27jJgrH83S2XtrO0&#10;tq4kjM2aLBjWXLaAfoyyRmrCCBY1zLI48VNpbJ/ClJrIhNGqCANF5FHhgKQ14lylrNowXIl0XEU1&#10;hf1DcUp9tvRAHPab0d1dimlKzApBzNxAC3bu9MuZG03xU2nooxPNuK2CYUx1kCwlXkpLx0aUJrxW&#10;wSD00bgsIruimVKB3J0+eMG48KoaAjfVWI7UmJCNNAFywQiQFfkKj1jGIOeZlFLDMKb4UChZlDG6&#10;bdUCKRj36yeSB9eXmqKYUs8iajKhVsHgMXCMGmPpQmhR580EsxqbmLrBDDYhaxFTWSAke0xKpGC2&#10;ogWNrL4ZZGJDdGkYV2V3ny9iKqRsmrXUNGYoQsGTnIP5ZhmJDCl+M0RpJFxiQk4SnqbjE/GnQPlM&#10;RcFIHrhMRTFMOZegqYuSJ6oF8Rs5KHCqYhqLYYoxp6i1FAw5OMWEWophCutqR3RdeP2CTZ5Yaa0s&#10;RTHlNo8sibJWYQgzAp3bTGT6kHmcgEyiGVvCpgMC72OsZTyBdBosU7VGEoY13mswUX+RTJGto4nN&#10;hAYF47uxkM3OLpLpC6HSlPypLcX6Z2ioypvsWXNTSQq6qL9gs0iUHipNnvEjETVhx5nvVrBpODd0&#10;ekq/ZQxGq2mBaBgBhWrtg5ubxggDldxQw2C4K+Ih74yUsTv0PHOGFkwnc4tiOs0dBKtiZxcMYyxI&#10;sbGLmforjKUbOW/0e5lkblFMMYaut8kdFGza2pXLKolTf6wVTB9rJY3K5uT1EVOTLBgaLy46KIop&#10;xoZfbRZIhiIY21W2vyimnE00/xhfXDCS/dQWxGosiukYI4YRIysYTU3k7Y2x9CCUUMjlmmlsZqrk&#10;lUHMDQ/CI6Hrpt47KhieUSlgcT6nsdE6NDLYDZseAZ6oMfOYvoA8B8GxyRoUNZW2AtyBWiIZUnCv&#10;JzxTXy1hWCOkM3FPsUx/hbW8Bo01XqszM5khBdZg+ZqYrtipWHOvOZDbrFXCddJQlRpG3IOPNHnj&#10;Ipqy22jbMpFIwSCqc2SLiSyiqXfHBdPuuIimlCeRWTTrv2AQHcnImpGlHyElQuOtCQ6K1vp80sRv&#10;YtUimhKFUFdWI0v3Q3WedIoZWbqRjXqQoozSjh2rGA/JpjHG0h1gDHaJ8SJFa+VM4+0/Yyy9wYxM&#10;qTrCxM6R8YyMURgn9x0o8kpOSa9hiDW4pEgRTYfNdhqdNJra4zfS3KE0L3i8IFAjfngaVmDDhoes&#10;+DZFNGVD4x1NPrBgoyKrNnXxU8eY0iMktRYT4o2VB0E7YfINl7RAHG8aQzbN9LRCegkUjSQP7Blj&#10;CSMKQTpL7LOiqFJhPKCmGGPlQTis1XlWZFNysXgDZSwdz0iAqORjUVR/hbH0IBgjojDTWB5kctNG&#10;QBV11vjUTy7Wpp0bJkqgZmSjhy5WY8IwRgr9emRcN9MYdzSCl2tjDeOTUeAyxjIbgttBX1cEPLSO&#10;xG/k9bWH0f0ksxOoadOFNG1GlrB5XNqkHmmkKWPEV6Ym2TCuhDROm2lMVzBXNGpOZmQJQ6ZLSV1A&#10;Mc2RobzD26PGWMJwV6pthRisjEFdMpfdhp1k5gynk/e1f5uxhBF7qwIoSd4yNo/tqX2WsHO4fmqB&#10;pCsYhtRhGkyJ9+I3QtqD3CNWYxFPWY005IhqK9mnNAZFzbQ7k5AI1H3uTKYhp2GokB2m9r8W8XQe&#10;H9wRIrt0xA2bHmlisstqKw+i5MjQLlP98A0j66i6ZGB7lTHks0g0iJElDOla1Ya5tgwqAu6nIfU0&#10;jDLhyUVLTGN5EK6eqsEUImFMCDWSDY8qjKUroOGTMFUtkITxRIrcZ+kK5q0OJIfNN0sY1QeOeDOy&#10;dAW81olajghSUabLabTuqviq0+JBi5gYWcEg9ChNZJ4CjJ9ILwtRqhlZwWBGPdhrYh6Ld0qHyahq&#10;mqFlEEJpyz31wzssNbZpvzBndcGwxusAZqsV75TOjyH5mbGlE8Ha0FHMTGZAgTX3fhyPRsWU8N3I&#10;8Ctr6Q8oyM8nMGNLGNZ4HVukVDmP4kfO2OQGSNhYI9FmZjI9At1B4+3M2BLGL5RDS49AAxP9qWqR&#10;JAxPpyhttPfXPHIfN+nbhiFuqtqPoIuGMbwWjVVmaxeM+FbpJpAOSmNzXhtCSsPwWOi2igVSTFVe&#10;J5vQRyyQgnFgE2UZY+UOUEVa3DdLGL6f9h5jrLwBs+icf/FbqTjtyocUTxWti51CkJnG9CE0DjyN&#10;bDYeOxcItxLnQgr2JBIxMi8oy5cxe48vmL7HF+EUATLV+AwNM34iyRDeNhbro/imaC2o7nEEfMoW&#10;/WkmNCi66Ubi1mhPkKoNWyf+VB2eTVJF6Fxt6ELxPrzzHkU2XWHzGGkSckE5rg3pCXPRLa4p6TbV&#10;Yk21Pm0R3JraOA43UOPdzJs1jZpIzkWpRTWd9y0M22tt1PxE83oodccaGeehiXUKxchciwdF/jSG&#10;IJKRBG8UoQ6HtAl1impK0R/us/DAhYJGRdLc3AaLajqCGspYoU7OCKNOT106ZhFhNCXf0SjqgrCz&#10;hVMsoikUKjoMxCQWijqdS7kUzxQlE6IsYyudh7eVbgD6Gg2QxlaizgUVNnOfaPnTyWWYKLhR5BcM&#10;ZYKqXKyNEZE1XLnPUDZP8Bm/lMK24V3RNJg/UYr0ofodKJp+eBnVZK0KZhUB18/YpXNmmvC+YFZJ&#10;hoT1ZyOjLiXWYsHQhlJ60hRdwpgOqAqlA6qmpDIfVNHNwPK6M7p+6hwrbulKCYyqgzFW3mNHfdDc&#10;W4pbShcajENzthSM91zcVaIpqbAD1KPAa8FswwpXgFgfK+8BcLU105iweddM5WuLW8q4UAo2l6SC&#10;DandvMHD9siREecQIZmRJUxf/4qSyguHdA6aukjBdIBf3FL0BdCTMUu/YET47pAubik5X95VEIQr&#10;vm3MPgpAyKiI6KO4pcPbVO8rrwXjEFSSomtxSykK0Ltm4o+CWdEQzsqYD0oywyMWq7FgtnOQsu1n&#10;xiDAGmMJ88bSFczIpLGE2ddxcIU9Mtaw2WcFG1qp0eNei1c6C4RCv5nG9CBI7KzmsTzeCKuRwT02&#10;WhcNm44fo8y6FquUTU3vmgmuCsbTmephPqRYc2TD1lf7rGDoWCmuIRF6GUPv1zwi0DArxEbiLY3h&#10;9lU/R8P4hWw14RuLjMrhOYo5YjUWDO+tCFfcgXNkO+8SqYC4YBSklOwQ2cs0xkMpqgGzYSgC3oyC&#10;DZS4NAZXAiq8mcaEoSfgCFdFRoWDA+3YuKuCccV1df5ilUIkw5gJeAqGMUpSYjU2GZXCnhIUoF0h&#10;Zh+3w8NVxlh6EHb0QZJGfLMmo8JWMV18a7FKpzy0qOiqYDhvegbNyNKDkDzlhqBGljDL6SU9G5PP&#10;K/QUOk0oVzDqSkhCm5GlByHrSlhg3FVxWJ+4EKOiR4d4jQxxS6ME2zB2pyPvNBl19OvVZbBgvHws&#10;V2MGEy/jUsmCJqOSOjFsZbKROY1IglHtMPssYZSilGYfOf8yxnI0NNuG0Q6GUPP1aoSHHsb47i41&#10;0TCbmqD/K4zBSkIrQTjihj35Yuaai5ZLGdvY1eKbNYyZxx2YaSwPwiH4NHwadEviN5Id5lMbY+VB&#10;yGeTiLpejYSXaeyA6CgKdNwzA0WLCkGxcMQNm1KF0j7cio0KJQN2l4i/G4Y15A+FK+bA/Gxscqcl&#10;bKzx8qn5bOkN0FQbYRLz2RI2dRglbIdHzLERFSspmYZRGnFDK0IqZRiyXmavFYxnjFRUTDCQIyPr&#10;oqRkGkbdHRqa+GhFSJ1nH1QHDk4jfiN3BAgMxli6A4wRZJm9VjxWbyzdAY/UEKiqb5YwkqKHabCg&#10;ThnzwWMWaGKYtV8wiBm8r2KmMa8kkAbhFChjCWNkD7WrS0AViTnIEsYZF4ziO/IiZmTpC8YYe024&#10;kCKkYuxuco5wr+Ob0esDzcKc1gWjgsMdWYysmKUzMrhkYmQFwxgzYoy1B7FxSNFYdRxSvFK4+giq&#10;iWwqufyYfaqylDHMyNKDjHSBenKQg7aNPU2nG8FAoODHzRsw5psl7EkDvHmlhsrjZ8YQPDTGEsbx&#10;PnyVS0o7N9syRm7E9IM1jKCMh++NsQwnkMSbsMeMLGGwXklQGOdYwqmUSLh+KmvpeWhkottI1C22&#10;5qJOWGx63RqGNcjRylpeZuDzWmsJG2vI/IvvVmxUmNFsNTOTBcPaEBqMtfQHWEMUQ1lLGNbm2XZj&#10;LR0C1zRkSURBcivBVTwkTfjGWDoE7yGbj2o9ZPFReewKZq/YbIVCNhtJfDOwdCPwkxTLCwW1cD4o&#10;RO8mRcH1NlCjWGtaVRo1VAEjjMaT0WkLqQnzCmCjgFBbEHNYtFJiEl5TFN+rUHTm4lGMrXQEMACI&#10;pY2tRE1kq7x+0UppYKMpw9jKyIU3tVRDKaJ88b04pjmojK1EWY4+nNWwBdsbVVFjK1FcO91NsMio&#10;NOXyH2Mr3c1c3zd1E2xa6QbP1gQ7jbL80K1ppTwGZVrqPkN5Y+k6EMJDX95MY6LO0TUzN5hilaL3&#10;wdFibKXDsc8LcTeKpUgnJWJ0wlahWImKbkhyJW3JZvRGUYPc1RwWqZSjmbuBGVe5DjoBjAwg2j4x&#10;LmaUWTS2EkU1S2XZt9JJJX1No5Sxla7D0l6RpIlx7cN7MLu5UKS98QLiWCkqKiGHeg6K1vj4hRQ6&#10;aUU3tjJ4IJtPN4CZw0RhS5H/6HCPX0j9nHqPsZWo50bO24QBxSg9+IVGlgkabvxCnT8qQindL3dT&#10;7OGxubRFj7EhL3D/ChSl6ZvKsTQKeX7TJ0LjStianlNpLGH2TS26ysoY8j7qVlsw+2QScmdlDFrd&#10;YiKBgkHoVyLExHefGbuZHpiGjTHDfiJN+pkxNozYZAXDmOr3RWDqM2NyGhPmpzH9wIgyI7VmRpYw&#10;Ill3PBefdK7BiKMaY+k/ztELNLnM4pPy+1TbEu9Xx+Q/p0XbJCGKTqqvs4XS19likyI6gm6RCTwK&#10;9qR47iax/AelUTIe4osVCZW3znlkQ5yaxSYlkuVdLpPqLhgpMcW/5m4eH3qEiw5D9m4Ygh4w/8zI&#10;yn9Y4SJuAPEbERt1wUexSe9DAFEJ4YKhDqaUrcg6xE/8FcYSRlrRhR9FQkXjzgkXwTmN38hlh8BK&#10;fLNik45wEU0cYukXDMIrP9MYywBkhItomjbGEsZz7DxJZoxlKIFwEQlDc04Xd5XaBB2dxlh7kAeF&#10;OePzi7tK8g36kzFWEQg0SPUO61YkVC4UrihdbFICCZrbTJRfsCcsGpWdLRIq13W43spYeZAHmt2C&#10;y4v2dWwYKEy8z2eCgoIhZ8gbG+abpSugJnrnhmCWfsIAKbWArdik0GF2FNqMsfQgJBfdraLYpAgX&#10;oQVsRlYw3JXq6qRpP7/ZPIpiGs4axtWRXinxzYpNirzg9ECLaSwYSR2lbIXqZIyMbAT0DzWNCaPZ&#10;2oWoxSZFkOagWcqMLB0PqTGacc00Zgwyyj7QJIyxhBGAEJYZY+kKMAYdQ01jwujhJ+YxxtKDjDHa&#10;MczIEkYDustmFpv0xZjRoKQwGetqjBmtV1gzgfoVxhKGMd6nup5GTqLPjZlpbJidRrKKbYxEtjhi&#10;GkZiQokGIMdWxnij2qS7G0bngZzGdAVsahJyYjWyGeM30pFIEGK+WboCfCMdiSJuJIuZxnjwzyST&#10;CG8CdYfarISfGsYRo/Tmqa2nMUIXRf5omI2u9uKgUh4+SDdee5CGwb9WZG/IUTmy0aozoVzDeMiQ&#10;u7hZIOkK0Hvh9qNGlrDRilarsQio09fJ6SmmsWBPEtGmD5129ZzGkX0yzMmG0eRArldMYxFQdR6E&#10;ACd+o82DkCcM1BQBeBbLTGPCDlJXprC/F5OUewXBhDipGwaIR33NNKYHoTWX8pwIePYSUoU+hgql&#10;MZYehGY/XgIW19z9MwIqz38aR3zPYALtAI4ztfQT9tzdBR72fy6QSRaYkk/Dnqt7ZYREUBlD+9bw&#10;eBuGB3mYTil0htPYAqnftPg0bEQCDXOSuKiMUfhczGosmKVDE/GlsTu0VdP52zA+s3rzBjGlMvYg&#10;Q69GljAWFaQnsc+KSUrNfQID4a4KRsaFh/SMsfIgnDGq85fMekyI1eigNB+oaee/mwcJGjYZQCNu&#10;D23mtxlL2HlHNdG4q6U8CHEBzRHmmyXMvs0Lh7xGBhnJJDcbhna5i4iLfsrU005kwu+CoRjD1VOs&#10;xtI0pZmFZm1lLB0PnsB9s2KRwgAhkhbFd5xazL59eBL9sUBNuw1JL7FACkbQyIlmpjGvI9PL7w7P&#10;pp4+CVxEamIvDinscOTqzNIv2CS/mfxLVvleJFLEWkeUzExjOh4eVXMepFik1GEmb2uMtQdBTlx9&#10;s3QFhHIk98wFvjir3GLIQ5lpLA8yj9cYJjTp7ljENPAqNS3eLAzUBC5QUMU0Foy2A4SAxchK1nSe&#10;iHLTWDBUEFlaxli6Ajoo3dtSe/FWuYkT3hpj6UFoMqR0rKYxYUTEqv+LFxzjm3FOH0hBmW+WMAo/&#10;Q3643tTFQYV3QhrELP2C6dREsUkJd1wz7l6waak1OWJmu6aRM1dd4AvG/Ww3zRTUDMrYy+Pq5psl&#10;jHK/XI3pCpCZob3HOOLirkJ4VRV4hBpyZDTGchcXIysYqQmI1WI1Fg0VSQAn/sdaj98IEWfoxtdL&#10;v3ioPjVRMJ2aKCLqi/61CngKRqOCuwwWExWKEZll9c3Sg4zSnVFIJ+MXk0/XEk9/mPtZwaiNuBRg&#10;sUrHGOvTrMaKQWgoQKRNLJD0IBjjlXnjG0sX1ZJPKNT3NDL/5uZZMDpgKKGZkaUHISN3l9OYMCoW&#10;cBKEsWKWsvT5keabFQw1LeoBxli6Aloz6YExRYRmpBJrGvX3vRipJNpH6lisxoKRB1HyoZxeuUDo&#10;FSEHZowl7IWdZJZ+UUsZ2Z2Y2BhLD2JFCvZipMIQgCWgjKXjIZvkKhZFLSXVS/HBHJ4Fm8Qy/d3X&#10;HqQYqd7rF0x7/RJGpTqCmLtajel4WFbTIiFGlq4AcjB94Wo1JgxVCSh2wlhxS+fZFD6bWI0FOyBN&#10;mJYRaiixzzZSWUqepmEEqTA+zcjqFkMaVSmP7M1JJatv5NbIP+fIuI24W0zBoOIogStkAsrYckMl&#10;2XyzhJF0UXJryOWkMYIkJUrWMHq56Msw3yyDCSAQbo27Kk4qr30qMuVe5FIu7/QhmE1dMCqedLyb&#10;kaUrmJKnXCAJoyMR+rFa++kLNgql0AnNCkkYbSBcSIy1opcykRR1jMMq2HRbctCImSyRU9YIlTgT&#10;hhSMdhrCHmOsnAgpHrLSYiKLlgqpTD1GDb+2t5qTCmvYSQyokjzFL+WFeZrLTQReMHJXqqWZzHWO&#10;DIK2nMaEkSUmz2C+WTkReCWoJZlvljAdOha/dEqDRK7GWN5/4CS4xFyJnM7rXO78LBjtVtT9zDSm&#10;M5iwAD6DGVnCxjnCVbyOeYpfSpnptpmOQXozY11BnFCdMdB5A6XFBhvGyFz6qvilG/qhvGQlprFg&#10;9PwgCW2msTzIPEmlvlmxWWHWcG8yxjKeGFUJ2nLNyBKGwNKwMMUCSVew06d1Z0IuX+SFNRWfGq0k&#10;pc6BWlGgOF/QWjdBccHmzXcVp5bIKRdPKJ9qGsuDoKGoshPFL/0VxjIMwYOo1+L2oqVibMQvzTdr&#10;D/JQ3+xRtFS+Gc/fiAXSMJ4n5tGn69WIrH0sEH0fbJi9D9KLG8aYVNU61agDQrZZH8xa2pp8r4it&#10;GjXd+UaTCR8ftmhy5BGz69XRKFLtBFfmg6UfwCsqDRwiqfiFeA8a0Iyt9B5cBHnzyYwrUVZdFin2&#10;+IW8XESu3dhKlC2eUTBIW7cD/2ZsJYp+JPWmGnnMsIW0rBJ8aBT1cHR6xPcqXinkbaUV8ygU3caL&#10;KYeTDo5xTQ+q8fWNorakUqiPYpXS3zke4PLEbBSP8igxEBZejmuDimDWRqGwpZIEHD5hi3gbfrUZ&#10;V6KgCamnD7ilpy22pVGKbhSfmIuLWYfpAZCxoNPEjCtRnF9K3BsOeoyLboCbKeA2itZOJd7yKBoq&#10;qQ88ohlX+Q0+Mvn/yzARNaQYF62W6n3ERtn2x0eRUCHy0lQgxlUoVjw/UoyryKQ7wa8RHqG1MmYD&#10;r6Hyz/SkBYp4g89uxpUopH+JOMy40m8QR9zUWVm8VVoVFIcG9aoYF39H7GDGlShaxlS36qOIpMeU&#10;200wWiguEIqzQOQf4+I0V8I+n6H4XKZhD+masMVJBDPLzGGiSIahh2DWRnoA3CHNBMpYwmAnkyUx&#10;xtJxzPVSGksYGXVKXsJYsUghtHBVMa6+YDChFR/0UeTTX2EsfQfGFJERMmGsDy3d0jC4barRjGce&#10;yxib03RpN4zcmzsxi0XKmUahUqz8QnELGzGx61OsSKT6xlcofeMr6il1VESG1cDS6WCMbmszsHQE&#10;vBhLbtb44GKszktGhj3zKA7pyMQskEivA+CCvSTDzKWvOKQYQpzDnJoFs7rQhGux8DHmGnsahuve&#10;jdwOyfM0dpAgMaJWDSNWVP1RLL8ytqCIZ75ZwYZBYIRxKfelMdgzi8p2FOwkLWxKm4+inkIcc5rQ&#10;DSMUI6cr9llxSFFzI09i4o+C0VePPpUxlq6Au7pjzzDdMfs8JEUsbIyVB3lpVFUjS5jlcqFLFz8R&#10;RXTSwGZTF8wby1ACYyMqIdxVU09pmeH1+esTpjikyLryCqPZZwVDDsgFw8UhpUSDfoUZWcGQJ1ek&#10;Wopb+c0gaJKbENNYMJg6vHZlpvEzDyIPz6ae2sOzqKfcDQhdzOFZMArRc3UUCyQTH/DdEawy+6yo&#10;p3R7TJ5VGEtXAMeBsZlUVTFW+WZ0RRhj6QpoAYBZaDZ1UU+ngG36NjhiYzVOTHAaiaSGEWkqehVv&#10;V5Yx5Kvdpk4Y2RnVgkvs9puMFew5UhTG6xeHdETWHsqDFMy+J4IoT42My5m6dxaMtumbugoW9RSR&#10;tYdS8UQwIX4jkuj8RrH0i3pKSEBvhdlnBaPbdwoa15u6qKe8byDdVcEOfL7KqxeHdIQXuEMKr18w&#10;Xf0rDiklF9r1zBFTMDJkiqBJCSO+NPxdJx/XsBFQNSp8jxZDReuRe66ZxvIg7E4VgxSHdPrBb0Zu&#10;B2J8TAh+mH5asRqLeop0y7IYLYRHwWwDHUSI+InzTAdrX0xjwabWsJoYpDiksClo+RU8nUfBrE7M&#10;o6ineG96tE3RtmB0X7giYFFPoZpBUTNxY8G4WFDqMQskYxAq2BBazKZu6ikZdnVlKg4pvw/CjQm/&#10;C0atxyUASw6VKx3sGbOpC0bHknooBeGgWPpjTKnwNQzqumo4oBD6mTEWlthnBRuevOnRJkovY/hU&#10;tRoLprONRSBl6QM0q7FgXAXpxxdLv3inyw3KgtE4RjIhJoSUnHNXRSDFXSF4aZZ+wcbHGVohz/TE&#10;T4R0TXnUuKuCcfFRtEK+URrjWdWbujIVDH7gU3mQ4p2SnOd8N2nbgk3S1rxhjHBQjmyD+aF8Y8EO&#10;0pQqlGs5VFRlT5UjLhhlKWRYxNIvAil6uRyfZoEU7KC8bxi1xKQ5jfoCXzB9gS8CKec0LGjjQQp2&#10;0BioSnVFIEUdDAEcsxoLxoahYGS+WVZkJ9sIP0Z4/VJRpYgwdLPrW0wRSFEHw/MYd1Uwsq/uflYE&#10;Uoq/vNOkVmM6HhSwh7QnRpZ5ED40UaoaWcLQN5FLPz0I0i0on5mTuuiq2oMU7xRRGsg+amQZutAa&#10;qCT/yJzGpmZg2BMjaxjM9ZuR1jyKd0qX0/1unhRuGE/eKfoucgQ5MiuR1LBRIjMyIAQPZQxWpxHG&#10;a9iTx/IMTR659zJGltJ4/YZZFT7yi7/NWMJ4CvRpWrHozWtjkBmFb2yYfQ2J+3oZQzvbXHMbBu1E&#10;CQnRbl7GRvtJjSxhHEyqw5LusDJGk5/hrDWMHm3qI9eOmPg3jSE6rNxVw9CJUW9jkCQvY5Bk1QIp&#10;2HBCzSunsFrSGM6Rmtb1Sd0w9LpU+A3jtIxRrDOkmoZBrFO8NY7zNIa4NeGVGVnCCDWV5ght42kM&#10;DhZP9RpjCcNdQbwyq7E8COGmOqnZWPEbuVhQ+jHGyoMglwar3IwsYcQgSsL2KB4qFAGu/eakLhjS&#10;EPTIm5GlB0GwC00gEX4TOMc0EoOotC0OI1AIdsHMFxmehhE3SmPpQUYi6WY0tI7iopLXp8AtprG4&#10;qHM/QE9cLJCC2SICJ0pO49RHzMu7DSNbMO/aXobfR7FRh4vqln7BrMoD3OQeGR0wxhEXDLFzziYz&#10;snQFjAyvb/ZZ0VgxprgFKHHUyGCJqvC7YKNKaGSHj5JDZenjh43XLxjG1LPdkCRyZBCIT8O1bRgy&#10;JbRwiW9W1FI0rSAfm5EV7EBoSsX6xUjVqQlSwjEhNjWBwl+g6CwmtWw8SMH4Q24wf643dTFSmQ1y&#10;5uICz1jiN/J3w+AWxjKYgLzm+txJs5QxVK3UyMqDkCCGkC0ccXNS2TBGsx8ptviJdI2Sc1HTmDCr&#10;VcdyKGPo7ZiSVsNsgzbU1TIGy9w0gDVsWuoNOwl97TSGjBCRtPlmCYOT6rIFxUkdhj/PPQljBbNa&#10;4hwOObJ5TdBIazZsNBdMcpNjr4zB/VE3z4LB3CRNKTZ1kUs3dLqV0Cv5+PiN3li6AjqzUHtU3yxh&#10;0+pnqFCQRuInokmD0K6J9QvmjaUrYDWSO1TGEnbyxJwhmsONy5GN0qipDDYMf7oiMnDt9YtcShhH&#10;lGougwWzrbFHkUu3jeyJEYlpGJk89TQdFfecxpeGcDOygpGCUo1MVA3K2El3rFkgBZsVrO7URS5F&#10;94yI2ERXBYPGoAiwhHw5Mt6lU1o7DbPdIwSzZYxWGnWxKJgt1qGJXsbgMai0bcF4TEZJPHDPL2Os&#10;j8VcmQrGyOC9iU1d5FKothgzjrhgkNOpQxpjFYPQvkCDgDipi8pK1lCJxNDvH9NIEy/cMDWNCdM3&#10;zyKXwsQh4jHGCoYxPJaYxiKXcnCS7TXfrGB+ZBmDjCINgtbimxUn1baf8WBvfjMY0kqyqGHsM4pT&#10;ZhrTg9Di+XALpDipBHbce42x9iD2MticVHsZLHIpnXUUWM2VqWAMi0SIGVnGILgPRxjCZ8Sn5oYN&#10;OcwYSw9CXy5vZqnVmDCUJUa44TrgKU7qtHZBUDJLPz2IJVOSgI75WGAyqI6fhtFgoaTB8KFlDCar&#10;Sk0UbN6rNUwXVHnSGE3i6j2ThnER5wFO8c2KXMrxAhPNJF0KBpePWrIxlh5klIB58kYskOKkkvHi&#10;fTRjLD0IlRha6wS1l7JBzD63GCj7xljGIGgOuyezKIikMbQd1XlW5FJeMSWvb86zgp2IC5oHAkhc&#10;x0+kfWGnXGe+WcLs2/JHc1Ih2yJ3YoyVB6GKoLLfRS5lZPTfm9VYMOrU6s3ro8ilMNo5q02irGAI&#10;KisJvqPIpQue8WlU8RpGVs7FjUUuHfqUc1cFO+gSoofy+ogpcilt6aTazUldMPKq024ljKUr8GFB&#10;c1JtWFDkUoxxxKuRpQeBaTCyYmJkGUwwjbxwZ665xUmdN6wgvQlj6QrwcKMWLTZ1c1KpxJh3FsjC&#10;pbtCqEr1UzfM6tTQhpTGTjpRjWZ/wwj/biqvX+RStEndAwFUOeM3Qo/hV4pvVuRSmhrJN5qwoGBP&#10;Gi8VyavIpbyzQLrAnGcFG5KAqsUUuXTexngYAixNYDGNyJfQsmmm8TMPcidKE0u/OKnobUOeUx8t&#10;fQE3CyTIzelZXFat7s1bYzEjRI7QKZW1hGGNS5PxWMUvXTZ4K24m0/fMk5PK8Rctlb50aLomdCwY&#10;4T6dctdr5Fm0VGQ06OQTvrhhhMRwj4yx9AaMDEly8dFIyce3RqBUyUIRlgYKIvG8NHe9+hvG1Us1&#10;+BOupDF7rW7YFEjMGwFIHJQxeVg3zB7WMBrDGLMxPIFLcZxGIZ3ExzbrI10IwaZRZHgWlZUi9bzb&#10;fhkWwKSOYdHtY3ibDSLdperv9LOUKW6QZgIT5E1l/HHnFr6Ic5NTOX8gPtFwGOAZBwqJUnqHxbgK&#10;hUiNUnMhRZi2aG42NeNG8S4udTqxMpqMuuGzjUMs1JP3H4yyEM8Nxrg2EsqmuNSouX47W+k1dtox&#10;TLRIF3/8QlTrmA8zh+k0yGdSMTZrI1HURNRtApXx+IUTKZqOkUbRwqH6lzj3wxYJkxHKvHaGhYJt&#10;Ad3HzGF6AFphRrVE2EoUlEPePTG20gOQj5/ZELYSpZ18kVD1gVIobyv9BtsER29Or+KgEqGPOuz1&#10;kVJkUvTIVjoWxCwWjPZdZB6NsfQcPM+KKoI5Voq6+phXiUSalkRYLHve74XYb+K2ghFwqLY90j5p&#10;DDYS+V0zjQmj0OM2dJFJ4esQJypj6XNscY4XG3JkQ3xSAU7BYBWRIDALJB3BPq+JmCQL+eb4jeQK&#10;YEwZY+kJdopKvHpivlnCuOS6g6zIpIwMQqPZ1AVjDpXIMa1iMR+8v85Nx7jhgs2rlOqILjIpj1Aj&#10;HWBiqoLx9sBEfdfuqsikIz1CBlZ8s4KhLPZ8msi+yKRjjLSTMZaOB2OUNszI0hXg9Mmum2O6OKja&#10;ERcHdUaGBpoZWXoQjphR9hXfrDwI7z3SMWKMJcwbS1fgD8+irurDsziod0q+MEDMyNKDIJs7Gm3X&#10;01hkUpquqSqZ1Viw0QM2D2pziw0PMqJ1Sn24YaNZZ94v4eKRxkjd0QsjprFgUJhGyl1MY8YgI1q3&#10;G/VQbnzxGy0/n0eBAkXPBxIMZukXbJqyjFYSAk6/zVjCuMupngqoiGWMtmtDLG8Y+Uge/TbfLF0B&#10;3wzNDrPPirpKjlz1Lj2LTKpF6xpGcU4xW8h45jRyNTtVKFcwqIPuclZkUkTrnB4I3bfxG2kNoIdA&#10;fLMik46gJ5pwYlMXjIKeauDgtbr4iVAkVh4TNcYSRq82F2ozsnQFU1MicWKMJQwvfFOX3CKTok4I&#10;/V0ZS8eDjoVikJHwyGlEZoZbghlZwsiyK9UMHlhPY7SfkfozxhJGlR5movlm5UEm3jGEV64t8RuZ&#10;DNXhg55BoFCLmacbzcgSRtZG6VuhkhbG0Lea5L8xljDObaWVxBWpjNH3avT0G4bP46OJb1Zk0nnS&#10;iJKzGFnB8Az0gBlj6QrG2GbIJiykmJB5NNP0wfAWdqBGR44mbzOyhOGWlWoGPU5pjM42logxljC6&#10;spT4CKpsbYyXnsxqLBidB0rugb2fxm7zELHJgxSMOdzNw7vcNMsYFGBTcW+YlcJBp6GMoYat6hQF&#10;s8/5cK0NY7Qu8Q/UakwYrRFT3rgOv4uDiiAFh6cxVjBa/Vxys8ik6AYQbRoPUjC6z+jcMyNLVzAv&#10;yijFV+j4MfusqnkAU0xjuoIRLSbrJTZ1cVDx3igyG2PpCgh4kCo1qYnioA6ZdDWOuMikw3Z1EXHB&#10;yIMspm2P0lVMvr/AF0xf4ItMig4lryoa31gwGsBI95pvlh6E453daaKroq5OvsvogfBcUEzjxBK0&#10;gZnVmDBKAfNm2fXSLzIpZV8YdSa6KhghGY+NGGOZB/kVxhKGMXoPjLF0BVPQVh2rUH5j9lHogP1u&#10;jKUHoWP1xots4psVB9UbSw+yUSKFSm2MJYwsv3oOl7ptzAchO7oNxusXjLSyUoHisExjPK5NkdaM&#10;LGGcnS53VWRSNGbcc+sk4eI3chPEp5oFUh4E5REKdmZkCUPBxN2pi4MKpwANBhPKFYwt7fKNxUHl&#10;MMMTmwVSMM1uKTIpXh8ZenNSF0x7/SKT+iOmYN5YepC5IPCSsVggxUF94ONUdFVk0pV7BnK2xlh6&#10;EIzN0xrXR0yRSVe4GU/D0ySRn/vsvrk6dXFJedDHTmN5ENqkzBOX9MbHTxyRXjyWmcaE0XeqpHBI&#10;dqcxuvlhYBtjCUPuy+WuiklKwnxhaMZYxSBEjeb5j7MIqLB4SROLiLhhZLxwjterkecpcxrJtCtV&#10;w4ZxNVadB4QBaYywAP3+62ls2Ojmkhe63GcU6ssYl0ETyjWMOjXcDmMsXQGF9EmlmpEljLWouGSw&#10;/2tkiE6ZC3zD4JAw/2Zk6Qros7TGEsbTh088qvhm6QrWifTN69rEwDEhkBxVoxTvWwRqvhl9teab&#10;JQw2IE7VjCxdAZUHVPyEB+GOFL/RqmGjiBIoXnmZoqcYWcFmS5vDE/eUxoYwbxoSG2a1/5D0KWM4&#10;Oe79l7y8huHhVO8SSgFpDL4hZE9jLGEQRFWBldOrjPGCIutKjCxh0+dqcsR0QqSxyZnj5YSxhNEc&#10;KqcxXQEH9bzaYowlDH96I7127UGKWUp0RY5Y3Dy5a8aEkChTRAZ49YEaFoMSZmrYPAlhpHC4V6Wx&#10;eT7ItIA1jB5BvrWYxiKX8gg7/Sxm6ReMGISj2hhLD0KH8UTgYoEUJ9XGjUhTxTSOEuXNVAYbhqqc&#10;ep4RnmwaG76nKY80DGOKvkbrQBkbdRrj9QsG+US97gDFsI2RmhB36oYhoysXSLoCuA8cueIyiBZQ&#10;/EacPmkXsxrTFYwxJcIKX62NKW4BRLxAsRoJANXSTxhbWk5jehBKkLw4rBZIwjA2jzpeO+Iil45s&#10;F6/6iE1dMGpFKncFdTWmkRCVB3NMWFAwXiFSPVmk/8uYTE00zKYmziKXcu3kPmLOs4JNLyI9jOKb&#10;pQch9IbqbFZjUVk5KJAUMsbSg5Aku8GxMwskYUi7qaI4MpfxzX6FsYRhTOWIeYOtjMGYNqTlhkFI&#10;OI0mGZmxNkbpXi2QhFEXVAp5Z3FS6TGe/In5ZulBqInzNpK5MxW7lOU4BFNhrWBYe+EfXy/+YqVC&#10;GOKNV+NDCkb4TbAkFn/RSxcyZ4QGZmjpeiifQVc0xjIKQU2fV5FFXu4sVipXKK7Zxlj5ECip6k0O&#10;OsBiGT9x4EYCjeMyUAsyAPQPm2lM2DwhaUganEVtjPSEiYkLxsUClXszjeVDTk5r02XBBonfaFk8&#10;3CUCxXdmzxi/XzC60OU0pjMY5R25QBJ2cPk0NXgkz3JkaNrs5onXhpHPgG0uvlnRS/1ZXTB9Vhcr&#10;Fa164jLjigs21E3TX08TQUzjvK67my6LhqFtMAyZa0dcrFSMyVxqwUat3nTGUHjMkXFDUzpQDYN+&#10;wpPDZmTpQVDdgaRhDrQis3JSKPoJyZkaGQrERuanYahlqgoaTU+/zVjCiImHxi0WSLoCukMnVhJe&#10;v8isLP1pBLk2VqxUv88K5o3lPYaT2il0sPVj9nHDbukXvRRjkK+MBykYI+PdVTON6UEwNuVS8c2K&#10;zEqWkvSyMZbBBHR9O40Jg+o85DCxQMqDoBntqjHFSqU9gMu4MdYexLqrYqWS3nS36mKljrsin2q+&#10;WToelqISK+X+EWsYY4jZmhikYMinK6IorO3fZixhQ4s0mq/E9mmMVeUWSMGGUaaug0UvRYKEJJiJ&#10;iAtGmMQD4WI1Fr2U7m0qHeY8K9h8ZxXKFb10fKPSNeRHxexr31j0UkZFSc0s/YI9yHmZ10b+L2fn&#10;kuXWDsPALaX/7v1v7BUzQnmS8juZBk1LV6IkEgSpep+fSJqJ222JhAjGNLa4nOillxts7ALBstcX&#10;vZQUK78yTeN6EIy1S6ropdfQlC5wwV0Jxl3/mNX/9vpipb5gbD0IMfMkzUSjuF0gdJX5LSR6w6At&#10;08kwjEwSp/fNSKGFaRTsskzpKid6KWnxmPUU7MJCpe6YikRNI8/jUnJvGITs+M32MkFNATXV5TyT&#10;Muo3BZGl7RNKbjsyXH5zV4JdiTPu+99LX6xUxtUEZiEOz29kU6fyAEI6gzpH/FEEhgzLvlESp0jP&#10;UXdc3JVg2euLXtqPGMGyMdFLCU3Qla2MTDBQ5NPDAhG9lNJ5dlC56wtGtOCTKsp/r0bRSzkoqN8p&#10;Xl+wU2QuYgLc3GY1orOCnlF5eQqWcxZmpdIItb3PBON4p5SvTKM8yB/aGbSRLYxeBujVF2PrCnif&#10;4a3KhUdkVkq+oYoWY+tBYFPiiNICWRgF96nwAZ7bLhACE0mp1LDToCrSuTwk1ti15EgsHsFgJNC9&#10;NkRd3v6Ilwq34NjV/74YPOGwR111yA+C26gGSrGPVFv6hMMeDTnDsQZukysoIxI1CD7yCXcldqiq&#10;/tNvAZMvwVzKfz7hXjC39xFGR5eCNrrF0VI8ETn5lesY4Esf+yItlsWh64jmYZrM9Sg5c83PXNwl&#10;MIquHbB1Dvk4fcLV8xSYvcoHtOS28xb399APDhNz8ivXs77kr59wZFreSynQkaLWjUHCjStTuL/3&#10;hXD2YE5u5TjoJbP2hONOk6oXgcmrnDpB6Tr4hIPlShvjshHMWSUvQaFE2XfC4aJTxQe/cr0Dp39L&#10;wD7hkC7/KfkTYOsdeOS0dhNPOIrokogIsPUOFwBNb7gnHFOZ9C+ArVfBHNWnIXb3hIO3ndQUgK13&#10;eMXc4hAqQGwlrcz1Knw77KcDSLzXC43xAAzHq6iop8Wc4lwoWKw34u6Q9NOA2atQz1iSKU84YjQn&#10;8lZGZ6+CD2uTKfYrL/D3IpHFr9RdBVmBryKH+4TjRKijW69yb7pUmYG5xfXzTlzWd5jEKTeFufVG&#10;FHRQX5e+3XoVtILIIiQXLTorDWm+0AgpS2W9CqP7pMyonAgitN5dpXAgmJT1Di+4aOGgySSVFszZ&#10;q1xDvXTPFI4uWjS8LJMpeur5zEReoQZhvQr09q/CoT21vLkavWJucYj0cJKl0a1XecFFixHLXiWt&#10;kMytV+HyABsiRJqZlcVRgZWK6YGtd6BjBlrDIRDwhIN3dPL3Yd9JPPU2+XthW2NuvQoZzVOKL+bk&#10;Vch9pMaBmFscsrxEPZM5eRUuHUmLCXOLI4OXsi3A1qtQ9/+WisyecGQXqCRPo1uvgs9s9EzMLa6f&#10;CGKs8lb+8wnV8p/lWPffxj1w/CSW9wXbBvaO50tExiccdwcajZTJNNf1+s1+pvNOOEJiFLAmc+sd&#10;qNn7QkQ7TebieCMgYZnMrVe5NoJJSI7JXBwUVBqjJXPrHeCM4FTSeSem7Nsfru2l7S8/c90Da4Un&#10;WHqTCAeVhnR92nkisBLIuY7N6eutXznqDk/DNJ9yLBQvkAlI9haHPeSW2upcD/HBWy3VlPIdFocY&#10;BLu9DE/81w8+O2zbMjzhyI1AkU7m1rO8MDpRYFF84nGYzO19hd5xiNaERBMlAYs7tY+SGL+6hfWb&#10;32z1dpMWji671Hml0a2HuFMhxqNNhM2ngpiwyJXBB2xLZT0SUoKI7qXRrWMhsgIrLT1LRIbFPyTK&#10;KHMn/3Dx7zi6xbFU2OlpdHIPb9yOSiUVP3NxtFZ4lAJaYOsdTnec6UzbfHGnkFFKPK5DzWyErDz+&#10;hKNAMsZWRG89c7dfw/VIOMzBZSnfTgTXV8ytV+GgjBd3UVyJMTaxcyZzvRGd8niZpNGtV7mlQgw3&#10;TebiuH8T9kvm1jvA6iT8nVam6bG889t5J6IrrWYZXbquCAd76b2ICPMN1jvgxMhXpduYcOzyxBPE&#10;3HoHXHQ2t7hvDnO6EoQnpViyKL+QmEnHq3A81OKzRIRXSG64mXQACfeNVn6RkL9K/HVioJLS+hOO&#10;O8dXIW5fGnrNffMt20VaODIJSSwCc+sdSObQmS3da4WrCnuYW++A8i7Otn27xeGgk6II5uRVoE/w&#10;hC1OTDio6fQpKBtB5FeqgFGSSl5FOM5y2qMnc+tVYGpBPUlvILFtuURzbU/m1jsgGF7vmSLO0quK&#10;PFcyt3eO94sIcWEMp7kYtxx2MYcn7uw7VCMKNIo54ciHIqReRicaLOaI+qWlIhzSbdTzJXPrVU7s&#10;HVmYNLrFnUZlC3aIQYuOz+mgJHPrjU5JvdQtE6VY78C+o6oveRXhyJ0n4Q/MPXkVeKMpDCccTiyV&#10;zGFOL6BLebTLg3BQhBEvSktlvQp7FUpO8pli4N6p1TKUIsWi2EKwsu279Ubfv5TqtI2wXoVDkjdC&#10;23eLOxksUhDhaiRi7LVpIXNbNoJwhFAJAyZzuqucxHGpEMFnLe77g/6syYmJHPtCKEC4HgoQPZbU&#10;MlIpad8Jd1f2FiAWQfbMfTYnJtyZa05Mwq2kuCh4D2TXO2/mwvhNyXWpkgK2XgX6AjHU5DOF+0EK&#10;p+hYYG69Cirfb3y8tBEWd7u16Ipjbr3DmePxlMwtjqsR94C079Y7YI6vl3ymKLY0LUK3J5iDEzOf&#10;HNoq1VLlwWUcMd5GkYEBtObIk7SEqHEny1IaPTDje+cgoByvRsbljcDF0qOjtUQ5gIxj8zRWB+eb&#10;zFWvYlz2Klxjn82l09y47DMJPYw5+Dhvj3TeGXeybaWkmqWy3oFoJgdzORGMO7XrUjOLufUOJ06U&#10;5C2ecByvSd8C2HoVKr9vnwcnZhykDtxY8SriyXIHgGhRfCa/c745nigV//DiWa9y5uJkCge9KbUi&#10;uQfW/MqPTypy0vFqHOYa85uAqcxdQ+L07YSjNhLiUvp261UIctBZrtwzqRWan5mp2BwcA0MIEmJU&#10;G93i2KzsqDQ6eRUEbJKuI998cdwA2qUdttaOjr4pMBHKvhOO/N21Q/r3G4E8hczxBEqsfeNwfHR5&#10;TubkVU5MPNGb3sSvRWHjekCG0Yknewkn3gllMoX7Pkm98gJiaWgy8wEkXD+AxJOFNIQYXDqAhPvm&#10;dppiYtyEdnRchtGeTpO5OCqy7klfvt16BxwYuapmbnFERxp7mM5LO7rvyzmla61w7IJGeCWmu+Y+&#10;r7VjM7c4vlxjBZD1WXPcHpKoE+fP4siRXAShfDt5lY/3egCJX0sgLR6v4smi75FHt94Ic/F4FU+W&#10;ckb2Qfp2wsHMSI3uOMzlVWjLGb+dcEgCoCtXvp14spBkUVQsj2WUnGeJsXmSOgujW+9wPQd+inbs&#10;E642Wge23uH6KTRutHEcI1C30mTKqwCLFz/za2O7GUa33uH6YFRzi7tKoFSMio+cTw4V5zNe2oWD&#10;YNHovIilyBxpuFR6ZBxlE6kPDJO53oGVib30JBGOu2mrUoPqo9Ehf1VaCHKJXhxU7CSNDsxe5e8b&#10;qJzmwp2YUkrTE33e0SG6n3rPnJzA4Nh38UkiWVhapcLmTRc/4SCaJ2UTfqW8yrWPKGJ/TzhoIEk0&#10;EZi8CpUFqQ3HE44YLxUfxYmJJkukifddOhGEg58eDyCxa9ELoFQwxcSEQ+6SpmVpdPIqMICxlzbC&#10;4mi1hUpVMievcgnpds8Ut5abWOO1I6wx+wdJJmKFaTKF63cVcWSJqnzzUCyTKRyP5c/SiYlIwHqH&#10;axaQ+mQ84QiI0cSyfDtxZAltwSMtWRLY6PMRuBfFJ4k4sgiBEvpOoQDhqog/k7JeBXMQOkpSxjji&#10;Ko0nBs9xJuXMpRYW/MzFVYkmYHtXYalwz2zfbnF0famjW+9ApQzM+7YRFocvQps8rcz1KqQK8Ufp&#10;vBMn9x5A7UQQtxbqAneO9DYXjqhR40WTmJ+l8kKgQ7ge6BC3lvcWXJD0vhOO6xsBp/LtxJFl99AZ&#10;JO074XqQ6nvvKtckMubvhGObJ+HZk0idb0el011yyokgHL3hqItLk7negWToBWSSucUh9ICEWzK3&#10;3uHMkcBL5hb3grn1DmeO20MytzgUmOLVSBxZUr3c9ZMTEw7mHNzHMpniyJ6oAS+3MjrhSADhNZO5&#10;9Srvn/T+aZEHcXIJLzZ6DLfm3QjUA9PbMo1ucWQtuH2n0e2dg9FRhpdOBHFr4YKSG0vm5FW6zxQn&#10;t/tMcWS5OyCZ1pbKeiPEaFsdEN0w5tuRwEXlK21z4V4Y3XqHKyu4woJ/s0/R5J2fyU3/nftiiNaK&#10;I4vG9Yk4F2vrVDhEqrW9qhA6PZ5/sbYwjp8kss7rY98/XPMvXBGsCcbzp1pbl0KMg2MrWVtYTxVK&#10;YBahO3Lvydo6FEIqSbiYmVyHQkHoEUjLTC4sKwWgFKOlTOYurUnBrnQr1RvBwVhrn6Rj0vYWjMAi&#10;k1n2m7ixqHpcgLDM5DqhK55LJSSEJWZsyGxwx0/WBMvsMDFqyYxcsV4Z2/oSQhtNLYPkxIwNY5Co&#10;k7WF0fwJDd3y3cSLRbMdlchiTTCcKymOZG2dAocAbU7S9hadFvJ7nErRYv++xltcSjh6qaZWd+Tz&#10;1y3guBheup4IBwWKQy5N5roTzNECLXkv0WmZTErvk7n1J6+YWxzmWi0OKgKzDTBH3KCNbnFHK0+E&#10;0zfRaTEX64aNuzByEZBlqaxveOGuJ1y/64kWC8OYqFubzHUqJNiPY/zvyxfpx/l2PMebGO/1Ixsc&#10;KS1K05O59So8x+F+lAvRu2i4mfhGPHZ+5WnctgercZSPpDZITMp6lVfMLQ5z7UpEYYRHh4su9z3j&#10;ckU7NCSbu2h+OICMy8Ux76LTXuTmkcQPjMNcKzGnhHBHxxfnK6TRLQ7eDh0l0kZYr8LT5e5hydzi&#10;vjlJEs+OqjeP7g/9MZK5xbHNyaKV0YkWe81aWrCBlOD8TModGhWaEsKBEbkhqJg2gnBHSuLeHXym&#10;6LSvmFtvhLk6uvUOmPtsoRTiczMrnHdNUgW3NTDM4dnTNhcuB9cxIHNs2NKeFK7j4rg8fCSyMH5k&#10;zSHVDfOgbAThKLq/IHlZKusdaGX4iXxpMrc4yAo/SQ6H+KhHl7/d4pCLqStzvQNBN0IO5RaN5vX8&#10;zK+rG06TKVoseRjiGyX8DKthzd2xVd5bhGoG9oq5xVFJTT/yslREi8UcuYPkooVjZZ6rDSvTdNoX&#10;JlNe5aTO0okg2VnyFHAByluZLTMfoftM0WKZycg7QPNI5j4pO0mTuV6FKwByz2mbi4YLWaFFu6H3&#10;zK8k3fqDlFvxKsLxuLva7bJU1juwzbkEtJW5uCt4SNEwjkWN7oHPbNt8cZijELGMTrRYzkgYC+nb&#10;CUd2ly2bzK134F0Brzx9O9NpIe9SlxG+nWixjA5p1ja6vasgk3qpt2JuvcMLJ4JouP1EEJ2WWD6F&#10;TekAEu7rh5KadCKIFgs5ndBDeiMI90Vnive070SnJW9NBidda4XjNL9Hb/l261UoBIJZ05bK4nim&#10;tZI7rl6zzaG78pJJJ4JwTEmMPIgWS3lUFEh7Fw4CTqOGQdvQ6LI54bJ+LIJoMlcF0oxDBrYlJHko&#10;ydzHT1MKNA7yVBO3o0pL5oiQtONVuG8yVIkjyS19zeH5rn3zv7MIxhEEjT5TdFq8CvLsaZsLl1Pl&#10;RMh3dGhYXv1VGd3irkApEQEoFpE5ug7i/Iq5xfF6Pcng4MQ+5VUgY5w3KuYWl1kVlMvv6BDtuSx0&#10;Mbc44pnRiYkWCy+NPEZy0cKRYW/sXQRAd3QEEO5+GkYnHL0N48VPdFr2Kj80fTvhrk6C7RqWimix&#10;BLR5ZrfJXG8E0bupPKJePZNJlJJubekWLRwVq5f2K6PblwwyVD+kINK3WxyhaKoXkrn1DoQbWWPt&#10;2y2OFu+XHi6jW+9wEmJsvTS6xVE+chnbYm69A+Zq1EhStT+8LpOIMitjlwrmLqhc9t3iyHXE0Ldo&#10;sVeW0fTYoJ7NzySwlVrjUnq6XoWlwj0zLRXhcCpk8Mq3Ey2WfUfJdzpehUPIKCZlRIvFq0BUSU8S&#10;4S6AnVK976LFcsvkoEzbXLhMDYOuO5+c7pbvRzIOK1M4jteTJAr7TpKznHdRuo+/Pz8zq4CQ/RwY&#10;LgXSYlsqi6Mb4zVvKKNbr4KY64mlpMlcHNH5ozQXc+sdSFT9/FKRW77d4rizx3imaLEvvM2F629z&#10;0WLhSDK69O2Eo1z/PWnpcUvfpUKTvWNsh8kU7ouq+7YRRItFevmcUbG2V5W737QkiVixvHhRJ0jW&#10;9oaDrRgRE5mWKwA+JVlbV5Q5kkiFzIe7aiGUIctMLgyiSiueR7J/rVFi1J52gkHJaIR5RBxk7ZJ3&#10;aWwL49rQykAJf401dK8ba9GwzP/kyTLW4MpT9VPGJlhnckhqls3WOJLceedH5taBEJEGBrW48a0N&#10;+9uYN50DYtLC7KNpdJrJ9SVEu+MxIErsPQuSKxHqBWPrE1COaLFu8Wi5HyKqXs5T8Wgf16UmTeM6&#10;Ej5a0xiBHDdLpBtb1Kmwt9NGLNpL2yQuJnGr+Y1o2rduiAiYDIzcFvmsNJELg/qEmkb5aqLDshpp&#10;d1asCUaN3NHPw51LbFioBl+Jj0w5yUwJOhNfSXr6XWRYZNca/98wTpsmUEEiaX7kJ0oMqW7DMPRP&#10;8CRpJvdyAcv3s2XHxaC9rg5JIZZWhDM2MjbIK6ZVsrAfarri2OQTSCUm+QZuqvMjIVLWsa1TuJsy&#10;hMA0uMWREoxMN/FgcSaEvdIrR7iv0+JOCU/xZ49Z0kqzKBKcySQM9Zve3ygAD6w/O4zLz44P8WAh&#10;XkNcL+epcV/X1KFcFWC37+h+j0JWQjXGocJAwXvY4+jI2hwFHGXbGce3O3Ljv50z7lHmTmmqTebi&#10;vr4paikeDCr3mINiDF+4TebiOK/IXKbRrXeA3vqo325xmfJJNcqOLgcRjbsMd4o306ZP5ghnpKp1&#10;49A6bIpyFGTLHF2M0kFuXK45oK2wzBGnTpdL474vM1Gi6QSebA61opKKNw6/3hQHiFfJHJme1JLQ&#10;OGInja5LGfeYowqEm0O58hmHz4RDVvadeLCvmJNXgUkJDzY4MfFgXzgRhOsngnmwDxjo5e6AfNl8&#10;A/qVXrP6Mrh1KsROrp7y38EaXutr7a+ERrK2PoWE0vUGKtYW9oWESWKzIgo2P/IFawvD2vGXw0yK&#10;A/s3sl0uYWhZzo+krQkqQMnaOhTGxlW4zKQYt7DcT42+jG39Cenf0xUL303E2S/qFFOPGIIzMyWs&#10;f54UydrCvj6RbUg3MPNfuWqk9A4SG/Mjr9lOYnrSQGNgvKkbA8ywvrvNfs2+RLAXrK1TuJv6BVXL&#10;Mlkc1XgwntOiXK9AO4grRk7mFkcD6mtoW/bAuoXfK5YqQRTyAfPBoX/Rlq5YE/f1wUSmIAquca1R&#10;stH2t6ivUBLgTpSZFCzTj5GUnB8JreqEZMMyMex02pPvEvEVdSJKz5O19SZkU1E/Td9NboFobCLY&#10;cMbslDAhqQrsQ7TXzwuQtrHJCVVhjw+xXj/JpSbxC8PoldyU5BH5mSlBf4xYT/puCyMPfj2qwu4W&#10;5/UdJnCiyn4IxlMuXilFeeXam5g8vFFmRtAeaVTSDxFejymWdptQLxjbe8mDAEBykiLX5uooclQz&#10;IddVPsUyhIJL0Go0CHmMMUJz7eoq1AvG1h9wtnGbKYtfvNqT0PlOi188Vxb/KQwHhyxYJm7ToGYm&#10;MucZDYO+03Lf1P2Ota9HHtvC6C3V4sxM3Fi7EzHpNDzBEBZIMfQPcWM5tlEcS99t/UjuJv8hiis1&#10;Q/cjwyoRjPATve6KQxbDlesWfXKTtfU/p+7cQnkiuN5d8njzZXDrgQjDXuFwOG1EjGWRwOBNrku4&#10;a5WW2I50I5pVeQmCRskwDtbIZxIkokjI5hD1bitlcV/4vHYJkl7sC88O4fqzQzqzsK6I+qbLsnAk&#10;pckKpaWyHgWKJIuzmVscClQPfENZmesbyGFARkvXLhFqeVFRlFvMieBKRdT7XbPDvhOOyMLlFcLo&#10;RHClIgqyRBqdcF9cGFKxOErCuxGoJWj0Q+NwYjHbIoIrjO1sbm82dEIi1J8mU14FlsXl0Mu3WxxB&#10;X1x7Mrfe4arZmsLTh4ixX6cEnjJlIriicgtFr63Mvd18XYPwdNyZGMvTlnRpmsy9pxCxP6Z32Qjr&#10;HfBFFDinq8P34q7RBsp2xZy8Cjdu1AXT6Bb3da2X0rcTwZXU6FsrfKQj1OzXHrEXwRWWMXGvdHkQ&#10;DqfSpF8oAphf+fb5i2xvSqoKR6eny1aGbydiLAxxWn0nnyncN3WQzauIGYukCmSlZm69Cl3uWtPN&#10;D1FjqUPkPZK2uXCZqsEX3m+H3hI5sLIRhMOJnahX+XbrHUiGV3aB2LHUyLaO3XDfZnQkxGlhmu4q&#10;wtFE5AK5ZXTrHShzIX2V3q2i1aLOFUNEIrrytOPllPadcKfH1nymmK5URJFWTT5TOKQWCEGWyTRD&#10;llAKq6ysTOEg5ELrSeb2zgFRI5Z1oiY0S4zfeA+nsFTEdu3VbBSjrzleNi3LI74rKxMiV1sqe8eB&#10;3393/TK69SrsO57YyauIXwtTnw6QydyTV6EKO71exbBleV1FYRndehUSbRBR28pc3BdZy5Y1FlmW&#10;AizIQG0y1xvBWTreWBidaK/oSJAwSBc/4dDziFlq8V7faCrRZFlpRDAb4cJoLbIoviz1XteeungV&#10;4Qh0XK1rmcz1DtzEPk+BNDxJRLQlKf6ZOpji6mZSOFxrkEq4nl8VZZbIww9MtTS69SoEOpAaTpO5&#10;XoXJ5ABKG0Gk2S/USkgmlm+3XgWdJigU7dst7ovoVjuARH7FHE1Zmjl5lRzGEfmV0BbBtHQiCEcY&#10;p1EoWIpamb+RkWXcFyslHa+8sNYcce9HCp8ah6gk6fGwVGiQuuaokT1K47+3uXE8EP68NXPyKlQU&#10;tsp7ygPmZ34dV72Zk1c55bHEhEQ7Qubuhpomc70DL6D4JKH3m8yRji+n+adEZzEH77KcCMZ9na8t&#10;90y0HOZXvjK6xX3x5VIeARb2mkOB4orMy8pcHA0zGieF59ya4z1CBiKZW1yOtMNNW3OcktdNLIxO&#10;uC/i5ZDO/30iwDD4n+YWlw8gqjtkrp53xr1gbr0D9WY0bE1zubAvCulSJOBTnFlKt1u5pWEcro3l&#10;9inqK+02+ZRpbHIptAhJXKlPUV//SvakTSAY+WTkadKqlGeAFJ/CYQQZZnURKb/Ci7IH1jF88gAl&#10;41d23MK+rmNWs7Z+gestaztZWxgKgaduEsYm6ivM+lZw/CkY8e4foq3F2noFrKEgWsZmxiyX9cRR&#10;Zw7mc7O0vlOXOsO4oTSpWfqarbU+toWR6IunjqivBP3i7haM/XZCzeW7rVNgQTZuIhHLmRKe4y3d&#10;+inqKyfcI+lxGUYpXQttfEoulkxyHZt8Ce+ylErmMTxTAu+ypeUNg5zVikLQDxhrpERaGzDDyOxS&#10;BVlWiYivnKaNM04l+vxISod/uYyGNSniK2UM0EqLLxGsn90ivvabgmAvWFunAMcT4ep05Ihn+/WH&#10;gFTa3mK+oihzemHhgBOMcCfPj/Th1iuQnG0SNpy7Wia/jUzxKcLsvYqbMzEMcbI4NnkFBAh/09ND&#10;PFsKSVFvTzO5zoQzmQKk9N0W9kUeiykpG26dCZ8tXl/NmM1XPHFf+WwMroxNMCqOm/IQl6xZXITg&#10;KSVO1haGaFTj1eG9/5+1hf2VlU2XLtFfWckk6dLY1gd9/cC+LCFEYob/b2wLQ4qAoEFZk6K/IqnE&#10;ak5jky+pBBH6WszYPrj1pvihYdRS0VgzjU2+JF/xRLYl9NHUULgtzdj+MgzaKhGMlZ1axRHqHWvk&#10;HVv5iWHff7i/phNH9FdkjnjmlFUiGLmra10c/KRYs2SumvAERNKZEm5qF5Mr1tYpcE9ovSDJ5qy1&#10;Dy5P6QwQ+ZUo/7XHDDcFwXhPxafwE2cWsnN75wuHIHa8mDxxZmE0wooro5M3+cNDv2QdoerNJ4As&#10;8xmvXcJxyYP5khbKupMX7pTmzOY7pURhj+bZZP157c2sfJ3ucNvi61DOHGmT9O0Whzn4MmUyxX09&#10;nX1a0hRzwrERvpq7FPf1FXPyKQh9tvfAE2eW0nL8bNgIwsHeR84uTebeNI5V+p44RDTZ3aWS0xES&#10;he2s0k/hCLujUp1Gt97hCiZPlrxM5uJYKshjJXPyKnxy+KHJ3OLID5AzTubkVeBbcHVL5hYHp5T5&#10;TObWO5D4JV7ZVubi0PRjkSVz6x0wR46zjW5x7PEYRBf39Ub3aJFm4TDX9AtI9M7+ecFFC9ddtLmv&#10;f7iHJbkXAmvzMz9RrGrPVXFfL6xE1UZZmcJ9oh6ciJD8qvmVFwyBO5HMCcdKSdVLdNIcc9wcKFdL&#10;NzHhLh6Yyok+xX0lHMVHSeedcLmKgk4RGh06S6n03rgvgqupR8KnuK+fXNl/ElXQOJ4jRxIIV3Zx&#10;X/kjxCiSVxHuG1JcIxeI+/p5Ql4QKMMBJBye9kQ5wujEfcUc0ct0ExOOVjtXfFHMyTuQY2B8aXSL&#10;Qw6ydYBge+7KJFtA0CeZW9wxiBoPRdzXKzMgNpjMrVfhonJRzzKZ9iokcNqDS1xbqK/c/JK5vXPw&#10;3GKfJycmzuwL5tarcExCCC5kOvJI880xd++0Mpm+c0BhJX5Q9t3iXjCnO8cVpKSaSDp9aXR1qZj7&#10;ShEsZYpldML93AsoXWvNfeUtSRwzmds7Dhqzl90L387cV/iM8a7yhGORtdGtd+DyzaukTebiPhFp&#10;SnKe3KHmk5+5z8R3Ng5zJILTZK5XgZxTL37i2vaLn7ivVx731pJnwnHHiQmm3/UOXAJ+icynlbk4&#10;RvfRqC/izCJ+iM9s5tarvPDt1jvgUaAcplu0ObOVTMdjYlfmxYwS7/IJR1wylWASPJO5068qLto4&#10;fmKLZ+IN1hy9O/6ky4NxiC5dbeO/nRiPEJvjSVJ8pnGkAtotmle1zUGNb+YWB3myVcAQMxhzt82R&#10;VAj7zjjed/iHNJl7V3nF3OIwR5erZG69A0Jn6EC0lbm47MRwyk+T2XymcS+YW69C5+NfpALTtxOO&#10;OGGShcRHzugwR0auvICecD+oOJXTnISDzCHUmF6vT7jfi/+UpSLOLGmkP4QKy2QK9/ccKQ8uald2&#10;dMdpSTUixjFWvFoa3XoHRkfyrjy4IFTPz8SnsFaSufUqVGxQjJycmNi2RGub6B9UxvmVVKT81KWy&#10;OCblO7U8ImMtc9zgUkzsCUdD21S0QeTM5uo2N65v8/UORPy4+CWvYo1aLmKpapC87oyOfcA7sbxe&#10;jYPeyOWorEyTYC/tlxrG8+fnZxI3bAJCcPcWBmfhM3UaM447QZONR9hozT2gSKReFMbB92nESB5K&#10;aw4ZEx6UxWcKxxsUreb07eRVvo8fn1amCLSIU1xSM1z8TKDlkEQQPo1uvQpqKyfAVczZq1CikjJc&#10;X2LeXrFunEx7FUII7fJg6u2DEyid5uLQsnmgraebmHBXyZ/YI+TrdmUiHhu/nXDIIrQ2pXjyNUf+&#10;DqWJslSEg2XUGjwRAltzPEjgoCdzi6Mo/0q6wsoUH5bY6cdviomRjJyf+YI5eZW3D5Qf2ugWB6np&#10;SrrK6ORV3hCwbc9JMWk5tpqKI11CZ1LIoGZzi0MdNzoxcWKpZiL63VbmeiO4zJchLpMpr8JFLL4R&#10;rD77oPFTSWRTzbiT+YEGWtIyNe4b/evENaJWU+bIkaRuSMbxcDrmXJhM0WmhhHK8pm8nHJ8OPmEy&#10;t97h8yiPSQWNmPXMCmGOk4Yro1vvQLOzd4rkihMTEffohEnIhKLl+ZU0iIJAkp4kwuGgT6utjE5e&#10;5QgdiY2DQMT8TBKo15+gmFvvwKUdOef0NhcXl8AW9efJ3HoHwhfcjdJjWaxa/OxvYp7SyXkm5Z4k&#10;xIfTUlncVa2n5kv4yDHHeyTmzZ9wqIWnWDRacDL3DWk1rUzjOEfayhRDllx/3QjGsZ9SHTnkiB0d&#10;whvk98u3M+6b5otpI4gjC7eNy1G6PAiHSEtTOKCGdUfHiwTt7jS6xXHNpH1G2Xfi1hJ/qz5TuGuV&#10;kvJ3aETt6CBuUwCdRrc4lvM30nDBiYkji+TNEUmTOXkjbqftWiuO7Cvm1qtwtl9rtjI6eRUCYtD1&#10;0ugW98WNsUVrxZG90QEs5oTjbG/aGzz8tVSIiKUyYePwoE3aiouQzHEJSEKVxuGbiDGWbyeOLFcj&#10;Io7p2wl3Fe9JOZLX446O/BYCSenbLe6LVh/t4iddWUJNR3dN5vauQrvypkfL79rRIctMU9lkTrhf&#10;okYp8iA9WiikNdJuHA1JeIWGbS5d2RcuD8bly8P3egf87MXM02Qujl0OxayMThzZC8ChQlzMCUd0&#10;kVh4MrdehZqv95Y3/xK3ltgP7QaTufUqrJNrS51GtzjqQB+pluRLHFmSJExn+nbC8cBGoyqNTt6B&#10;fufkc9LohKM2KvFV4G/MNkdtkkt7WyqLy10WKK1cc7zwv1soQLiTcmgZLnFruXnD6GiTuXcVmjdf&#10;f8ngVcSt5ZGIZGsKfQuHpCn9M5O59Q5ccZiUdCI8cWu57KfIgziylNdwNUqXduF4Ipx4QZhMcWSv&#10;bRqh9rIRhPuBfJoYjEhM7sqEXBbThcL9QKhO7FP6q8ncCXe10S3u50g17dvJO6CHBY0+Tebifnj0&#10;RnPrHa4otDEY6W47s0JrUJidaanIq3D8sPXS6BYHRQkmdjK33uHKCqDBJXOLg9BOB/RkTi+Za5GR&#10;SrG56c1kwv89uaOy7+RV3qHqpTZXCLzLHBsvmRNHlqs+Xjq5aOF4mVNCVEZnbi2KNDEZKtwPgcn2&#10;JDFHlr5L0WcKR3rrmj+Gb2ddWdSdaJtUVqZwhL5JyyRz6x3ITNJfNO07cXJJhrbyBxoozwojIJdH&#10;tzjeI4iHpNGtdyDKQvlQm8zFXVqsRY3ErUWwDTfWNsJ6FSRNIbmn0a13IGzHGmvmjOPTpZiYObLo&#10;qaBvkFbmehX4jPC3w+ioUJ6lcsxhWugEc8YRdn2k5mHcaNYcvojYXTK3OB53LXzKm0fmaCuUClGN&#10;Iy4JvTZN5t45TrGnvYDoPjg/E37ZI1UXojA5MJ4WUIfbZC6OtytXqjQ6eQfMPRI9hkU1P/MFc/IO&#10;L5hbHNQM1PPT6OQd3ihLTE8SSL87OkoSU3AY8u7AeqDDuBzoINYgcz80mSnXWuN4FLa4CjkRm+OO&#10;k1amcBBrkVIv307c2m9aQkWvIhxxDhTRkzl7lW5ucVTXPFLUiMXhycRBlDCOcSiNtvwdbkvmIBSm&#10;F5BxZCehRKXJXO+ALnMe3eKYTO6nydx6hzNHuKkcQObkcqtNj2XqJHYyyYT+ptercXCULlP172st&#10;3EOZIxOXeNHGIeV5nKFibr3KkV0p10yTuTgehVA6irknbu3dVcpNjGvszArq0biHZG7vHCTvaOPa&#10;zC2OCsg6OnkH+IutqpdurzM6ioD+pI6L9DlYGJoSjySIbhyEepJcaTLXq5Bx+ngkwTm4u/MzGRyB&#10;12RO3gG5hvrtFodxVKSTufUqpOlJrqRbtDi5MPwITSZz61WOFcDDsOw7c2v5lW2biyNLxIi3eQns&#10;k86fb8dkNkohVQsDgybGLk/nnXC4tEa6Q3tyzVHg+ZFyQMbl+js+1pqDoBS/nXCE2VtBHH9+zZ1U&#10;QHosG0cQFv2LsjLFkSW5z1cvmWWW/vzMF8ytd+Dc4lemjWCR2gcJ8Da69Q5/zaXaSa6xGl3UViV7&#10;M7AzR0CzbHPhEL9svdHI3jyZq5O5uDMXJ3O9A6NDhreNbnG8eVvLX5RKNTrufal0xbicvyNJseag&#10;WRJEKN9OOFzhiT2Fm5g4sp9oSqC5mcytN2LBtSJiOBU7untjt2utcPyVVtxBom/NEVNu0gTGUaxE&#10;J7A0mfIqpCYf1KD8W6OD6+/8TGCNysucD4yr0W+r4TKOyBqxwjQ6eRViOC0HxAqen8kzrQnWUpMx&#10;MN7lb0iQpMkUDlmjdjV64tZeM9C279aroDeJTFSazPUqF3UlgZdGtziE/B+w2cI2F0cW5jAdJdM2&#10;F472V/FtLo7sC+874fr7ThzZv1mLRMMm2TpLDEVqOvClyVyvgjmSTul9J24td9r39iQxt/aXp3Kq&#10;tiBRMaO7W0CqJfkWR/ZEoqhkKCvTODhDSZOKXba/8mq/WuRBuCxfDj1S5v484j1TOO6ZrWkMsmpr&#10;jit0fAEJx+sV2Yy0Mu0doKsktTQCfPMzUc+MLlocWeiS1FanpSIc+eimrwJ9en4lPaKInyafKRyH&#10;clMpZA6ezDUlBOO4QkNYKd9OHFlGh/Z5If98C8foYuTB3FoiYq0QlcvQzApJVDICaXS6q+D5PlKL&#10;e1qHr7m878ytpQgIKkhxYsKRDm/NLGAYz6/8JFjbSsaM441Ax4E0mfIqXLDqylwcGaHWjBrSwY4u&#10;l64YR3r/N3EeeJetOSIIMYwjHFoBTaODhS9zZIhTb5AnXE5kP+nP8uJKxR3EsvZn3vBSpN0cWXZr&#10;DDAad/yRZk7e4Q/VD+1tLr1bgplwJcpGMLcWZWQaPZdtLhz3zCtBCbdocWRfuGcK1++Z4taSGiXt&#10;l8474Sgbv2LgMjp7B3ZrIipzwM3KJHF0EYRibr0KBIQH0Yf07RZHbW4jmaMcO78SFgrtG9NkCgc/&#10;6QrbwujEkSW2Rcen9OASrl/axZGlyJa0RTMnr0J3kdTD8tvcWp4MrfzhGUf7hxR5kG4tl0UIJGmp&#10;GMe9r6ULxZGFuRCleCAXzRKj0wTX4bRU9gVEaRQ6MG10wj3IRzdze1e5PsiIwZV9J91aPjjP3jS6&#10;9Q4odrxDNE/mFkc8k1YHydx6BzRhHhRlJ3OL46VB4ryYE0cW+SACOenbCQcT8br6BK8ijiyPSWRF&#10;U5BKOOq4KVFL5tY7YI4DNj1JzK3lC7RrrTiyyH3VdKFw1ygyVahBwt3temm/9uAS7ufqgNq3k3eg&#10;A0e8Z4qT+0NVQburSH/2XCbtH8pGEO4Fc/Iq78ghJV40L5f5CJiD55JW5noHTi16iiavIr3bY8gm&#10;ojLaIfMr2eawsNPxKhyKj431/SNu7RXhN76KcYhmQN8Ok0l0aUeHXBAHelgqxvEe4hqdzMmrIB2D&#10;8Ewyt7jvyx01c4rWQt7mlZDMLY6UDPGtNDp5FVQXKI9K5hZH8Ic8STInrwL3pwWHWRzzzU8FJnUk&#10;hUYzMGJbp4SZRiccZagp9E2aYs1xmDcW3BPuHTG4thHkVR7oJ6SkDMqq8zMhKn+may3554FBHY8v&#10;IONQo0DdsCwVcWSJ/nDzK06MwOD8TFKhEL6SufUqlEjja9NGeObWwtZL5uQdSBY2BiMreEf3hxh2&#10;eSz/PHFrUXOBvPDvVK9xUAobL5qyufmVEHSzucV90Nc9Xdpx5TZ38hdpdIs7z5cyyzAqZK4GOozL&#10;gQ4qVmXu9CjKG8E4rpnH9/r3pR0fInNsnxToMO6Dp1PzmdKfvSR93ebrjT6QsWjfThzZF8wJR8KJ&#10;KFWZTOnPnjlKZsvKFI7AVkv14gz07X7e4wEk3KUfCMeEpSJuLW4dbYJ0VxEuE5Xp5LOj+3hD4ri8&#10;74wjnvknKd3RfEbmyE0mioVx3BwIYqfJlFdBhxkVubRUFofU00k3lm8nrwIngPa5ydziPn6uOXwy&#10;Z6+SnZi4td2JiSNLkfonKuFpdPIqzGUq7kCbeJbKve9axxzjPj6uq1mZTHNkYSC8J0mQH+H6txO3&#10;FtUFOsSnpSIc5lraAhHEnUyUpRCDK99OOPgqrUKNDWNz1HC10S0O9bJ4rTVHFokbkkdpdOuNSDnR&#10;6i0tlfUOaOVDP00HkLi1OcPFqbiTSYskEixpdIs7UZZU1Uu1kMxxY0zy1MblhBrBM5ljobTnpHBc&#10;HmC1l28njuxxcVoIjhah8zPpVnkqn+FEELeWL/D1SPLUP8JBkOUKl8ztXQUXHdVjEEfb0ZFRS7WT&#10;TMLAXjgRhKNyJZ4I5sjSwqbVmxPjm5/5wcspjm69A7W615O77DtxcmlNdr0/y1JZr0J9dmyMxfNx&#10;R0fFcpKn/hG3lo7v7Lv0AhLug7q2pOyKZs/8SiRoKM1p5hbHYR7fCNKt/cJ6fHAJh1oa7ql8O3Fk&#10;UaCnci+NzriL1qa7ijiyFNFF5jDVFfsRIFOn/gg0JF0YVVXxBWQcp2Rin1LfJ3MUKyV6zBMOQRCK&#10;NMK+E0f22hw0GSXqafQzY0tuNB4X9gEJod2ijYM7l3QeqN9ZcxQR19EtjmcTBX9pMvfOwXmHg0jP&#10;SXFrqXlCriaZW+9wTZK4ERcXLW4thOOPxDWivGInE61BYiTJ3OIoKIXAXUZnjixP81YggGDZ/Ey4&#10;OZzTyZy8w1EXWlJG3Fr4HU2KB4Wg+ZWkemMLG+O+KdRMAl8/5sjyCRoJwTjS9ESL02TKO0DkbbUk&#10;NA6aWeEDsIeSOXkV3q7xWituLfXRrbfFjzmyjK1VZBsHM711zIG5O5OC1BOxh+RVhINbC2UyTaa8&#10;ClW9TR0UHtr+TJKMLTgsbi0y0xDM0tvcODJQbXTmyFIB3ohbiJbu6Ph4LaEmbi1F41HgC/6azcVk&#10;qDiyiBNBw05BKuPoL9KOV3Fkj7sdr7XC/T1/UoBRHFkuw7EB649wBIc/PpNXEUf2CJMEUMt5Jxw6&#10;sjFaK44sdFBYPGkjCPcBMAlaEkSeFQZhn3/N3OJgzpG3KF5FHFlevNcGN03mehWEimM80/qzBKli&#10;dlK4o6skBiN5+Z3Mbk44eCentREu7eLIkgm9VjtlMoWj/uSqJoq5vavw7ai/S99OnFyajF1hWzG3&#10;LyDS9DXQIU5uD3SII0tm+b3xotHCmW9OeUCMPIgjezW9f5qLFg5R0et8UyZTLxn2QUwXPhbHwsRD&#10;JHPrHRhdNrc4vt0VaZTRrXfAHP3U20ZYHK1hLmJezOklA4wzL+27xXFlv1Y0wZw5sh9E8lr4VDjS&#10;fg/S7cXc3jko+Sc8nCZT3FpcdKu2QHp59g8KABBB0l1FuI8crRVH9sw9WoZLuBfMrXdAcIDjNSVl&#10;xK39uOddCuOII8vooJ60ydyX0xW3J9EM/vh+u+4zhes+UxxZbjgo1rWVuV6F4w5pvbQR1jsQi0aY&#10;pZlbHAG/q4ov+269Ayy4yvETt5ZwxW8imSMHMd+OCk9o4GV0xlFXAM88jI5qoTXHw7w9uIwjUHi9&#10;0P49mYgMrzmiOI3BaBxO5TpOFXN7Vzn95nYiPJ50a3lctNGtV0GBka4rJbPM23hm5ZP6h7hU1jvw&#10;NmdxlgAjZQv/z9x6FQpzENVpK3NxyMA0Vd6HubVcOeC7htPcOPoI1clc70CuA82BcoumbGEmEy7o&#10;I+679Sp0eiMV10Yn3PUtKhe/hziyxHiv3XWZTON+ECNt5uRVuGW+Qdb7N/uUMOtO5i++vTAYuSos&#10;7NQz38tj+Ql3ZbZtdPIqRO5a6BtO3/xMVMGodS5OTNzaE7VuIbiHcLlAgIUxv5IFzQsoOTHhsuLW&#10;Q9xa2k2hZN5W5nqVnJSBNKrRXWvgtM2FQ+uwKSGgd77muLJTYJg2wuJYKi3D9RC3Fq9C04j27eRV&#10;ILmkzow0mNLoqEdIqk1POFSfU0KNEpA1R9yhNeh5wqFM2e4q4shec6UWrSU7uD/zoqBpm4sjCwWB&#10;B1fymcZdnDA5MXFrST4g7lGeJCQOdnRIi3+UF9BD3FoU5MgjtNGtN4Kz2kgIFNTsr/w5uc6074TL&#10;4tv4rDWH7E9jwRkHMaPxxB7iyFLqHJ8kxh0HoR2v4tby4EI0o03mehWq9los+iFuLc9JyiiSOeEI&#10;wV2lWXgjiCMLkyr2R+CpNN/8HbbKW0lbEOwZGOFT9k9y0cK9I+if6u9IeP9Pc4tDLO2oEmUy1zsw&#10;OrR/0rVWnNx3jpFES+OurdHVyINxOfLAp1pzCJ5wpSunuXAIupHjSpO5XqUnZXA+8zPfL3BXAh0I&#10;GQ2MgDLc2vS+Ew5l8btRlaWy3uEVc4vD3FElgjlxZF8wJxxP7BMVLebWO2COQu50vIpbS07m2ncV&#10;c/IqfzWH07cTt/adJ0P7duLInr7XR7v4CcclmottGp28Cg8SMnpl3z1xa6kFbt9OXoVIBzKmydzi&#10;OMtbtJYvvPsOtUFY7cnc4ij8OnXdslTWO3yfsbbNxa0lE1o3grxK95ni5HafKY4s/ad4LLd9J69y&#10;9QhpMsWRJf5GQCaZE+4dlc8W8TNH9pdML7VfIa4iHKUWMThsjixsttb2C17YrOjjQ6WCOMIhA6MR&#10;WgzsG8eJgHJJ2QjmyJ4uWHsjCEc++tqZhH1njizRxWpuvcrHL8/JdM80t/buHEnngea88xGopid0&#10;l0a3XoXHMo0Pks8Ut/YFc+tV4EWTOmrmFsf7rtW90i9gJuULZm2MPAgHY7+1/aKUY82RO2otSo1D&#10;5rM1E0QpXeZqJ2LjSNJTAV6WyhO39ufKO4oTMw6hrnYTe+LWflGznI5X46iATDRsXjw7mac5k2qW&#10;n3B/eZ1pMtc7kNznnplOBHFrv2CzpWr6h7m1XBdb+cMTrqryPsSRRbcksk+fcHi+RFTmr+vb0ays&#10;Ha/GEQlo5505sm/MSjQnb0ThTAufmiMLVe8TsY1weTDurwJ6WZnmyFL61VTo4Y3uR0BJJAkvIMK7&#10;MCIWMcNlHCI3qZqe9Pqao5q+TubieqpXHFleJFHHj+qK+Zm5+wMXr4GRWcaxpBCccDxkCGmmpbJ3&#10;Dhq21QCjuLUvmNNdhZAfd6q0ERbH9+bNlUYnrwItGg5JMrc4ku2tdyEZn/12vCwaUdk4XrzsoDI6&#10;cWThq1D8lZaKcAQ60PZI5tY7UDD2E5My4tYyJ5Askrn1KgR/4Kan9524tYTg4oNLHFnub1HXiCDy&#10;fHPeW9RcptGtdzhqOlWQZWWaW3sUxnTxE0f2FXPrjd7f0dVr3269CuaojkpvBHFrr+CyZbikP3vm&#10;WjdbNtp+OxZ0oqU9HusdXgh0CEdCOgY6HvIqsNmiVxHuDVXEFvETR5b1BWUy3VWEg7tw6YfwNhdH&#10;luck6qDN3Hqjd1rFt4ufOLJnrulnMum7VLq59Q7XPOXyD+HiJ24tF6MYYBRH9mqWWWTJ3HqjF8yt&#10;d8AcKqOJQCJO7l372jYXR/ZIaQQR0ujWG2HuqnPLylzvcOdB089EdF5LJY9uvcrpzrXCnId0azvZ&#10;VRxZeIEQO5OLFo5kYQsw0nlmJuXUQRvZ1bijKKVIOzpGMlevtcbdB08Kk7/m1hI0gkQfVqZx54rS&#10;5YFAg0cXTwTj8okAF3DMcfGjeL+QXY3jYXEB+n/vOx5YMneNQpq5xXGMEN1K5tY7XH641XD9Su/2&#10;jRKblFmm2GFG90VxYVO6M46VebIsZTLlVRCyIhaQVubi8LOX7Sjmnu4qlB2VA4hpmFmBmg5br5gz&#10;R/brlBBKCA6N7jGHjNJHm0xzZFHiaXkE6Clrjv6yqXYSbt7AOO+QmCyvV+M+CIK2lSmO7BeHJPnQ&#10;slSEy49lugdqdNezLa1M4Ug/tPZDSAqsOYoLWQRpdItDcItuo2llyquQZiQ3lswtjirblkegTeuO&#10;Dtf+juzZv++ZxlFR9d1ctLm1iFq3pAzR2fmZn/C9km4t97yBERAj5VTSFsb9VXdPXsXcWkK8cakY&#10;V+mgtC/R6LgDpJjYM47HRVqZTxxZXF9635E03Z+JtDjJlXAimCOLKi9+rKxM406+LJ135si+QfpO&#10;rYE5TXd0iIqmwD4XL8HQgU4JtSdcpfLCDl9zsAniRhDuWNFJFJHaX5njtpIyXMZ9Qk1PnHa4PmsO&#10;F9aSMsaRyI4ngri1PfLwKxx3h5bIpvnzjg4Vv4uDBhct3LWUSaS7X3FkCcYgzp98pnAvmJN3QM4y&#10;3jPFraU2F5G84lXEraVQk7dTOu+Eu1Mrke5+xZHlSD4eT/p261XoinW/MvhMcWu5v9UniXDv8KlT&#10;mp5qwl2ZqAa2LIlxPOiRj0mjW69yPeabXCfX2PmZaLqdXkOZzPUqRGtpKlMCjPTPWnMPGF8loYYU&#10;8sBIW0ClaktlcShmXMQ8jE4c2RfMCXelk+14FUeWyeRZmm7RwlFvGcM44sieudZT5lc4zHEGpcnc&#10;uArmCOWl16u4tZiLj2VxZF+ZzPUqL0zm3lX+9pRJ/RFQxJsVzY2KPoRpMtervBA1Eie3R43EkaUp&#10;4MV/iosWjkOrLpX1DmeONGoytzjMoVqXJnO9w19zSTQDZvJ+O8wlXSPKcQeGEhySDWkjCPf25+eU&#10;RIITE0f2zKGhUCZTOMwRU0jm9q7y11y7GolbC5369InK6NarUDL2G4PD4uQSl+RlUaytcyCcSf1Q&#10;CquIWksPOwjHydw6B3REuJ82c4t7w2H+psNcFFlaOFCfm84f4VDWvaKJMpl75aBKk2MrORVRawlK&#10;olySzK1zoNicdFrbdouDFX26JWV06xxwYAgvpICfqLXw7k+MIpgztRYKafx2wtEJrRUXEqcbH0b6&#10;jptfyRYaB2/4mjiU0a1TIdNLqD19O1FrMXdyDcWcnMoHYdcWXxS19gMfxv2tmJNXeafutR0IouRe&#10;DCfVB1Bhud8Oc02ZwLjrlpxKSX5NrUWO/KqVwtNcOIiIMY3wRK29Nstp3wmXW6ghOLKTSVlBkxw2&#10;jhp8ZFnSUpFXoR6uKRNQDzA/k+0aA+2myNIiqTWzpX5H5qibSNvcFFkOrhgbFg4VWW7VZTJNkeXO&#10;cVqKYWUKhzwr6h7JnLwK52SMDYuS29MIosjCpSYsmo5X4TDH+zWNTl4FcjNSkWkyFwdR7y1VtxO9&#10;nBWGeAzVsu3bLe4Eh1skQLK1LDDYoCm+KFxuGUpJxo6OpAV5mTSZiyN+0IqcKFRZc5ySjdJuHHpU&#10;8UQQRZYnL+dP+nbC0Q4IuY2yMkWRJUNCUUjaCMLBio6xYVFkj2nUmLwcw/MRMBdPc1Fk0SCLSjy/&#10;wl2eKgkhUDw/v5JbNH8nnebCUeKEwfTt1jtAQeA0T/FFUXIz1/VXFNkvUqhNAcs4Tsnr5xgufqLI&#10;Qqv9QzC6bHPhLmj0ng4gUWR5vfIASs9J4Uh13KO3jE5ehb5y8cFlai37NUkOQ+KclcnrDnJtuvgJ&#10;x/qKRCpRa4+w34jDKOHMz4TXxIlXJlMU2VfMrVfBsV/Jf/h2oshijjWWDiDhkOxmkSVz8io9iiNK&#10;bo7iiCFLqTmXo7QPjLtCzTS2vXGcNdLtZZOLkPtD0+PkUsSPxRrxivRSNi5b2/sG/oRlkk4D0WpR&#10;UUz683SYnK0DkZDF1awt7rp+lr5+sG/XoWAKrn4w94Tj3s2j8N/rBNg6BszBhgpH3RPuzscS7AO2&#10;jgFzP1xp/70sn3CwhaghT6Pbx88pwSalaMwtjvfuNWb+p/8Ctg6FbUCuPRwGTzjeu9XcXlN+/rCi&#10;i1wG5hZHVqUU3oGyRzm6d3hqPeEIThU2AKgN02b/9YxrHgWUPcq1I2ljEy5bW89wgnOptolfubhL&#10;gIb71zt8iPFfEFXRkgjXvSccxvB6YQuIF0vHVdRc00wKB4mDKp5kbv0J5q51Z/En4uHy+McxJXPr&#10;F250hDeSucVx4U7XLz7B+hMaDpHDSc5ZOI6e26nl261foHHn9W5Io1sc344WYcncOpRL/NRvtzio&#10;LaV7BnO5DoWsFtH8dPIIdyJUbaGsY+DRQ2PLtg0Wd3mRtunWMeBQPrgCpw+3OORu+Y1hmZgT+4sC&#10;SBGwpC/eOiLqw9qZairtC9b2YgMTo+Q++Y3yJ7zuTjHun8HZZxwdo9N3MyG2HwTC5YNAfFgybgQU&#10;0w4Q7kqM0g4QjZar1yk0pZlcZ8K2LbTW67k4hxwVmRTNNWuLoyK0kPmwtr4Erighm7ZKFoebJHSZ&#10;Ntw6hTNHXUWaysW9YG69Aua4xbbRLY5q4btnBHciMiy5F2ja6dMJR1qD1s/JnPwCxA3yumUyRaKl&#10;FI3ysGRuHQoLE++cJlMk2iuPaN5SZFj2ODUqbTL3gnI9u9vg9n7CQ5yMdbO2OOTRSxU7yf71DGeN&#10;uGz6cosjwF3KTbG2noGZ5KbXPtzisrcUEfYF3yxct7aOgerI0xlJM7k4SBRtw61b+OGGzkmQjC3u&#10;aHUhhPjOTX4OAo4BSPPJVwqHgEqLL4gDS00EUZ508RLug7R4ujCLAsv7G1GmENNjTuyDqFwrnksM&#10;WK7mRJrb2NaVUA7GGyKcAiLOUnPz/V1kfRjbupIHbXSatXUJr1hbHATroubIb1yXgDXuXWkHCAfn&#10;PM7kXjKwRl6o7YDFnYBDuuZJWPaHQzhFtZmTdSVvXOvTXUHc1x/y9uyB4kuEI/vedreor4wNYZ50&#10;vAlHGUtJGCPrsRcT2h/+0lmjjE04+k60uK+Irwh+Es1LkQzhiIwWBus1almv3A8c4eqBI9rrMfch&#10;gKeJXFdCyLe4LcnQXg3E5WDDe9G4aGvdCONCQD8tfhFlLwneRrbuAHLtTyLf86kXR8fX3/ak+lp/&#10;gDl09tt6XNzb6Ruml7f4rkREedS2ufSlBN2MFDIR3xVhsD/UFJVlIhx0o8QCfif/NtuNenPogWkH&#10;CEdu+XQswtktvivUrZ+7YodNIFyV22B060woNLv6r2ROOHr0pKuC6K7fP1+EDf/j7Nxyptmx4zoV&#10;oSegU1V5K8HyCDwA+7EhG7JfWgZaD/LsHVEQYDICcO+lfjp/NMiMzIqPeVnc5Cgpe7vZX/g2R9bL&#10;8vtxZnIh18eS4ci1TXTVPUrPW7NjraOQ9zObXcV1VPCH3uHD5DY/Vj/1ZP0XJWQdFLQAwuuewO9o&#10;91I9/GQBMjVbBwVdSE+UGP1sazs/qM1Ssk1z1Z+bPtCMBpOtnResnay0rpLTfTDR+hIzZLu107fl&#10;4ceubZrrpddFT8QZ/A1s7TRUjpbG09ltg8K06CvaTYu+1Gx7xhCYUT3V6OzWdvocdE8299XhtoFh&#10;/ii0txvGch0YvPKL31cmP9zabjicbBNc9fftfXJGx1qHoemx9sFEDzSa6jA5r7XdqTec0UC5TYpV&#10;udDpz5qTo21jiSabzD6XbJNb9aQwm9yiW8X6mUV51P5GkyeFbXLrpeUShvHf2ukp75q9Lm6TW/XE&#10;PNt1XWe3fjDRmn2q4Rmd3TaWTGsedbi13bTmUc3WMUFzTfzgNYnK1k511ZMpuDraPpTojjqZz5zt&#10;ZkPJNiFWH5Vnhb861jqUDJ+DtlmteoOb7TmjY61DiYpwtQPw4FF5m9Sqo710bqPfbB1MtPf5pOZX&#10;HtdBQYUfmho5S8jazitqzJDfNqdVFUnn8FF5a6fpT1qZbnIttzmtqmTSN5PRY9fWblqnquKldVDw&#10;RkjauGTy023ttEnKiKxsM1rBzXRrN7zBbdNZL2326XkAg1vO1m4IA7bJrHq81hSXUf63dtNjbaPB&#10;fU8/TW5TYB9NiRx9CN2msuqRRMVuo+fWrZ2eW73D1mAg2eayXvqk4AlTkx9tHUi0x4y3Ipgcbh0R&#10;dPsVpB1959omz2ppRa8/+LcPp3lO6wcMLcQ5w/l7u7decM7JZ2WNcOvhVAwmxj64mHs7lWe5+nly&#10;dttI4lV2Rr+dJnItNl/D5WvkaX28EGoavnvv7cDhtscSzeAYrVbgCrz17DSZdfQl77VNZr30JDr7&#10;cLi3E8kZ/XDbiPLR26lew/72H53uMcupTY+1Pl9oJwEdavIHrsfH5VheQ2uygIau/jouaGmQ4RyT&#10;vZ2W29d34tGV3MaT38qDk9FSf5nr2T2zzQu0fMI+nug1fLKCU7TTQkVeCnDwB75NZtVoqUlkk7f8&#10;19bu/ZqVq8nlOi7Mb+B7u9lNVVMulh9AGxeoqnvySLm3G42S2yRWzQvSa/fkUUF5XxzOjrS92mgw&#10;Hg4h2/qzuiG6oHSSjnU00B/o8E1KpdvLiXlAGM2/0OITSzNX7s8mPO3tVIXqPQEnZ7cNJLcWQxrV&#10;r+ixf7GphflHG3d4YZSlmT6ZDyer7e1+69VNnoO06st6OPH/2cy/vZ0mq92TbSffr23yq1Z0+85m&#10;j+3tBKlmmEoPddvZqbRtNEd6b6cSqcnS2zq5bSjxMpEjjrO307SU0Q1nm8R6fTXnbFQroy+LyyVR&#10;4eTkT2Cb+qpaZU0PnbwpCpb+B461Dgo6r+FXVz1Rr8cazr/Q+S+tNCarlHc0+m/thpV3Csg6JPiF&#10;W+9Uk8etrZ23Npgs1aTDbUOJ/ra1B+focGs7gY7Rhkp68dqHEn1j0ZpLg4fJrZ1Grhmk1V1m/ek0&#10;BeYYfS3c2+lwo4UQ/Vq5HU7LCowmK+zthAm9KuvgrrPNe9UfgX2OLuY6Bs3H5W3xWP0daCbeZEaX&#10;PpQvV0UD2ewrvcorl2b6wfXTzaKytnu0Q/zsWq5Dg2bu6+l89Da8zZh9C7uOfrh1RNHBjtlsNa30&#10;slyS4SvVtvzr/VuhexaSdRyaHmsdFMQ5vA7BKJBru7f2phw9dG2zV3Vm+jo9elbe2r21WMLo9Wab&#10;vaqjaUefUfq3dvqhNZFi8Ke9zV7VdzVtlDIK/9ZuOsdWy68vufJXPC08MfndtnbeaGPyFU8fP7ej&#10;aZFMYbvBPWBrN53SpYX6t6P9EO3oaGu72UdlVZ9vx/LH+dl1XNtNj7WOBZpbornKs2Ot7fTMPPo0&#10;L9a/nZlqykfzIfZ2mik+WcdBi5Kv44E+5mgHl9GnhK2ddluabAKiLw7rM4nSP0QBeztlf7IUp462&#10;PpJo+6NTi11P8ri10+L5k/0y/TVl/d30KGmINvhb29ppU+vR3GEx4/Vo+to4HCO3dqLxo0lqepjb&#10;jvbSNLXZlVzbaTXA2ffrbfKqqIre8Ucf77Z22p5jNFP5tU1f1XZQmvwyGiO3dn5NHH2c2aavaizx&#10;JgujlKxjiUqTZve2bdarioSHE9VUy7f83tpPWh4Hd9Jt0utvdufw720dg4Zj8jZzVXPntYHH6Blh&#10;azc91jaOaKFWLcQw+c226a7TY22jiGbkDt9Jt7mu02NtYwg41tpuWvCml58lUxr7/TA+uoprO72/&#10;fWc3tn2uqzdLnn1I3tpp6WBNhphkf5/uqtmP5qyD0X9rpx01tQrH6HDrcKBlmMeHW9vpcMfs69Y2&#10;4VVzUfStdnRv29ppErBmW47ObhsQ9LJvzjq5mGu7x0UnozF5m7h6eimH2Qvp1k4MZlZmp/qs5Q9B&#10;U8a06ufo9ra106vUaAU5feleRxR9lvRQObmYWzs9YPjj9+TH22a8eocxr8o7+PG2dkJV2lx2xPK3&#10;Ka+iAfrWOHp/29qJ6ujeOArnNndVG/To2/fseOtbjl78tDb86AvGtiasP5B9Zl+W93aam6jFa0e/&#10;3zpEqJJNqwfN4rm180Jfk91vlM/1WUOf+lVANMvL2k7cwrMTBw8p2wRYYUNNLZ39Oaxji+Y4jJYc&#10;9Bqdyx+75iDoYXY0lG3tdLjR3q063Dq2aE+OZ7JMeDZ7ntnSCnoPXk5OQdE+v5O/9L2Zxr/JJlAy&#10;uT526Ioo0qOjrc009nmnqkFOtlms4mt+phqMYnuzP7SP0IzEbdNfweH2QUVzWWcsYpvJOhq+thaa&#10;lqEFh0Yf87Z5rLMj7QOJHjdGS7rpIWhJo3D5qDxgb6XbnHa+Hb3sbHNf3/74PYrHOoroaO/hlK5t&#10;Cuv43LZW/kagm9Uk+/sMVn3dGf1ueytVYA+zuE1gnR1pHXc0qP7WcR38TW+zV2dHWgcPTZDzbvKj&#10;K7i+tGil89EtZpvwqoPpkXIUxW3yqp+3RiPV1kqT8VQJMnr+2aevatWA0ZvA1kpH03zq0bP5Nn1V&#10;d3ntnzQYhbdWPppXTZ4EZB1CFHtteTY63NZMa4GpWmJ0uG00eGlj0NGTzzbpVcDimdWi6dVyGSD1&#10;6CNoMTi7aKYZ1fpKPDg7vUcth9PWw6Oi3Wj19bYXo4OtQ4K2mpks7PzWs8BqUVtRTbYlUrN1VNDj&#10;6vDM1laeEaHL/7czqaUsFo+eIfK387+3+apUbrKXh85re5oYHmpto2L82TJZKmpdzkorQY7eofZW&#10;2qjsNVr6QnWKy8FubUI6GbL2Vtq8Yoa39ZlpOZgeUkdjf7TSq7Y+nU7CsY0gf2jX5Nmprc30/D0r&#10;r9OzynJqep7Q2U3SuDXTC+xbq0ENzm2brepnpdFnEk3ZW0zqY+EwkNskVy/0Mxobt1Zqo1XpRqe2&#10;DgWiAJM9Q/WouLbSwUbb+6nZOoBoObrRnLu9ldbgHK3UroOtw8FwFN7aaEGt2eTF9z5fdTbgb228&#10;hvnoG5M+UiyZOvQqOHl43Ft99SuPFljSi+5yMCHZ0dP33krLxOjb7iiJ60jw6OebPDvqjrdY1MGe&#10;0cOcbjBrM+89Mxk+9laaZTD6Iq8orgdTedbozrm30qfgUf2SzmQ7mCji6MzWVq6NHr166vVvOZj2&#10;C5r9QW+tvC6AbkyDUXiboKr6F/3SgweQrZUmqM5W19PHv+XMtO7viDLvrbTRyTNaQ1nlFuvBRusk&#10;7G30B/0ZFe+p3OU/cKi1jQqAZ6tYarbCeijVwM9+r7WVCmQ/wySu48Cl+/poXNwmwurD7Ww1Y1Uk&#10;LGemVSVnf9BbK+P20SRFofLlYPrYOHqnzlY/uD/4G9smsz5ffRWa/I3trfRpZzSXQ1tVrmf26H+j&#10;g22ttH3RaElJfYRbDqY1//QxdDB6bK20bvhsFThNd10Oduqz1ewyrq10sGP0qUCTVpeDvfXcN4Ek&#10;eytNJNPORZNBuGajTi7iNn6o6Gi0ZrimNizn5cmok0OtbVTD9owW6Ndapsuh3n4vGx1sbaXFJ9Vu&#10;cgm3qahaZX/2N7a10mcF32sHf9DbTFRnY3RmWysdTOtzjQ62PkXctxZvmFzGbfqql1EdLfmgDe6W&#10;30zPELrVDgKytbr9XXN2ZuvooW1MRghG874Wi6qN0Tek0WVcxwFdxNFCi+99zqsXy5odbB09dDlG&#10;SFeLFq5nplX+Zh8JjnUk0FeM2Y1za+V1xSd7rKk0ax0Lhp+rtjYKsN+HJ39l60gwPdTa5tYCKaMp&#10;ie9t4qqmlcweTLdWelh8jxZZ13y75Wf2685o9NhaaTq0/zQHF3GbfqpJHqPJGjqRxaIOpoFxdLB1&#10;9PBOA6Ob5jZnVTWD39nD6T5p1ZtsTYaqbKWZGqMzW0cPrcA8mjOhuQ7rZdQ3l9GCz1opfmkm6j57&#10;ad9aqYpSMyZGZ7aOHh8N3qMRf5/nqg+Ts0eCbeLpV2c2+snWIUcfjw79dU6Svw4FoxeXfYKrVosU&#10;jRocaJtzOjrQ1kLvs3q2Hx1oHTjERUfTMZSDJU06mOZpjw62DgGaWzT7W97mqerrmyeoTC7hOnCo&#10;2G/2AW5fyVVvcbOnt22mqqahjfYL0TYT22XU1I/RkLjNN9V8zNkzzt7Ke02NBvtttqnWjZh9d95b&#10;eXGe0d/Xtraq1nEYwU2tgbFeRm2fMlqmRfefpZnmCM8egrdWmqsjIDhK4zpynKO1fAQvFoNaK+0z&#10;Wjflvc0xHT7jbG3AodZxYHqotY1WplUSJxdwm1s6TcbWCBxrHTo0a2+0o54+Za0/l/Zynz3gbJNK&#10;XYI4ehfbWukzmkpwR1dxfXrQsuua3zl4F9vmr2olHq1pPjrY9syhtfJHX7i3Sah6YdFMndHB1kFA&#10;+++KZUzObG2lb5h6Bh4dbB065gdbW+lgoqGjg63DgKZZjmqN9G1kSaPGNs0qnBxsm0Q6zOLWxvtP&#10;jqZLvreJp9NDrYPHqbFj9sayTR/VlR/NvHtvrQSFtbP56BJu48D4YGsrvcDpo+voYOsjhJ76VPY/&#10;yf025/TQ48poxdX3PuVUy9fqLXd0uHXY0SxvTfEfndw6gGjM19/n6Ol+m3iqKrtjtOGDijaXPxkt&#10;faHdVEev0Vs7LVismd6js1uHg7fXgpx989smrWo0Vo386HDrgKDHHdU9zM5ubacFT57RJN73NpFU&#10;U1MOfbmeRGVrp103VJ0xObttJqlMeqbP6HDrgAIOt73JCEdp393R4dZ2eizWl6vR2a2Dg+6+j8I5&#10;OtzaTq8leroYHW4dVLTFr5Ygnh1ubSeaogX9R4fbRgfN8tS6OqOz29rp29Dsc+M2r/TU4jHvUTmH&#10;/jqX4UErnYlNjc5uHVVcqaLRb3R2azsNfnpcGB1uHVW0ArEWA5j93a3tXlofcDRCb/NKydHWQUV/&#10;PqN6+c82G/XyLiujIWxvN9v7Sthx+bW1dI9eUya3ur3d9FjbqKBPWF6v6W8/vWomweJRK+eOhkpd&#10;tKWVrqJeAibf5/Z2qngffTLTyL8dzcvTTV5wot1w83X9jexH084IE1Yd7TSSTNKvepbtaG+B4NnR&#10;tnaf2SQv7TuyHe3WuhuTv+y9nfDs5D1Ad9D9YPc0JGs7f5n621/qNJV0O5Y+hI8+n+3thsfaJpbq&#10;TeBXMDH4U9va+T46OrNtYunv9XI0m+GztftVHI5+tG1qqQ53DsfHrZ0A7WyauR4gt99NM5tmw/HW&#10;TuWbsynZ+vq1HU6Te0eUa2+nImFvATBI5TbFVNNyVFszeQj6bO1mS3Op+mM9Na174PKMSSrXdtNj&#10;7cOIkM5s+N8mtKoSZLYDg2YYraemm81s7e29naaizHabVv3+frjHqz9PruTaTmtU36OpL1rHcTuc&#10;dtqaHW5rp7cA/dFNMrlNNdXSCL8a38HZbe1e2vN7dn/bpqhqnYnbhY6Tw23PJaP1IvTwsl5JvdUO&#10;Y7m1m628qq0c12Op4tkrSE7Oa23nhXhGtSRi+PvhtCfA7DKu7TSBWgRgFJJ1UNBL36+0bHJ2aztN&#10;vJ7VLWobzv3stEns6CFoa6c5qNp3ZnR2+3jy1UqXo6fXbZKrpnLp1xsdbh0XftNVtfHS5GKu7fxx&#10;c3DH2eadaiNhTeqcvClqKF5+gemxttcbrb2rkpLJeW2TXL2CmaatT05tHRG0FJWWzpgdbm2nWduz&#10;0ngtLr1cEc0W1nf92eHWdpo9rPvw6OzWcUG7DAlBTj4+ydZiU4XC+hA7Otw6LmhDNn1RGD2ZbJNd&#10;daPSc8bocOu4oDmhuqWO/uL26a6GTZPvlAIcy0WZ7zO0t9Nv98wG523y6nz3AC1ntNiMp/O///M/&#10;/PN//y9//df//J/+/A9//p/6j7/3f/3Tv/3l3zX919/9+S///I9/+uNP/j/+97/89e/+7R//9E//&#10;8pe//PV//ev/+K/6c/4//++f/+2PP6m5ulSrf+/m/9dYf9dr4xdqrL+2tfEbNdbfztr4gxrrL2Ft&#10;fKDG+ntYG5+osdK9Nr5QY2V1bXyjxkrQ2vhBjXV/WRt/UWO/za6t9W+UsQwZS5lfN7ejs5z59XFr&#10;zpLm18itOcuaX++25ixtftPbmrO8+SVsa84S55exrTnLnF+utuYsdX7pWZvr3yR1fonZmrPU+WVm&#10;a85S5/eMrTlLnV85tuYsdX6F2Jqz1LlubWvOUudH9a05S50fvbfmLHWu/dqas9T56Xhtrn+T1PmB&#10;d2vOUueKq605S50fZLfmLHV+wNyas9T5gXFrzlLnB8CtOUudHwS35ix1fkDbmrPUudJoa85S5yqg&#10;tbn+TVLnup6tOUudK3W25ix1rr3ZmrPUuZpma85S5/qYrTlLnStetuYsda5h2Zqz1LkuZWvOUuc1&#10;0rfmLHWuHlmb698kda4H2Zqz1LnCY2vOUueaja05S52rMLbmLHWuq9ias9S5UmJrzlLn2oetOUud&#10;ayC25ix1LlLYmrPUufRgba5/k9S5mGBrzlLn8oCtOUudJ/xvzVnqPIV/a85S50n5W3OWOk+z35qz&#10;1Hni/Nacpc5T4bfmLHWe3r41Z6nzlPW1uf5NUuelkbfmLHWeWb41Z6nzXPGtOUudZ39vzVnqPJ97&#10;a85S5xnaW3OWujtSp3+jHy5Sp8WAUfNIneZJk+ae67yeu/6NmkfqNAcaNY/UaYYyah6p0/K4qHmk&#10;TpOIUfNInSYTo+aROk3yRc0jdZq0i5pH6jQJFzWP1GkpWNLck2LX1OnfqHmkTpNlUfNInVZfRc0j&#10;dVpSFTWP1GnJU9Q8Uqc1TFHzSJ0mgaLmkTqtMoqaR+q+LHWenbnFhqXut3f92t4Csf/bjX7vgCXv&#10;t7/83gHLnhZX2C+BBXYKET/NhoYdRAC1LCHsICLovdvZKUQIvSE76yBi6C3WWQcRRG+ajjooYIGJ&#10;RQyB3ticOYhB0FuVsw4yieIYrINMokgG6yCTKJbBOsgkimawDjKJ4hmsg0yiiAbrIJMopoE6SIjh&#10;fbRZB5lEcQ3WQSZRZIN1kEkU22AdZBJFN1gHmUTxDdZBJlGEg3WQSRTjYB1kEkU5WAeZRHEO1EGC&#10;DW/fzDrIJIp1sA4yiaIdrINMongH6yCTKOLBOsgkinmwDjKJoh6sg0yiuAfrIJMo8sE6yCSKfaAO&#10;EnZoWXrYQSZR/IM5yCSKgLAOMoliIKyDTKIoCOsgkygOwjrIJIqEsA4yiWIhrINMomgI6yCTKB6C&#10;OkgA4m1gWQeZRDER1kEmUVSEdZBJFBdhHWQSRUZYB5lEsRHWQSZRdIR1kEkUH2EdZBJFSFgHmUQx&#10;EtRBQhFtTgc7yCSKkzAHmUSREtZBJlGshHWQSRQtYR1kEsVLWAeZRBET1kEmUcyEdZBJFDVhHWQS&#10;xU1QBwlKVPADO8gkip0wB5lE0RPWQSZR/IR1kEkUQWEdZBLFUFgHmURRFNZBJhFyk9+uidu3NEhO&#10;VLkb39IgO/ntbLg5gPTkt1fh3gFMopd02TuASfSOgnsHMIleeWXvACbRa7DsHcAkenWUvQOYRK93&#10;sncAx0SvYLJ3AMdE76S3dwDHxAQq2o+J/TV6vZHNAWQqL29ht3cAk+id6fYOYBK9d9zeAUyit4Pb&#10;O4BJ9Ioaewcwid60be8AJlFAJTqASUzEomVcUZB+W6Wtp2CB3Bd+u5/tHbAx8bej2d4BS6LWJtkv&#10;ogV2CpFEb0bGOogkelsy1kEk0duGsQ4iid4KjHUQSfT2XqyDGBPfkLH8turacgAZy28brb0DmMQs&#10;DHlDxvLb7mp3AJOYxSHe0wr9Clke4t2tWAeZRMhYfltI7dcAJjGLRLxPFDuFTCJkLL9Nn7ZTgIzl&#10;t5HT3gFMYheLwDGxykUgY9Gq+DGoQsby2+JovwYwiVU0AhnLbwuj3QFMYhWOQMaiVQTyIsK7czIW&#10;7yiE/hayfMT7/bAO4jlRyzzBDvLuDBnLb0Oe7WeEjOW3yc7eAUxiFpJ4Txx2EfPuDBnLb4ub/RTg&#10;mJjlJN7JBp1CMhatTwk7iDcW1eDDDjKJkLH8NoLZLiJkLL9tWvYO4N05S0u8Fwv7FfLuDBmLdluN&#10;EQkylt9mKfs1gEnMEpM3ZCy/jU02B5Cx/DYr2TuAScxCE+8tgn7GLDXR0tSwg7w7Q8by28ZjvwYw&#10;iVlw4h0+2DXIJELG8s6iEwvMQd6dIWN5J2OxgBxk6Yk3tmAd5JgIGYu2mInxADKW3x4SW5AgY9E+&#10;dOkAJjGLULSkP7yImUTIWH47OezXACYxS1G89QLKQTIWb8LAOsi7M2QsWpMlfkbIWH7bF2wXETIW&#10;LSiTDuDdOctStIUCvIh5d4aMRYtw5ynANxYhle17ohb1gaeQYyJkLNoBMBxAxvJbln/LAaxR+S2b&#10;v3cA787JWN6wTkUrNeY1gElMxuKF79GfczIWLTcGO8gkwnoV7VqS1wAmMRnLG9as/FaA33IAGcs7&#10;GYsF9CskY9FC37CDvDvD2hWtCBy/Aqxe0SJw2QFMYjIWL2POLmImEdawvJOxWGAOckyEjOW3/vea&#10;RAvEwW9R770DlsTfSt17ByyJv8W39w7YG8tvPe29AzYm/pbI3jtgSfytlr13wJL4W8h674DdnX+L&#10;Wu8dsCT+VpzeO2DPiZ+sY7GAkuiVoTcHsI5FO7FlBzCJufyWl4FmpxBjohdoZh3EmOgll1kH8Zzo&#10;9ZdZBzEmaiMP2EHcnb3cMXMQY6IXPkYdZB2LlzJmHWQSYR3LJxmLBeYg7s5eQ5h1kEmEjOW3su/2&#10;1wjrWD7JWCywU8gkwjqWTzIWC8xBJhHWsfyWr90uImQs2hcxhjTIWD61SBdkLL/1ZvdTgEmshbog&#10;Y/nUUl2wjuWTjMUCykEt1wUZy29F1f0iwiQmY/lAxvJJxmIBXYNctusDGcsnF+6ywBzkmAgZi1ZK&#10;jj8mWMeiLdqyA3h3zgW8PpCxfJKxWGAXMe/OsI7lk4zFAnKQdSzaygN2kGMirGPRdgvxM0LGoi2M&#10;sgM4JuaCXtpyC16DTCKsY/kkY7HAfsa8O0PGoo2x8iLCMTGX9tI+dewUkrF8IGPRbnVxCpCxfHKB&#10;LwvoV0jG8oGMRXvJ5inAJCZj+cA6lk8yFgvsGmQSIWPRxqJ5DWASk7F8IGPRfvHhADKWTy75ZQFd&#10;xGQsH8hYPrnslwXmIJMI61g+yVgsMAf57gwZi/Yvzp8R3p2TsXwgY/lkHYsFdA2SsXwgY9FOTXEN&#10;IGP5ZB2LBXYKeXeGjEUbp+UpwDExGcsHMpZPMhYL7BpkEiFj+SRjscAc5LszZCyfrGOxgBwkY/lA&#10;xvJJxmKBOcgkQsbyScZigTnI50S4RtgnGYsF5iCTCBnLJxmLBeYgkwgZy+G9Wde3dwvEgXb2yQ7Y&#10;3VmbkWcHLIlH1rFYYKcQY+IB61i0q3OeArs7H96RdP8VWBIPbzK6d8Duzoc3Dt07YEk8vBvo3gG7&#10;O2u/6ugAMpYjGYsFlINkLAesYzmSsVhgDjKJkLEcWcdigTnIJELGoh3C8meEScw6Fu1AD08hkwgZ&#10;y5GMxQK6iLnlyQEZy5GMxQJzEHfnAzIWbR0fPyNkLEdufWKBnUImETKWI7c/scAc5JgIGcuRdSwW&#10;kIOsY9FevbCDvDtDxnIkY7HATiGTCOtYjmQsFpiDvDtDxnIkY7HAHOSYCBnLkZuiWGAOckyEjOVI&#10;xmIBOUjGckDGciRjscAcZBIhYzmSsVhgDjKJsI7lSMZigTnIJELGog05474AGcuRjMUCOoVkLAdk&#10;LEdul2KBOcg3FshYjmQsFpiDvDtDxnLktikWmIO8O0PGcuTWKRaYg0wirGM5krFYQA6SsRyQsRzJ&#10;WCwwB5lEyFiOZCwWmINMIqxjOZKxWGAOMomQsRy5nYoF5iCTCNcKO5KxWEAOkrEckLEcyVgsMAeZ&#10;RMhYjmQsFpiDTCJkLEcyFgvMQSYRMpYjGYsF5iCTCBnLkYzFAnKQjOWAjEVbd8cDBmQs2ow7O4DP&#10;iVnHckDGciRjscAuYj4nQsZyJGOxwBzkcyJkLEcyFgvMQb6xQMZyJGOxgBwkYzkgYzmSsVhgDvKN&#10;BTKWIxmLBeYgkwgZy5GMxQJzkEmEjOVIxmKBOcgkQsZyJmOxQBycyVgssA5iTDwFXVgHkcQTMpZT&#10;SGXDAxaYg0jiCdcKO5OxWGAOIoknXCvsTMZigTmIJJ5wrbAzGYsF5CAZywkZy5mMxQJzkEmEjOXM&#10;tcIsMAeZRMhYTiGV/W8BMpYzGYsFdgrxnHhCxnIKqcQpsOfEMxmLBXQKyVhOyFjOZCwWmINMImQs&#10;ZzIWC8xBJhEyljPrWCwwBzkmQsZyZh2LBeYgkwgZy5mMxQJykHUsJ2QsZzIWC8xBJhEyljMZiwXm&#10;IJMIGcuZjMUCc5BJhIzlTMZigTnIJELGciZjsYAcJGM5IWM5k7FYYA4yiZCxnMlYLDAHmUTIWM5k&#10;LBaYg0wiZCxnMhYLzEEmETKWMxmLBeQgGcsJGcuZdSwWmINMImQsZ9axWGAOMomQsZxZx2KBOcgk&#10;QsZyZh2LBeYgkwgZy5mMxQJykIzlhIzlzDoWC8xBJhEyljPrWCwwB5lEyFjOrGOxwBxkEiFjObOO&#10;xQJzkEmEjOVMxmIBOUjGckLGcmYdiwXmIJMIGcuZa4VZYA4yiZCxnEIq+4snZCxnMhYL7BTy3Rky&#10;ljMZiwXkIBnLCRnLmYzFAnOQ3xNhHcuZjMUCc5DfEyFjObOOxQJzkEmEjOXM/VgsMAeZRMhYzlwr&#10;zAJykIzlhIzlTMZigTnIJELGcuZ+LBaYg0wiZCxnrhVmgTnIJELGcuZ+LBaYg0wiZCynkMo+rEPG&#10;ciVjsUBO4UrGYoF1EEm8IGO5so7FAnMQSbwgY7myjsUCcxBJvCBjubKOxQJzEEm8IGO5so7FAnKQ&#10;jOWCjOVKxmKBOcgkQsZyZR2LBeYgkwgZy5V1LBaYg0wiZCxXMhYLzEEmETKWKxmLBeQgGcsFGcuV&#10;jMUCc5BJhIzlElLZ7gsWmINMImQsV9axWGAOMomQsVxZx2KBOcgkQsZyZR2LBeQgGcsFGcuVjMUC&#10;c5BJhIzlElLZkwgZy5WMxQI7hXh3viBjuZKxWGAO4ivOBRnLlYzFAnMQz4kXZCxXMhYLyEEylgsy&#10;lisZiwXmIJMIGcuVjMUCc5BJhIzlSsZigTnIJELGciVjscAcZBIhY7mSsVhADpKxXJCxXMlYLDAH&#10;mUTIWK5kLBaYg0wiZCxXMhYLzEEmETKWKxmLBeYgkwgZy5WMxQJykIzlgozlSsZigTnIJELGciVj&#10;scAcZBIhY7mSsVhgDjKJkLFcyVgsMAeZRMhYrmQsFpCDZCwXZCxXMhYLzEEmETKWKxmLBeYgkwgZ&#10;y5WMxQJzkEmEjOXKtcIsMAeZRMhYrmQsFpCDZCwXZCxX1rFYYA4yiZCxXFnHYoE5yCRCxnJlHYsF&#10;5iCTCBnLlXUsFpiDTCJkLFcyFgvIQTKWCzKWK+tYLDAHmUTIWK6sY7HAHGQSIWO5so7FAnOQSYSM&#10;5co6FgvMQSYRMpY7GYsF4uBOxmKBdRBfcW7IWO5kLBaYg/ieeEPGcidjscAcxPfEGzKWOxmLBeYg&#10;vifekLHcyVgsIAfJWG7IWO5kLBaYg0wiZCx3MhYLzEEmETKWOxmLBeYgkwgZy52MxQJzkEmEjOVO&#10;xmIBOUjGckPGcidjscAcZBIhY7mTsVhgDjKJkLHcyVgsMAeZRMhY7mQsFpiDTCJkLHcyFgvIQTKW&#10;GzKWOxmLBeYgkwgZy52MxQJzkEmEjOUWUtkojwXmIJMIGcstpBIOYBKTsdyQsdxCKuEAJjEZyw0Z&#10;y52MxQL6FZKx3JCx3EIq+zWAjOVOxmKBnUImETKWOxmLBeYgkwgZy52MxQJzkEmEjOVOxmIBOUjG&#10;ckPGcidjscAcZBIhY7mTsVhgDjKJkLHcyVgsMAeZRMhY7mQsFpiDTCJkLHcyFgvIQTKWGzKWOxmL&#10;BeYgkwgZy52MxQJzkEmEjOVOxmKBOcgkQsZyJ2OxwBxkEiFjuZOxWEAOkrHckLHcyVgsMAeZRMhY&#10;7mQsFpiDTCJkLHcyFgvMQSYRMpY7GYsF5iCTCBnLnYzFAnKQjOWGjOVOxmKBOcgkQsZyJ2OxwBxk&#10;EiFjuZOxWGAOMomQsdzJWCwwB5lEyFjuZCwWkINkLDdkLHcyFgvMQSYRMpY7GYsF5iCTCBnLnYzF&#10;AnOQSYSM5U7GYoE5yCRCxvIkY7FAHDzJWCywDuIrzgMZy5OMxQJzEF9xHshYnmQsFpiD+IrzQMby&#10;JGOxwBzE98QHMpYnGYsF5CAZywMZy5OMxQJzkEmEjOVJxmKBOcgkQsbyJGOxwBxkEiFjeZKxWGAO&#10;MomQsTzJWCwgB8lYHshYnmQsFpiDTCJkLE8yFgvMQSYRMpYnGYsF5iCTCBnLk4zFAnOQSYSM5UnG&#10;YgE5SMbyQMbyJGOxwBxkEiFjeZKxWGAOMomQsTzJWCwwB5lEyFieZCwWmINMImQsTzIWC8hBMpYH&#10;MpYnGYsF5iCTCBnLk4zFAnOQSYSM5RFS2SiPBeYgkwgZyyOkEg5gEpOxPJCxPEIq4QAmMRnLAxnL&#10;k4zFAvoVkrE8kLE8Qir7NYCM5UnGYoGdQiYRMpYnGYsF5iCTCBnLk4zFAnOQSYSM5UnGYgE5SMby&#10;QMbyJGOxwBxkEiFjeZKxWGAOMomQsTzJWCwwB5lEyFieZCwWmINMImQsTzIWC8hBMpYHMpYnGYsF&#10;5iCTCBnLk4zFAnOQSYSM5UnGYoE5yCRCxvIkY7HAHGQSIWN5krFYQA6SsTyQsTzJWCwwB5lEyFie&#10;ZCwWmINMImQsTzIWC8xBJhEylicZiwXmIJMIGcuTjMUCcpCM5YGM5UnGYoE5yCRCxvIkY7HAHGQS&#10;IWN5krFYYA4yiZCxPMlYLDAHmUTIWL7JWCwQB99kLBZYB/Hu/IWM5ZuMxQJzEO/OX8hYvslYLDAH&#10;8e78hYzlm4zFAnMQX3G+kLF8k7FYQA6SsXwhY/kmY7HAHGQSIWP5JmOxwBxkEiFj+SZjscAcZBIh&#10;Y/kmY7HAHGQSIWP5JmOxgBwkY/lCxvJNxmKBOcgkQsbyTcZigTnIJELG8k3GYoE5yCRCxvJNxmKB&#10;OcgkQsbyTcZiATlIxvKFjOWbjMUCc5BJhIzlm4zFAnOQSYSM5ZuMxQJzkEmEjOWbjMUCc5BJhIzl&#10;m4zFAnKQjOULGcs3GYsF5iCTCBnLNxmLBeYgkwgZyzcZiwXmIJMIGcs3GYsF5iCTCBnLNxmLBeQg&#10;GcsXMpZvMhYLzEEmETKWbzIWC8xBJhEylq+QykZ5LDAHmUTIWL5CKuEAJjEZyxcylq+QSjiASUzG&#10;8oWM5ZuMxQL6FZKxfCFj+Qqp7NcAMpZvMhYL7BQyiZCxfJOxWGAOMomQsXyTsVhgDjKJkLF8k7FY&#10;QA6SsXwhY/kmY7HAHGQSIWP5JmOxwBxkEiFj+SZjscAcZBIhY/kmY7HAHGQSIWP5JmOxgBwkY/lC&#10;xvJNxmKBOcgkQsbyTcZigTnIJELG8k3GYoE5yCRCxvJNxmKBOcgkQsbyTcZiATlIxvKFjOWbjMUC&#10;c5BJhIzlm4zFAnOQSYSM5ZuMxQJzkEmEjOWbjMUCc5BJhIzl9UdClp9CPKjBa39Q+ymwi3htURcs&#10;j2oQgfwp0EW8uqgLlkk1iFD+FOgiXl/UBculGkQwfwp0ES/T6oJlUw0inD+FuUjw8voDkhc1qHRC&#10;9qIuKp2QvqiLSifkL+qi0gkJjLqodEIGoy4qnZDCqItKJ+Qw6qLSCUmMuqh0Qhbz+iNhzE9hAU8c&#10;oy7Ye7YaVDohkVEXlU7IZNRFpRNSGXVR6YRcRl1UOiGZUReVTshm1EWlE9IZdVHphHzm9UcCmp/C&#10;0pmIRl3QdIrJbF9x1AW9syemURfsm6QaVDohqVEXlU7IatRFpRPSGnVR6YS8Rl1UOiGxUReVTshs&#10;Xn8ktPkpLJ2JbdQFTWcuQKYuaDoT3agLms5chExd0OfOxDfqgn01V4NKJyQ46qLSCRmOuqh0Qoqj&#10;LiqdkOO8/kiQ81NYOhPlqAuaziyYURc0nYlz1AVNZxbNqAuazkQ66oKmMwtn1AV9K0qsoy4Y11GD&#10;SickO+qi0gnrZ15/JNz5KSydiXfUBU1nAh51QdOZiEdd0HQm5FEXNJ2iOvGIAjmPjlljJyQ96qLG&#10;Tsh61EWlE9IedVHphLzn9UcCn5/C0pnIR13QdCb0URc0naI8kQvIfXTMeu6E5EddVDoh+1EXlU5I&#10;f9RFpRPyH3VR6YQESF1UOiEDev2REOinsHQmBlIXNJ0JgtQFTafIT6QTsiAds9IJaZC6qHRCHqQu&#10;Kp2QCKmLSidkQuqi0gmpkLqodEIu9PojwdBPYelMNKQuaDoTDqkLmk7RoEgn5EM6ZqUTEiJ1UemE&#10;jEhdVDohJVIXlU7IidRFpROSInVR6aSsSN/v40e1gtKpz67VBUynvo1VFzCd+oBRXcDnTr1lVhfw&#10;uVOvAtUFfCvS81p1Ad+KdFOtLuBbkUa+6gKyIsWzumAz3l6vYkVWWDqLFalX2kWlk7KiV7EiK/BE&#10;Kp2UFb2KFVmBLiqdlBW9ihVZgS4qnZQVvYoVWWEuihW9YOXO61WsyAp0UemkrOhVrMgKdFHppKzo&#10;VazICnRR6aSs6FWsyAp0UemkrOhVrMgKc1Gs6AWreTRE1Z2dsqJXsSIr8ETqzk5Z0atYkRXoou7s&#10;lBW9ihVZgS7qzk5Z0atYkRXoou7slBW9ihVZYS6KFb0oK3oVK7ICXVQ6KSt6FSuyAl1UOikrehUr&#10;sgJdVDopK3oVK7ICXVQ6KSt6FSuywlwUK3pRVvQqVmQFuqh0Ulb0KlZkBbqodFJW9CpWZAW6qHRS&#10;VvQqVmQFuqh0Ulb0KlZkhbkoVvSirOhVrMgKdFHppKzoVazICnRR6aSs6FWsyAp0UemkrOhVrMgK&#10;dFHppKzoVazICnNRrOhFWdGrWJEV6KLSSVnRq1iRFeii0klZ0atYkRXootJJWdGrWJEV6KLSSVnR&#10;q1iRFeaiWNGLsqJXsSIr0EWlk7KiV7EiK9BFpZOyolexIivQRaWTsqJXsSIr0EWlk7KiV7EiK8xF&#10;saIXZUWvYkVWoItKJ2VFr2JFVqCLSidlRa9iRVagi0onZUWvYkVWoItKJ2VF72JFVpCLd7EiK7CL&#10;/N75pnVF72JFVqCL/N75pnVF72JFVqCL/N75pnVF72JFVqCL/N75pnVF72JFVpiLYkVvyorexYqs&#10;QBeVTsqK3sWKrEAXlU7Kit7FiqxAF5VOyorexYqsQBeVTsqK3sWKrDAXxYrelBW9ixVZgS4qnZQV&#10;vYsVWYEuKp2UFb2LFVmBLiqdlBW9ixVZgS4qnZQVvYsVWWEuihW9KSt6FyuyAl1UOikrelddkRXo&#10;otJJWdG76oqsQBeVTsqK3lVXZAW6qHRSVvSuuiIrzEWxojdlRe9iRVagi0onZUXvqiuyAl1UOikr&#10;elddkRXootJJWdG76oqsQBeVTsqK3lVXZIW5KFb0pqzoXazICnRR6aSs6F11RVagi0onZUXvqiuy&#10;Al1UOikrelddkRXootJJWdG76oqsMBfFit6UFb2LFVmBLiqdlBW9q67ICnRR6aSs6F11RVagi0on&#10;ZUXvqiuyAl1UOikrelddkRXmoljRm7Kid7EiK9BFpZOyonfVFVmBLiqdlBW9q67ICnRR6aSs6F11&#10;RVagi0onZUXvqiuywlwUK3pTVvQuVmQFuqh0Ulb0rroiK9BFpZOyonfVFVmBLiqdlBW9q67ICnRR&#10;6aSs6F11RVaYi2JFb8qK3sWKrEAXlU7Kit5VV2QFuqh0Ulb0rroiK9BFpZOyonfVFVmBLiqdlBW9&#10;q67ICnLxKVZkBXaRs48/lBV9qq7ICnSRJPNDWdGn6oqsQBdJMj+UFX2qrsgKdJEk80NZ0afqiqxA&#10;F0kyP5QVfYoVWWEuihV9KCv61Bp0VqCLSidlRZ9ag84KdFHppKzoU2vQWYEuKp2UFX1qDTor0EWl&#10;k7KiT7EiK8xFsaIPZUWfWoPOCnRR6aSs6FNr0FmBLiqdlBV9ag06K9BFpZOyok+tQWcFuqh0Ulb0&#10;KVZkhbkoVvShrOhTdUVWoItKJ2VFn6orsgJdVDopK/pUXZEV6KLSSVnRp+qKrEAXlU7Kij7Fiqww&#10;F8WKPpQVfaquyAp0UemkrOhTdUVWoItKJ2VFn6orsgJdVDopK/pUXZEV6KLSSVnRp1iRFeaiWNGH&#10;sqJP1RVZgS4qnZQVfaquyAp0UemkrOhTdUVWoItKJ2VFn6orsgJdVDopK/oUK7LCXBQr+lBW9Km6&#10;IivQRaWTsqJP1RVZgS4qnZQVfaquyAp0UemkrOhTdUVWoItKJ2VFn2JFVpiLYkUfyoo+VVdkBbqo&#10;dFJW9Km6IivQRaWTsqJP1RVZgS4qnZQVfaquyAp0UemkrOhTrMgKc1Gs6ENZ0afqiqxAF5VOyoo+&#10;VVdkBbqodFJW9Km6IivQRaWTsqJP1RVZgS4qnZQVfYoVWWEuihV9KCv6VF2RFeii0klZ0afqiqxA&#10;F5VOyoo+VVdkBbqodFJW9Km6IivQRaWTsqKjWJEV5OKouiIrsIskmQdlRUfVFVmBLpJkHpQVHVVX&#10;ZAW6SJJ5UFZ0VF2RFegiSeZBWdFRdUVWmItiRQdlRUexIivQRaWTsqKj6oqsQBeVTsqKjqorsgJd&#10;VDopKzqqrsgKdFHppKzoqLoiK8xFsaKDsqKjWJEV6KLSSVnRUXVFVqCLSidlRUfVFVmBLiqdlBUd&#10;VVdkBbqodFJWdFRdkRXmoljRQVnRUazICnRR6aSs6Ki6IivQRaWTsqKj6oqsQBeVTsqKjqorsgJd&#10;VDopKzqqrsgKc1Gs6KCs6ChWZAW6qHRSVnRUXZEV6KLSSVnRUXVFVqCLSidlRUfVFVmBLiqdlBUd&#10;VVdkhbkoVnRQVnQUK7ICXVQ6KSs6qq7ICnRR6aSs6Ki6IivQRaWTsqKj6oqsQBeVTsqKjqorssJc&#10;FCs6KCs6ihVZgS4qnZQVHVVXZAW6qHRSVnRUXZEV6KLSSVnRUXVFVqCLSidlRUfVFVlhLooVHZQV&#10;HcWKrEAXlU7Kio6qK7ICXVQ6KSs6qq7ICnRR6aSs6Ki6IivQRaWTsqKj6oqsMBfFig7Kio5iRVag&#10;i0onZUVH1RVZgS4qnZQVHVVXZAW6qHRSVnRUXZEV6KLSSVnRUXVFVpiLYkUHZUVHsSIr0EWlk7Ki&#10;o+qKrEAXlU7Kio6qK7ICXVQ6KSs6qq7ICnRR6aSs6Ki6IivIxVmsyArsIuuKTsqKzqorsgJdJMk8&#10;KSs6q67ICnSRJPOkrOisuiIr0EWSzJOyorPqiqxAF0kyT8qKzmJFVpiLYkUnZUVn1RVZgS4qnZQV&#10;nVVXZAW6qHRSVnRWXZEV6KLSSVnRWXVFVqCLSidlRWexIivMRbGik7Kis+qKrEAXlU7Kis6qK7IC&#10;XVQ6KSs6q67ICnRR6aSs6Ky6IivQRaWTsqKzWJEV5qJY0UlZ0Vl1RVagi0onZUVn1RVZgS4qnZQV&#10;nVVXZAW6qHRSVnRWXZEV6KLSSVnRWazICnNRrOikrOisuiIr0EWlk7Kis+qKrEAXlU7Kis6qK7IC&#10;XVQ6KSs6q67ICnRR6aSs6CxWZIW5KFZ0UlZ0Vl2RFeii0klZ0Vl1RVagi0onZUVn1RVZgS4qnZQV&#10;nVVXZAW6qHRSVnQWK7LCXBQrOikrOquuyAp0UemkrOisuiIr0EWlk7Kis+qKrEAXlU7Kis6qK7IC&#10;XVQ6KSs6ixVZYS6KFZ2UFZ1VV2QFuqh0UlZ0Vl2RFeii0klZ0Vl1RVagi0onZUVn1RVZgS4qnZQV&#10;ncWKrDAXxYpOyorOqiuyAl1UOikrOquuyAp0UemkrOisuiIr0EWlk7Kis+qKrEAXlU7Kis5iRVaY&#10;i2JFJ2VFZ9UVWYEuKp2UFZ1VV2QFuqh0UlZ0Vl2RFeii0klZ0Vl1RVagi0onZUVXsSIryMVVdUVW&#10;YBdJMi/Kiq6qK7ICXSTJvCgruqquyAp0kSTzoqzoqroiK9BFksyLsqKr6oqsMBfFii7Kiq5iRVag&#10;i0onZUVX1RVZgS4qnZQVXVVXZAW6qHRSVnRVXZEV6KLSSVnRVXVFVpiLYkUXZUVXsSIr0EWlk7Ki&#10;q+qKrEAXlU7Kiq6qK7ICXVQ6KSu6qq7ICnRR6aSs6Kq6IivMRbGii7Kiq1iRFeii0klZ0VV1RVag&#10;i0onZUVX1RVZgS4qnZQVXVVXZAW6qHRSVnRVXZEV5qJY0UVZ0VWsyAp0UemkrOiquiIr0EWlk7Ki&#10;q+qKrEAXlU7Kiq6qK7ICXVQ6KSu6qq7ICnNRrOiirOgqVmQFuqh0UlZ0VV2RFeii0klZ0VV1RVag&#10;i0onZUVX1RVZgS4qnZQVXVVXZIW5KFZ0UVZ0FSuyAl1UOikruqquyAp0UemkrOiquiIr0EWlk7Ki&#10;q+qKrEAXlU7Kiq6qK7LCXBQruigruooVWYEuKp2UFV1VV2QFuqh0UlZ0VV2RFeii0klZ0VV1RVag&#10;i0onZUVX1RVZYS6KFV2UFV3FiqxAF5VOyoquqiuyAl1UOikruqquyAp0UemkrOiquiIr0EWlk7Ki&#10;q+qKrDAXxYouyoquYkVWoItKJ2VFV9UVWYEuKp2UFV1VV2QFuqh0UlZ0VV2RFeii0klZ0VV1RVaQ&#10;i7tYkRXYRdYV3ZQV3VVXZAW6SJJ5U1Z0V12RFegiSeZNWdFddUVWoIskmTdlRXfVFVmBLpJk3pQV&#10;3cWKrDAXxYpuyoruqiuyAl1UOikruquuyAp0UemkrOiuuiIr0EWlk7Kiu+qKrEAXlU7Kiu5iRVaY&#10;i2JFN2VFd9UVWYEuKp2UFd1VV2QFuqh0UlZ0V12RFeii0klZ0V11RVagi0onZUV3sSIrzEWxopuy&#10;orvqiqxAF5VOyoruqiuyAl1UOikruquuyAp0UemkrOiuuiIr0EWlk7Kiu1iRFeaiWNFNWdFddUVW&#10;oItKJ2VFd9UVWYEuKp2UFd1VV2QFuqh0UlZ0V12RFeii0klZ0V2syApzUazopqzorroiK9BFpZOy&#10;orvqiqxAF5VOyoruqiuyAl1UOikruquuyAp0UemkrOguVmSFuShWdFNWdFddkRXootJJWdFddUVW&#10;oItKJ2VFd9UVWYEuKp2UFd1VV2QFuqh0UlZ0FyuywlwUK7opK7qrrsgKdFHppKzorroiK9BFpZOy&#10;orvqiqxAF5VOyoruqiuyAl1UOikruosVWWEuihXdlBXdVVdkBbqodFJWdFddkRXootJJWdFddUVW&#10;oItKJ2VFd9UVWYEuKp2UFd3FiqwwF8WKbsqK7qorsgJdVDopK7qrrsgKdFHppKzorroiK9BFpZOy&#10;orvqiqxAF5VOyoqeYkVWkIun6oqswC6SZD6UFT1VV2QFukiS+VBW9FRdkRXoIknmQ1nRU3VFVqCL&#10;JJkPZUVP1RVZYS6KFT2UFT3FiqxAF5VOyoqeqiuyAl1UOikreqquyAp0UemkrOipuiIr0EWlk7Ki&#10;p+qKrDAXxYoeyoqeYkVWoItKJ2VFT9UVWYEuKp2UFT1VV2QFuqh0Ulb0VF2RFeii0klZ0VN1RVaY&#10;i2JFD2VFT7EiK9BFpZOyoqfqiqxAF5VOyoqeqiuyAl1UOikreqquyAp0UemkrOipuiIrzEWxooey&#10;oqdYkRXootJJWdFTdUVWoItKJ2VFT9UVWYEuKp2UFT1VV2QFuqh0Ulb0VF2RFeaiWNFDWdFTrMgK&#10;dFHppKzoqboiK9BFpZOyoqfqiqxAF5VOyoqeqiuyAl1UOikreqquyApzUazooazoKVZkBbqodFJW&#10;9FRdkRXootJJWdFTdUVWoItKJ2VFT9UVWYEuKp2UFT1VV2SFuShW9FBW9BQrsgJdVDopK3qqrsgK&#10;dFHppKzoqboiK9BFpZOyoqfqiqxAF5VOyoqeqiuywlwUK3ooK3qKFVmBLiqdlBU9VVdkBbqodFJW&#10;9FRdkRXootJJWdFTdUVWoItKJ2VFT9UVWWEuihU9lBU9xYqsQBeVTsqKnqorsgJdVDopK3qqrsgK&#10;dFHppKzoqboiK9BFpZOyoqfqiqwgF99iRVZgF1lX9KWs6Ft1RVagiySZX8qKvlVXZAW6SJL5pazo&#10;W3VFVqCLJJlfyoq+VVdkBbpIkvmlrOhbrMgKc1Gs6EtZ0bfqiqxAF5VOyoq+VVdkBbqodFJW9K26&#10;IivQRaWTsqJv1RVZgS4qnZQVfYsVWWEuihV9KSv6Vl2RFeii0klZ0bfqiqxAF5VOyoq+VVdkBbqo&#10;dFJW9K26IivQRaWTsqJvsSIrzEWxoi9lRd+qK7ICXVQ6KSv6Vl2RFeii0klZ0bfqiqxAF5VOyoq+&#10;VVdkBbqodFJW9C1WZIW5KFb0pazoW3VFVqCLSidlRd+qK7ICXVQ6KSv6Vl2RFeii0klZ0bfqiqxA&#10;F5VOyoq+xYqsMBfFiv4vZeeybDtyo+dXqTgv4EOuu8LlQY899MRDqaIiuiNkqUMqt9t+en8gLkkk&#10;yL0JqSp2LSbzjkQC+AHw08WKPiWuSJ40R1Gos4sVfUpckTxpjqJQZxcr+pS4InnSHEWhzi5W9Clx&#10;RfKkOYpCnV2s6FOwInnSG0XBij5drOhT4orkSXMUhTq7WNGnxBXJk+YoCnV2saJPiSuSJ81RFOrs&#10;YkWfElckT5qjKNTZxYo+BSuSJ71RFKzo08WKPiWuSJ40R1Gos4sVfUpckTxpjqJQZxcr+pS4InnS&#10;HEWhzi5W9ClxRfKkOYpCnV2s6FOwInnSG0XBij5drOhT4orkSXMUhTq7WNGnxBXJk+YoCnV2saJP&#10;iSuSJ81RFOrsYkWfElckT5qjKNTZxYo+BSuSJ71RFKzo08WKPiWuSJ40R1Gos4sVfUpckTxpjqJQ&#10;Zxcr+pS4InnSHEWhzi5W9ClxRfKkOYpCnU2saP05Y0Xbk84oqDBhRduTZhMTkkkTPeqkwkSd25Pm&#10;KCYkkyZ61EmFiTq3J81RTEgmTfSokwoTdW5PmqOYkEya6FEnFSbq3J70RjFjRevPJlZEhUKdTayI&#10;Jgp1NrEimijU2cSKaKJQZxMroolCnU2siCYKdTaxIpoo1NnEimiiUGcTK6KJQp1NrGj9OWNF25Me&#10;gc9YEU30vECoUKiziRXRRKHOJlZEE4U6m1gRTRTqbGJFNFGos4kV0UShziZWRBOFOptYEU0U6mxi&#10;RevPGSvanvSoc8aKaKJLnTNWRBPdm32OK6KJno8SFQp1NrEimijU2cSKaKJQZxMroolCnU2siCYK&#10;dTaxIpoo1NnEitafM1a0PelR54wV0USXOmesiCa61DnHFdFElzpnrIgmunLnHFdEEz0POioU6mxi&#10;RTRRqLOJFdFEoc4mVkQThTqbWNH6c8aKtic96pyxIproUueMFdFElzrnuCKa6FLnjBXRRJc657gi&#10;muhS54wV0URXK5rjimii599JhUKdTayIJgp1NrGi9eeMFW1PetQ5Y0U00aXOGSuiiS51znFFNNGl&#10;zhkrookudc5xRTTRpc4ZK6KJLnXOcUU00aXOGSuiia7OPscV0UTP+3j9OWNF25Medc5YEU10qXPG&#10;imiiS51zXBFNdKlzxopookudc1wRTXSpc8aKaKJLnXNcEU10qXPGimiiS51zXBFNdKlzxorWn02s&#10;iArFotTEimii6OxNrIgmis7exIpoomhFTayIJopW1MSKaKLInU2siCaK3NnEimii3OxNrIgmys3e&#10;xIrWnzNWtD3p8c4ZK6KJLu+csSKa6PLOOa6IJrq8c8aKaKLLO+e4Ipro8s4ZK6KJLu+c44pooss7&#10;Z6yIJrq8c44rookm71wKViRPWtS5FKxInjSbmHnn0sWKloIVyZPmKGbeuXSxoqVgRfKkOYqZdy5d&#10;rGgpWJE8aY5i5p1LFytaClYkT3qjKFjR0sWKloIVyZPmKAp1drGipWBF8qQ5ikKdXaxoKViRPGmO&#10;olBnFytaClYkT5qjKNTZxYqWghXJk94oCla0NOOK1qVgRfKkOYpCnV2saClYkTxpjqJQZxcrWgpW&#10;JE+aoyjU2cWKloIVyZPmKAp1drGipWBF8qQ3ioIVLc24onUpWJE8aY6iUGcXK1oKViRPmqMo1NnF&#10;ipaCFcmT5igKdXaxoqVgRfKkOYpCnV2saClYkTzpjaJgRUszrmhdClYkT5qjKNTZxYqWghXJk+Yo&#10;CnV2saKlYEXypDmKQp1drGgpWJE8aY6iUGcXK1oKViRPeqMoWNHSjCtal4IVyZPmKAp1drGipWBF&#10;8qQ5ikKdXaxoKViRPGmOolBnFytaClYkT5qjKNTZxYqWghXJk94oCla0NOOK1qVgRfKkOYpCnV2s&#10;aClYkTxpjqJQZxcrWgpWJE+aoyjU2cWKloIVyZPmKAp1drGipWBF8qQ3ioIVLc24onUpWJE8aY6i&#10;UGcXK1oKViRPmqMo1NnFipaCFcmT5igKdXaxoqVgRfKkOYpCnV2saClYkTzpjaJgRUsXK1oKViRP&#10;mqMo1NnFipaCFcmT5igKdXaxoqVgRfKkOYpCnV2saClYkTxpjqJQZxcrWgpWJE96oyhY0dKMK1qX&#10;ghXJk+YoCnV2saKlYEXypDmKQp1drGgpWJE8aY6iUGcXK1oKViRPmqMo1NnFipaCFcmT1iiI9fjx&#10;y//99cdvf//b3/75b3/8/j9XedJsYsbZcdrvNjFTJ57V3SZmnB33124TM3Xio9htYsbZcSTrNjFT&#10;J7493SZmnB0HjG4TM3WCm3ebmHF2oMxmEwUrWrtY0VqwInnSI/ASV4SNv9tEoc4uVoRtbD6pXawI&#10;A0ZpokudJa4IvbO7FoU6u1jRWuKK5ElzUwt1drEiWOW8nF2saC1YkTzpTaTEFa1drGgtWJE8aY6i&#10;UGcXK1oLViRPmqMovLOLFa0FK5InzVEU3tnFitaCFcmT3igKVrR2saK1YEXypDmKcrN3saK1YEXy&#10;pDmKQp1drGgtWJE8aY6iUGcXK1oLViRPmqMo1NnFitaCFcmT3igKVrR2saK1YEXypDmKQp1drGgt&#10;WJE8aY6iUGcXK1oLViRPmqMo1NnFitaCFcmT5igKdXaxorVgRfKkN4qCFa1drGgtWJE8aY6iUGcX&#10;K1oLViRPmqMo1NnFitaCFcmT5igKdXaxorVgRfKkOYpCnV2saC1YkTzpjaJgRWsXK1oLViRPmqMo&#10;1NnFitaCFcmT5igKdXaxorVgRfKkOYpCnV2saC1YkTxpjqJQZxcrWgtWJE96oyhY0drFitaCFcmT&#10;5igKdXaxorVgRfKkOYpCnV2saC1YkTxpjqJQZxcrWgtWJE+aoyjU2cWK1oIVyZPeKApWtHaxorVg&#10;RfKkOYpCnV2saC1YkTxpjqJQZxcrWgtWJE+aoyjU2cWK1oIVyZPmKAp1drGitWBF8qQ3ioIVrV2s&#10;aC1YkTxpjqJQZxcrWgtWJE+aoyjU2cWK1oIVyZPmKAp1drGitWBF8qQ5ikKdXaxoLViRPGmN4law&#10;InnSbGLGim5drOgGMpQRK3nSHMVsjb91saIbyNA8iiZWdCtxRfKkOZGZOm9drOhW4orkSXMUM3Xe&#10;uljRrcQVyZPeKApWdOtiRbeCFcmT5igKdXaxoluJK5InzVEU6uxiRbeCFcmT5igKdXaxoluJK5In&#10;zVEU6uxiRbcSVyRPeqMoWNGtixXdClYkT5qjKNTZxYpuBSuSJ81RFOrsYkW3ghXJk+YoCnV2saJb&#10;wYrkSXMUhTq7WNGtYEXypDeKghXduljRrWBF8qQ5ikKdXazoVrAiedIcRaHOLlZ0K1iRPGmOolBn&#10;Fyu6FaxInjRHUagzY0X/5c9/+u0///bf//nHf/uvf/7TP37/7Y9f/vrrj7/++OWPX3/88eOXf/z6&#10;4x8/fvnLrz/+It3++U///uc//tXelf/85f/8+uP1ePBlQub6r7/+WJY70PX9h7z6v/7+H7//j79v&#10;lf745T9//cFd/nnbshL4vNxCzRxv/va///Jvv/3L7/9vqvd6Wl6VXT3G4s0+VktNRDFeRxvN7orX&#10;lzE8im/3cfmkvg57JufJx9Qg4qwfLyWBaJqkVgtbKkKkzM3yfY3i292zZBIf/XmN3b/Q88pXxvUs&#10;ERgNsLbJx6NprCZ24Cm+m7x3VvwYhuFLPUuyrm1SNP1WkWHXNN9sUacJen6aG80ovj1ir0ax0NiF&#10;nh/Pt2VrkabZSqM53Wdy2HjeDyl+qDY6eibLuimLUnwbcOb3PbM7/j2WXd1oesF71jRANvL1Vq54&#10;WMw2Pwbyl3r+698yVe8aJUnNPTiUv5dXzIl9X+v1eqqUvhvK0z9ExUDvM0Wyn576VY6KUdW13YEK&#10;OelG7K+FI5l2h3W7Wco2mvbDPQZ2dvbzLH/769//+fvGaAZPsJnfXpwwVfrogDw07i003sxteb3n&#10;7W36pgzsqXQRA7vdYUp6XVB8s0iXUXx73cyiQ/Fj56ia9va455XTo9yXui/L4DGaZpGcqmA0NzWZ&#10;jWJSfw7egw9iaMjf97y+74tlHIJvveam1yfj8qX83G9q3I+eQTmfZrKG3IUF+JVzoef7mDNpOh4q&#10;g4ymYfpyVQjHJH+GfS5uV3z3AD2K38YBrtEn3jUvU4ShRTJTbvQxmgYFMfc7iullU/W/Kb7a8+1u&#10;RlRaXl9qgd01zWLbweGQwNfSwcEF7WPQP7WdlV/tednxrbvx+V3P7Pxg5XDXqWd4ldEnPVvxxZ5f&#10;0G40jX0yX7rIng+T42RJDO+Igd3eBB95bZImDQPS9xR2v61vM98LCZmdIpq+v+9iNDAKu68Kk0Tx&#10;4/Zwlyhqk2g/hLrUs/Ng4yHUkpwzdtF/xlfL/L3D8/+4waRCPIA6M8k9YM8ht3DUVY0bI+Uo+EUL&#10;89x9WTGN9LjnO5nTnPPwVRq9W0bTsDRz3hG5ZKZIZhv0jGDHfXf9/FN3XANRd9fzupvzc5bVHog1&#10;LvVwKuC3jZ7X293UaybFiczH7EGsGizBthDymzYDYuB4aDGLPewL36/2nWvYcqbC5992M8Wc7/cb&#10;kok1/XzN+3x6r+Wd/eJm5ONHnpaN/EycCKfpb25Gvlk3LiCEATWIxLg/N864ky/+enpURjFpTM1B&#10;hl5fu/yX36/Y+w4+76uNlKx3WzT9Jp9F7NWDtc2C4AuZ1GBEGMDzOYCi73t+ve7+PS/2ii9WbJ7P&#10;0fOLS8J5NQKSfS59V8ztZnwL8Wr3wdQLPUMkZn2n5+dbPbNG0w/Omd/JzHAe2GHxNV4Nl3+Yak/P&#10;fOBvWs4HDNU4Jhkan+qUsxsY3vZOvm/ynTTO5It+YznZNXVo2zUtkoYfOpH40/30eiABmA4EP2v1&#10;/IZxmVufrDbKV2r6/eTzMSHMIixkYZZ9f7guQZJb1NtDPuTc324JPrwFKdt0uIvDcc7f87/6/p0D&#10;NLb8/rQtZ0/9Pf873ueYWfv353BS9Pcyx4haqMcK2YhANumwDAKZOBp9rGpA8y2iGLXW54RsN1wS&#10;v6X4qen7XV1ydk1zQToTECE0bdG0OoAiYfi40vN+Zb3u6BmDhfm/siTcSOlAsIdcmH4guIVP9Lnj&#10;1b5Dd06zwtiSyHUnYb3jquTB+9hHj8bAbpCE175B/BGXcWHOxCTGpDBiqtQ+mubjJS6w8dWMu7pY&#10;efHt9A7Js/ziFuLSfbhcxjd4kLPszHxzC3E8H+buiRzo9WJgnMRhYyGfzSTDcvWEQsE3d27D++Hb&#10;FUNyRNpwqa5ecGiDQ/UDOVEQKAZGgvKnefHJVq7DizD17GfTeATqFGKKCwOYyly28vfyemutFRHu&#10;GSIEV1jeW8we95f5T4joMyma6wdHYnOQQ+Z9Dek195V/ec/LZ8jLRauCJb/v5iwmcv5kppqL7Wq5&#10;dGtJ3WF0IUeWWi19+ZkU34oytjbUpl0xpiljaxR3LGAcUEQ4Y0xoipJlW22fmx2K1R6WjqNiLAzD&#10;NPfYQSuJLo5XmwvTnEtZTq7LqWcaDt0GVVIFH58zSD7mCx+3XC5b7UurzfIinsRVjLya9TmugTBH&#10;IhfNMgIUN8xOEGNHbhdd3VwWhb6M28aksL3d4iK/YdbLN3Uqxhl4uGWk1fbTZaeQWkEdwkACu/L3&#10;/O/h+3dEZeNt/t7RbgI873rBcqROf7uZsYx+tZIqZjJ3iqnA7QLCNYYTZ5rZSc84u/udTyqySf+D&#10;tlhqY0JHLPeEk+e+zu8CBEYIVftHWR4Y59dXAdUwNikRUm1RXyFfL0qhsrnRUYr6ZvxA9POBwH27&#10;WsSjPl7mKPpBS1efml3Dt1dwbKRGhQf3xZIIVhVHSk+ubCcUY6vcdJKeXmsR5Ryojr+Xl9pqiZUa&#10;s6fWwn1F3Zh2Q0F78aFwU2YDOesn4IjVvi87z7a0RD4CH+nrhZjitWAMzlT8Pf8b72NtdUZyP3j/&#10;cGYc8rezLubFbZpYLleB7xCE+zZ5fEw8Fz9HZEKa2UnPCIMxv/eqzr37pge4dH9OplJCVtFOfcnv&#10;65lCOK8RVjuzRfIh0hHy5K8dD5Q0NyYDQAaPzKDZ3Id8DElIA/J/zLM4OY+5o/MDfQPVkNTPW/PY&#10;hsMr5+sDfYObfyzymiFbLKivLdekCE7W6J1t2O85tnFqK7HzHfad3/a3e3p73+CseroYuIWIRLdv&#10;BDu76vi271v9IqP0hdYZXBlrznCb/L7f1/0+VOUV22O2Mb2E7bqKHwcwekZf9QlD5C8DKq5d39wt&#10;4BR2SlE6JuMCpsYwivLlrvtkXHjwOZnKV671fEcagNk6J5MPHeyEpRt35UCNKFRvw5jzDVgkDASs&#10;3QgI+n610ZXo2nrG7K4mu9H0HbYdxXe2Iw0MRWN3BzL/bdzX5owJbxh2yTKkHuyjZyYSyA35JyZV&#10;C1/HYWpEuB4+Ft/PeX1L177aRYtbn09uWyuGmjRoLgYmQgFqme5V6L3X5ryKgBicjiOSODRXPMZX&#10;F2YeGLpyMTs7QDjE+uGr+f2cFzoLy9gTw+BmjIlJLWIO9EnBoGdckksvBNvnQz4MCH1em7OAzEFh&#10;Twyr2Vgo6Pfo2S2gY2BPrltfkqcXX+x5p2MAk00a3Y3Fflt8oyh0Fn42euYmCl0fE+/wEk6r7deN&#10;3tzS6Kj1gXbc4OLv5dvisJZUS8cM1cs/TizMb7Y9Iu+FDIwYNUDw3Ff+5T0/cD6wmxu1d82mFhR2&#10;QTmV2OnaNO2xRk9Spbn+GLUv7o4Yzr3pgK92TXMI7aiAYt41jmwUI2IGEsldNHzv0u4cz/kFCRux&#10;s16LqnijaXDfsSQFfUWXD14tK6IQ6bU5g1ICoRjvADJXD+PoGfR1wOiYDLK2fmP1wy2Er9CYGHWx&#10;5yeXlyszL+zzmZFj1fIkSpyF4pcgtpOQzzHYhFkqr2/+ZRSGhSigWZDG+Zjh/sm9YUvypO9k68Nr&#10;7Ta4xwPM0mGZ3Ff+5T3fsco6n0fCnGzyN2Etrj5UbgukNPC9BzJJo2fMtIMLVOwFWG3YuOGIBUYL&#10;yYvNkBvoOrdlHsMQAEI0QcrodMOPC2uD6uxBgE8Zt99P4FYjVPD7U4Vrxq7ubIlG/cO64auNKDoN&#10;7PXaYZriIdK4Yd5Y5C2CFu744Fgl7vlmLExEL2wh7VzMLq9IelbMx743Arx2qhK6Bx1r3oVYzs+T&#10;A+tzFn+ebA/6vHegAquz+F2RqTn/UtpGBAT8ctpGKYWf7SRGTIjcIS7KcsVmIRoLOuvgxeTEagC1&#10;EC4eU1HXYR2fM5j5DpVE4ciOhHe5vtz6hgXdNLBLq80RZF4u+mO7nFAWvuuA1cw2cv3AS9KSoL0x&#10;7yh+N9z57mL9cWMm36mexGDRBQamdFg8IKoovjjnO8YKl3/EwJgkA3H0wVfQJ+XLGZshsMuYMzih&#10;G8ozTblsYrRFrQEsix+T1/L3cu2o9XoFcEea22wuEz+MwR5wI9AY+d1Iufn8fmInw5aT+/IRHPUJ&#10;Qon2pnKpv5drRy3ufLeBOT40RoKqYWsGTsJdOFEROqISGaWmlVzcStFMlQBH1dEtwoBtNKWThRaB&#10;JCAvSuVbelflb7m43mbG/LzZoswoMNs9TOWg1GIxYlAwJU+3Bi6Li/L1bmEqftDhc5aBezR8h8cr&#10;+8J288xeO5xyRAZbKRzBGrodRuXFdSTgaqa03z18AR+OHH6en2c+TKf2mUxE5wae7W5x+xHiRsBS&#10;Xxt4lhd2CtNHGdVkaeEgobspv/28hAfuZ8RBejxMffpgZxm5g769sGFZGHv1XsQp9KOZBXyH5EbB&#10;KLFxlrpDJM5GILRBcb8qKH3pGFAVic6PAddHkvcoxUXBz9fDljAGdVh6sVvBKX0+7t4zGkacNpwA&#10;mrGP4e5KQZF8UBiJrkuCyJ/7hk2s2TW8G9R86GUtsC/YFjgnujZbLCsfOJcINRhHXxkCW+AvbucU&#10;GzpweqIpcRF23YoL98y24jxWuSrHmYZCLtjV8vfyMYpaO5s1F3jGh2l0Z7M+KubgjD5HMETuK/+K&#10;nnG9CnkA58okFtIzhmo3aYNzZWmCYsFD/eLF7e26jH5SN4hCznEgEOyVBj3uilH3XQrC62QkIfr+&#10;yItzb6zXgoiYbDEY1B+SstZEYcrz2cT8xCZbcc+qi9KMzmkM4yNeX5niEGfNieCAx73h46bHoZIA&#10;0Erda+cAvhb2ftE903WAqM9Vb7cQDu7Z9nHKzTM1nV8HHHxkRT2DTxI9uV7x9W3wxAPTfOURYc1i&#10;75v/xIHH4Ysnrl6JZDGzob1Zf0gp26Euy+SnUU/BAx/CEA6EM9vS+lt5rl4H9uBs6fVmPDvNQ9x1&#10;zfkUQWWCIx6iUxu+IviTr0juJf+yPsXZ1rm31/RVwTAfE49mRyF2D9uFNxLb8Tn1+WpvWLXGOLl9&#10;t2VmJf0t/2tvc2XHBY0IOq/hV2+jAF5Ycc7G2/zHkKGtB58gcgzQg277C0QsHWnWBcTICjm+xzRx&#10;tOKpWWTEpLqmAaGCJDoUESbWAxODw/y5l/NzA8jCobUZPbAC+vJ/fXCohshp9B/VfJUovXtcFNAe&#10;/+ypllJxfNZ1Eu++4zHnnRSPOA+WYluwr09bOb+OP64zuT2e76/5X6UqUWCHuxK2P47p97oN0u1z&#10;1BLzc7raYcI7nwaMxvnw4sKKZcqtCuJdeyzpTCPlKuTO2haPo4b0fmmkm3OpabbDau37RTYixBa7&#10;YLH/TrbQudji2Aq3yzRnKzs1jfPVnhZIYsQclI4Ea5xs3hRjefVx8+oJF5vXCCblNy+tIqlf2U10&#10;rnBfqREgbBeX21ijKZgPJQpjmF3nAza4tkbEoqBy6p5itJ6gKIwvY3cwRZuvUmwelsUB6ry4Zo/5&#10;zrRGAuOH4AOwyJ3/PcVjE9mF1BFrrdYKH4ocUqxdNhHgDL3iohhQyAEO8QtpGMLkWvHhAoFPHJJS&#10;nMSd84q8vaexVPrEnubUkOk1r49UcnhAXFjCh9xf879K5vl1LJGXVjP1gXyc2AdNPvnX2eSsXeOw&#10;5L6eKDq3FkhIeJPZ7sTxQnnd2CQYgCF1lE5GitPrIq/l+X0jABiQps4KXTYW6uv7Bgs2kKLdN5i3&#10;FR/wMVOKrcUE3mh0VwpM56Vg3xsHunYyt1U2wrphJkn3Pd3i8WbiDvhm9pajFEu4iW44GJ7A9ZmO&#10;pBL+Cbo8Yu69Qke4g4mUb5SCHXyrtJv+cLTBnKapCUYpip4FxQjs2nJEwlHFtpKT7e5Zo2WUKZOf&#10;Obxgd3nxGHX4rKLMdgB20tWjG9m1IOSUYW7yyGNzjGJO7yYsxMAgft82LHLuDFEIYtoZMt3h/rMt&#10;MtzSVVhq+Xv+1y6+6X1UjQsMFkgYLMsVTo51DrEFs0TqCpnBnbHHzFIxi+Ti8XQ8k/Lq48WzKNYU&#10;oRwnl52qIT3H9UeoyYT7MO4nAKCtDvdoCFBXepZLxW5WICEk2tQzT3YUOmEc8BOwMGMMwCXh7Heh&#10;X7y/iUPTY4PzVr6saJisxXZ8UaWy1fSUjU3dngaHLxjgH26gRlUOBfJrPoh5CAcE42XQcXaL4gjy&#10;PxPmCXDL5mdWCscGZ2bQ8LG8mWegxIEgC4v1qlw3SYhDeEF8tpuKOES1XDtRso4/8TLTZZYFd5aW&#10;O8q/vFvMGObahlj0zpGx3CSEWDnbQxZJ1yelnFcvJVS4MVtUh5eblh8A10np5ibCsOOqD9dOXovD&#10;0sJbDmfLl60+5ioh/sAZ36RbCNKWESQvKxNyPQZdYJsYCVPSUT/plnT+ZpjhYKvaGruHTzMuXLp7&#10;xUQiaxFUHKVltpkz4gM3bOF4xGl8zCkj5aRgsHLTDoYj52ne6uGksIyEqZ5wuMnejtdOWGwxGqtV&#10;L6a8eQzYGYO5jKTKaS29eyPVXGl8pMxfOxwllgYM+rq4INaqfO/GgYnBOFCMY1eKmOalYEeuuOeO&#10;8q8Yq5isrVtuz8RvoSOMacZEMC/k8CVKSYZmZEikXUOGP666mw8OK94wEbJJWiAyEe3MiBQTTMhF&#10;eX75l88WKcwxRnrIPuaYcIbxHi6mdoUxKB5ZWCXREPeR+DeRwnG3d6yQxn9wD8gXuWRNeJtBnAM2&#10;YXJA3LgU2Frg1dAIiwG1H/sj4kOyFsFOCXNwPs5lkjkbSQ4kBdcGZGxap0kseX75ly0yWDl+yFbV&#10;3a1jGYHNMXFZKZ4b06BOrsLc0blOQTwXEqHNCuEvbNZf36W43+DWZqsMhq5ZWn3MuAJgmbL9E0lg&#10;s7OMUmQztxKypCc6hR9+XaQ7uW/cUQSdjWvkgkRIJarZ2iGsZkiSUpARm7qEBaQ7kFKox5St3q0g&#10;DXvg+AcLXjZJyqAebl7DEpIFbErBH/zqBdY/vnrnxZHQaWNKEq/kYoK/5n9tLeEH2Okmgju9RIR9&#10;gIKfv55pLfpAI/LzMItTNAm06k1yxySjwx2F9OkwJtHMI5nmt5xDGt5R3sQ5KIV5256G4Bh0mZaF&#10;MOHjpT8/SxzOMHDj7aIyCMv69VF6EtnnGja2rGzvhfCYjy49YkvG9ghd+FisProL7geHLKfuPWdn&#10;Y1NExSsT22394V5iyOfS2Oog26nZIVbtJ/ZoK/zg1JDuQ04QSvlWEy3Xjbx0l7vJv5SAcB5GjPOq&#10;yFZJMZfQwIjjwXKWYTocJvE/8LpcYX4eckf5l3cLa4pucaaa5gPuqJya+XjDvhTMFt0vujVvyTLb&#10;aUMeRKuaGMNmqxn8uw15cniMKiL6zUeBkOFLUwNe7oj1FnKKUWzIg3kp8ghhVoSYbNMC3hk6iL+V&#10;6+oy4lFD1g6rgy6dBBIo/uVXDn52WQkQYMgF+Sgsa3jc5wCfoqavCs2id/uAap+1sPTp89UZYkfD&#10;tqkNAq8oYPvNviEEeVZvgpym6Bji4mOZOddZI4OwkPytN/cHKiM8WhVyj6zhdzPLq4gdnCRtFp+4&#10;rHwiOkGPXjjyzORe8qqgvyLY2jjdzXS3KuVtP2zMya7n3du5J1133CGDXXKPZsoS6dsvHTwD83yw&#10;soTQj0Csdq9La5ibnQLbGBCDtyljVUgqbVqP++5zqt/eZBw01HZtlkXK0A9BMNEnxyV7hBAI9XKO&#10;TMSVmg7rPE/NK5gNuLqNvWAd1fNJA1/fY5h4sfQYjaL4qaOJnz9SJiC2m4iCwSOrKFiQiKY0HkOH&#10;DUc6Lk/QDZOeMfBlqw7JACNs7HMjkisJGqwOUp9zBbERHN6gR2QofrYIUbbtboOK2XKYPNlSdUrj&#10;yCGvWbdv3nMYMneUf9n1RA5Sz3sFRms+4NEtp9ldxOl2vhWJJcGWo0MGQFIvkkoYiTStW5H33YYV&#10;ZofoFgu0Jy/7cMlnKzkeohJlYJTspqZr3QILwlC8KoEmsj/RLeGGO6R8OiLEY0gOQKvbUj+p+ZNB&#10;W1VxEsjdQqBuNRXPrKQ2YLUnGtA5YOvEk+ludIvYNzeMkdi1XiTV7FOOOI9Fw2ZLQGzDhkVEEqFD&#10;RskQY3aHxmTMybTjBdI/5VnDwjXSoiARafG1zcXYOWKMBIdInBNNHLdOPSQiO1ouoth8DCkjZgaG&#10;orrdxZ6xghg1ixg3C3n4AI8ocOykGbmCggW62qiD2l58sWfp2MVLZCRsh3uK5myP9Bc1ljQVS0Kb&#10;bcVKz/mSlUi/SK2CgWOIpf6e/7Wznt8H43S9wt87ZEzUcp4mbglzxCg+ehGMhkm77KbkEfXNRk1T&#10;PKHM7LhncdpW+gWSAg7LXEKg9NBB0A0nVSFtdtS+2DOSrIkb0vMEpUEoMisjFCC8bEiFwPGaU77I&#10;ihFi09BSln0EOJDcpKawliMvY8kChukKV25Xy3rwIawxGA2uGiinE/sjVMZQB4o9JCxOLQEpY84g&#10;VyfmjcN9Ro0beY8ii8ZoGqN1uATBtFSTGsXifaYMUs58Syck4gGS9hMPJWcKw+/dbymaBmvIQgau&#10;HiOVMUlIQ+fOs8y/7Czurzhcl7JFkuUls4QxfXw4oPI9MxFvd9ORwaYN+7tG2LsklkiCEyh+I/3U&#10;CBokKG3qF5KIlK2ksjF/5WsdE9CDUG8rjS1EbRqxiaRFHMXMPrvJYjLYhSvuOV1e2/zLVhqTE+JR&#10;9IzxLy0mBk1OmZMAZzmvNYYlyH0r5vq3jAvXpkyiayybWpVkX7P8CmjpDZO5aBJF2Af+0brcpSfe&#10;OYfzBY+PCBM2VJlPLLSYWF0eJ0nPNCh6jcgj3J/igsgd5V+2zGJJClQSiScZ0bFccueHzDaRO9b5&#10;yGwJtZun0qVFBtwmQ7E1jPFkMldLqu9Q4WAy2VyNHuZpahH8zszVR7PFCgGab8ITaGe23aeAp4Jg&#10;AWNEfCIawpkLzHG3krXMu3VB3/eWGEF0JqNVgqmzwVFKma+Ro5deW2TJcG6fQoL7TqIisYfwK5Pl&#10;kSkycEbpCGaTHK/b6bvYLeZjt5Gi/2dNGXgEZu9Gfrenj7WAQwZAIFQih75064KP0jBjHR1iUIsY&#10;c3/teE/ukVoTm//kMMGqEzBuWoOEvGQKxPsgQtTOAZPjbtEC3e4VVcf0Jb+IEQpGw2xHEPoEyVJS&#10;4D49MyQc6IsQPtYjO2+SJylZUQnI4sBZtxi1s8CG+ym76HUlDPxwTw5nCwoaR5Wv8eawEPgHAofp&#10;vwgiOaBLvIHvbihbuaWPZevjbpFoTSPAv5KLIl0dEgfphF8M/KfGltzROejANRdpC7gL4JG2XN9Y&#10;a2BNnpdiVHPCoFFsZboHlJqn4a6UxdOFJG8Tsv7lHYKMsIGaal10XOyfOEO5oCU2/qQS4oPzuJlK&#10;L2bjTr4BbAFczDoj6iIQJc1LisP7VvSyyYMrF4vP5PUpT3WnTxWIY1EkW+SqR5LYUw/F5Ly2cbMr&#10;8J7Dnp33KIvi0ItNZju6yA/Eh7lu4e9l8vJaWIB9jTjBjCsPBQ9Ii0ISoQSGnYuxyxquyQpDlNcP&#10;Lr7qMjcdL+cfK1ZqGkcP91FmXLNWsfnPGaDMZIm/aRAkVxapKKznoknhuTc+QyPyRzYpi9HSz4k4&#10;WV/LB4jBkgNm/A/VIPyPfXP8r8lMWDd89lzNIzbGX/O/9joCWeRDk5hFXwx/7WjrGQ8IiN8EIuHv&#10;1x8ZdBj4yEUyK7K70nPjrXfvo0QFtehATMxsmnTIzeuv+d+j19kSN5n6a8eT2vdBUF26hZgURkuV&#10;g+BiHMNpylyIKgdJMOHJsTvpNtRrmCdHdmo4Ep8cMt5jbp47Or8OoEEc+/TS5t4Z19jX1wHVBMTa&#10;jgFxcQSn7cdMKfqjLUY06tcBpeI8qnW56hpWdKrCbO2eEWfitEOw2YjjJEQP75Q8KKwcpqNgRDcn&#10;029kN2kSSEPHyv2npr0d2eV1VuKjEi44dmmhvmfMiTmQiE3ngK5spDkWBzpz6/fevyZ3lH95t5x7&#10;V+AxW2XwHzduXA8dd5q9hvgsG9/EMM2QRWR8R4LtYberoE1uT4sMFzEhDDywQWOYdJKjfuFsGMdd&#10;j0aLVONA2ZbDnrHY40tkTVcHbnE0MEFfpJf5juZagDVZbazD4Rac+8q/bKkJRnNa4oKZMx6Lj+fD&#10;nHIoxk03Hw+MgIjH3jPLd+mOnmrZl0K+o0UERlD46GsygaySMj3WSFKHJ+YzF7cSZUuOWROfZRGm&#10;nGDS9PBiR+VS016QDd5zZNLwvaWl7TBfpAuYShgV8R/OKdYkogG7+dY0itmEm6x4UwVnw+GhgYxQ&#10;FVdCYxZw1Zyjg1J8HJTS4bTTpQhXOObDmfzOGTlIHUmulJzxAsOGaCf4a0ZOFWwZzsjZ/0SpSEYY&#10;jLwUoSsZb1HBwz1KMi+ciFF+5erR4RLn6jROE9FF31AxJwSGbaoYeUE0vsdpRaAC/yAHhgTLXTNK&#10;ceV2Dzn4frhATyt7pJaK9TnSRsMh8uJgyQy3uJIq9o7CGAA2hjhNDH2Jfqk6VMuoupsPR19Phtxi&#10;WXuk7sOzWA13ntLtvCdYqVzAfBFv45K4v5aXyjcSVTzis7GkZhvEZpm1bY4EvTEHnJj4spweQRh3&#10;RELnjrx76xAPjfAhZUcDwfPXcmWvBKrtNm88VjJIKjmosF/pOLBMZ0GVUpiQXZkY9ONI5Y7yr+gW&#10;U7uyAsm2p1Vj+jQcyZYuln63hUTvipa5Od2F1eC7Y0VYKpG2XglX773AhO8W4eq2SRB/hnKxEpFB&#10;0xZH+Lvzm7wc+ZctDskK5DbYxopuneUjkK0FmdFKsXUnKY5S7OpeV1CtQ0HFScI6xHz2sateIsEL&#10;fX/5OheV9eGvHU6KO0VyecqkMBsCSaa1RPFDrvPSSbXY7INmYiWm6K3srez4SbfMzSViTFjJGkDD&#10;yHV+IxW/WZYFzx0blJde65YLmQQbVhXCSegHm4Rbh191YsdNa8FF97S4KjbDXHtqt6cOR5x9gg7t&#10;VpIvfDkNfH3V4YLP/226OHRlw4l4y2KG1BlxPqfgBFgDvjJaiq16uW7PQRdCyLXFAGLLjqkSz4UP&#10;jC2k2DX2S4WqILFVViraglFiJoX8S2meehiBjeIkIWa6u1BrELXDJIfzSOp2y2WlC4y5dQRk547y&#10;L+uWeHGMSduI0UA4a7lhXKjMzoSkP0XxwmNI6uGakZdWwji4qeF4cCBj5LKVU7dIfO7nx2ZMYSlE&#10;VkUpxpUTRz8//D7PfSUPg2es/trx4uwqkZwqo3PMQbRqXTrSk+ejTCnRBzZD8cxqkAKLM2LsCNlI&#10;x1EUH/Rm7RaVKBv1KcVL2bgx32vVuhf3BEnPCJ/jVLoVrucinc/Hb0h4JVqjlcJWwyiVlzX/8p2B&#10;vzgECjKiMWzRMKb6CO3D22+arUj/7odMpKzimNdmi0wW3aKXZmOnbF6E+2Cdy4Zqtp0AOltkQreU&#10;CVzslgvR5RuxjaRrB4lVvgbhp3GyWTFXnEbt+sdAfxIQcLjIuIuMqnhy5vPGx8kWv6RDNogt4DNc&#10;pKzSQUGanYgrLizYmlUFS0tmR+KxuM68lNDupK1ILlMCDrQu81YWcW2RMY7HIiM9TOeWrY2dFytK&#10;Pl4oZhFfhoigJquL3SIaubs1kg56+s5fA7CNY2Hi2QtazVtAsAfT1dki3HfOLXpkNFxyWOIyGx+K&#10;QQaYvjSCMQe7sPEwHLhUYbw2W/yQo9vKLpCosCnrfFDLsrbBd8ZwnrKdbzJH8CjGqQ2Lv0i+J0mE&#10;DO+0ZXTNKCgZv44I7kRV6Bwg8uz5QokT0OS5ApfCB1b75VTP8Dc2daQ+nS/FONu6iJoPa/6l/BFS&#10;BYrxurSUVX68COFdutBAFBi1k2hAMRK0D0xyUlxH3gmFweFYaZKmwYvS8aVYZOhtrSlGMUsULcWe&#10;m2BXfIm2SMUuR8+bnp1WKcaKHnPGOpcUISQpcT3z2uJucFkMEynsYZc6o0ZpTZIyxUjSMTBPt+gE&#10;RnF8C4h99o/VlDm70OE7jHkpMCqQIwWhqOXv+V9/Hwu+iRZCbFiSbH7+3jEdiRyvdwsUzH6mq4eh&#10;c57tXLG6Gs47JjY2hL7HCHNP+ZePVkB7u9Oi6mh4UElNzwsNwbyNPSG0NTyRIHxijI3dAigh4+6Y&#10;MYcKKNTuNGFViYtwyKBcE7EwB4flIs8v//LZStCpM1R3dPHZSmoWJHllT9h9cm4W5Awc/ox5IW3p&#10;FhTiOeoWERkfWZst5qZsGQBmwHnSBXU8ftNsYcYYx13o4Idbk3JH+ZfOFv9mbHW2UHIY8g0Ogg9f&#10;0NlCppqOLdYCmcPpEUnMbDnXZkuShJgtDvkZOBJRNOZTAsUWIoExKOugbrgHNWbLDY6cZFXh8Ymk&#10;xGsIHdtm6+aumC1r7DcAeA0m0cssSdKf+lWKamdm29Gw5LrSvcWoizPCns4RotBmdW8xcpBSodEt&#10;DNyoEQsHF2tqGC8yjwSTYBe1ucSg8EBzDkUWY9CX690ii3pKC0wr5G/L3aKPmxCFwARGlktPDA2Z&#10;ds+N8k/iAkw4xzqPR5sN+2tDBbYNV6Elek3X2JcCQN+jtfB7mgxJMhmL1mU2AwPI43WurmdOzKOw&#10;bjXG4VTuhORv5bpWR4yqRvPUnmxd+F3bB67wG5+kcOzTeOxqb4AlJ7zB+9beJBmYOezzXxYGeX6b&#10;Ecnk4aeIhdcQ232A7MxGt3gXnSy3I+6R6UQIpxmf83IP5EtsByEPZ8NtLRANJMQwER/wWYQ4iINO&#10;EpaE84d8yAhUJbnULRl3ACi9W6/q9MWgEPDOSyNYmCGf+uPn/cNFC85sTWIdCq3aXzsiMWw4cHGv&#10;hOU/SReYj5G3vZTzknQuMGUPd0Qy8WiHsjjevdE0sfju1AuP+ybbLelGPHYfTMnsZzuaPJqSfFXe&#10;ABOmY0GLvu54tHCjbTPCY2fyoKbQw/pHYZnPcZ8YFlQEGDVHnxgljNUf9HlQWPrMa8i1gqywTQIa&#10;M+PfN6uCLIW9XOtIerx0CAiUiFxYYQby4UMhIzkUqTiv37wwrwiiBzbJdwKiT1i8Sg4b7mSUGB1t&#10;T7+VnC1u3MRRI3usCZmGDZKU7NlhQNz8Igz/cuonKkXY/L6Sb9kRudAT1GwiSVTyBRefO2ACmz22&#10;vaTLUApvN3Fznysid5R/6dlLDSPAT1ZwgcjM2QiHNhOxxqDwtnCZEQldlcpCqEfdYtuORcd8RyM7&#10;kR6vAeewSElT+p6ziz33ci4Y4JUheQ23lZTUUsG+v5YMuAnFDVergc9lNQNfVyQY3Tx8K8iMup8P&#10;3/nB2ci7lCRmJoxMYz6wrnOSEb9M6sPwl68ifC0xAyhVINjZXHx78DnCpqzcHzexjqAKi9xFeZPE&#10;Pd2A4kYQXtTw6wxhbM7AwLmbWBOO7JeoAsiX4Byj4xt53/PNI5FRLl8Ej4vZ4q3rEUeSN65hZCQP&#10;GH3Z4cLwgtK3o0YgL0Rv59U4jSUxFlMJdjnbIMH8Nkq+Nlt4rgcg4+oxHa4bJmL+UYJDnVRfvZgt&#10;woCH5zWVEAlyizB89HC1T46GUTDNIIN6NYFXUAVWE2NSaPQhsl6gZIlfCBOxo9bRLT15pBpnyTL6&#10;jFJMcp6MMPJBXltkvvvkMcAs9rx74jDoVm3Zyby3ooujOWyUHBkfr3UrqrgrzMjQKOV7khLB3W2b&#10;XC9Z6xW/PJiNdQtfcd3lwiJzSdwt+A2zmgn5sYygmGNQnkRhX+oe0qByrRQLRMR4mIHEmU7Bfqiu&#10;I8m06LF5LXalEeRUFtmvTtNLBFIwAZ6Qq5HP11/zv0evH6TVzyt7UAl/i2zhAVeGSRrPQPXLqXEo&#10;hZjsnKAZqpNumdRxt1xKHinI7Tcl58AFPj4QgCST7T/EMXNdmxQYdS92K0GVJgxKSv/MA4ksjXMi&#10;ZvukrNMtnRnBhsHxYrciXlm3GD2yaQJOJeKingQAmeyugmCAFGGWP2hdr6Fr3WKYcA9JcRnPajRW&#10;NyZk1xDqH9re/vCy6nFOgGsa7mWCOyPE6nxqcg75tKEpIqC2M1fgQo4ztk/ulIko/zJKxr4VI76T&#10;7SwfQL68Qk4XYzdzfm88xBD7vBTn2Ybswr0Zu4cMlF0YJcRwBD8U1svhig924P4RfkN5fvmXzVbS&#10;6vkhCCQ5uBzwPsRqs50/IocVkaB423mMzhpre42kWNeYLersdEQAEQfDclAwBsXpApLXQUU85rVu&#10;kcVcyBuZmaJhsljFDYbFYxYf0XfML5ZQaKPzi91yQRiUhTeLmQWjW/LBRSlyjWJko1QC0UxYxrc0&#10;bHN5N/Mv21vRbcNEOscjIqODBOjujTiD6BYA2wVEFHJQEjnV12aLn1e4ehWPHpgwArLPhzcTc8Ru&#10;jnRpPAz7qXK4S90SuU00h1edPXoQEaAjO5kCcCX1HV6BAdBuIIScBlhI0Ccolh0CjPPZDi0Bozgv&#10;KK2GD4EvsiAsuLxYKZ4n12UXDI34UHi3BJynG4jSkdqS1xTIGd1ijvWA0Si9tsh4akQKy8gFORpG&#10;T3UBsdpbuZ7RF3S28kGZjbFe7FYW0pYRG1OWLpgewr/v/CyjU4r044odMXHHOkeWgaSSd4g2ODxd&#10;/LWj80a0M0C7nygPGBqLw0e8TaQn88AUigQphA+v5CXoUKDoyJZacFQd3SJOu/GMePuMkG2zDJ0Y&#10;qmnsibjs+GxRRGE0u3ufE4Vsa6uOhJ7NojjAIOPqfoKXdPKiiZKOcXujInASY0wx25/yBXelMRTc&#10;yXeSqy5SBIBYmDfQJQoUEAujvnYruYMS2wIGYljWLTLOJDOcGVEyEZ1bYfBzwdNemRdZD5F2jBl/&#10;bYXBL1yiiXXM4gKRd0jUeIOCuboBQ9L+cRG6dzMLCmlf5v84pg3CIPQiI+qkNBhWGIl1zoPiXvVD&#10;gqXXbBplh/wU6j13x+MI2EoZywtXMgf7/LW8zl5pnBqJZM/WE1wCgDy1SUibHH9pv7ebxjR7sBbO&#10;61ZcxnnYMTuByrCNlrr+qZGgYPw//H6U4jm5BgnRQAq9NmFSjRMrXl3mj0zTXnf0jDJqbnZSPCE5&#10;Mmc/WlJsec3KnH3RfZk554b8i/G4Zuk6XCNw7LEIPzGx5OsawQB3X91wzMCTDIE0HIkzsBSpgeq7&#10;cbIpzvCJFR+yrE/H/9q0OB6+VqhaZmmkD3/tcFYIVJ6bhvNmDuWx/EjBHsSDWI0JMp9HZCFDwygF&#10;0r5+HvHNC3ksqu665e4xfnqx9Lu1lC/QW65AmPBLNcLvFkfOoHkYyffMVIeJUcrlaIoVF4aFVY9S&#10;+ThlXDYWXFBGebQnYkgkU/xGSiD2fIF7v+q46Ml1o6Vor9knXjgqXw2yUr9sLnYrydusYc5wFkeh&#10;RSBna5gEa9n/bDMZOVaGpBdeUHl+TolKsFIJtVbHyoYXV6tcOSrhN2iLw8WbsSDhFnjBaJPcgNiE&#10;dwKAfJRSvm64xZlg9W54/knDHjsDYsLAc8OIzL7qR6V4MNnSRemlPUF0HTQWIw4agyX4R+uRXSa3&#10;kNMbOi/r+RWPQzfOFEYQBDmDYqi+9fUVL37g7vMDpMnHx/ZLJXF/AIG6B9Goz4hSzLl28slPchKi&#10;lGeghCFRoP5xZvkojSqlo2HOv+M7Ar5Pg8IZ12UljEeKDZUdyuRLhzRj5IvdK6y8/trJKMWv3mie&#10;8J5ER0wfJy0/gujV6YqhlIRZRr64oUYypNxR/mWLw3cbPVUBuXknUyiFu69iieNq4vNiCth9ARTN&#10;+7rijZSy85hl3dVtMLaF8x/f1USlwZkyEQsuR5EGBXHIsqSUjTmcMnYiNPdtpQmXgXlNk0I8M5BL&#10;viQ4R7iLzBdyicSVuXyb+/K9tmWealluFcbr7+XaVos1GH7BuChNiU9EXAi3EnQE9QGJJczF+K5f&#10;l/sQ+7CTqjQuiwDImZaf4pEjCBlv2jxMkmj5vsJsZKNnAHZP/EpCkJkgWQLQpK1lXKxM84wZb7p1&#10;6BDoCcaX8uLmX84ksPW45QqOlqEzDhge63Z7YELGTWt3e1B6zA5zR+f8lK+cuEMGuQIAaGzYX7NT&#10;GJOHGJG3DHvNfkzi2+OKNL6WGYbCz8Z9h7gmCP0+XCanTF0gSSFpVkGBvNWJdEe/09sEsdsZ4q9F&#10;uZ6/LXnq3BQhKcptPN6m/9WRYJGEIJUEGFIwO3/L/9rbcE4j5A+xHaGB+Ft5j4wYEBXMw1DySObw&#10;Hy505CztHs+NiSOKt72R57lzsPetveH8SVChNhgfktit1dEIJY+fK5FFpwCwGS5w4Xnuh2QjZR3i&#10;TnGiv9xP/mUjZSMtUx02HIn83JMckUJwhW0elHJO0w3G0dx73nVUQVxixIogwhkNz3EGkL4vhZRi&#10;906DQiK2iB1Kr/rWwZ7dMgi2oVm+dzuS94/8mUxO9w9pX/N1nb4NJIPuoG8LS/az7m36X6NeHDTc&#10;LZ9d/WYkWBZhXdo2FKKuz6cjEeDIOB7m9mFN8xH4Xx0JphEn++Hzdtq2pIy3cEE8cdj66UQfURcu&#10;SgS/b6MH8pt4LK5P7j/GjQ3/2m8y/BMfUavJel03/3C9kJnEa5r7jp8UCgFZzgvxiZ0KWY88s/xL&#10;VxIKdQcpBDnzJ44+EWuMXeEMiRic5ilesXa9SZY0p53cS943YlRJK6bjlKRALqH5W7mujpDkq0B0&#10;Vgfvo3SiwG2J8dDCEpIvcZNuKiVdWgNSxHbk/AH9ePKJAfuJMN0gbF8yyRrmICc+uIqbl53w+eoM&#10;4QWA4rosEo2GEqYajL/mf/11vATcdQYDdUhS/pr/9dfJtunXgOiWbv/w1/zveB2caVtSUVLVL+D0&#10;bLGdhDHH64bnf/l6bzAkZNP95S6rDOqIYCRxXVRC48nJRBEgcfExvlScyigF1DWDqOhqvli5o/xL&#10;Fw5CfLnjXuQ8c7JAYHO3SjgGX8TJJ4noG+MYEgG2XVWFZo76JPzfPWuR1cAsU7NYDUPqwsqQbsAz&#10;KS/3ci4loj0TxKDL+AaTiIX6Wkzklsa0YZozHG3yL8UwyAt6nLEqZtMxdIP0ZHIvdNyJs8UC6+G9&#10;Yj3Mnndgj7jau0CN9TQJ1Fy5kk9KByWJGv36mJbqwKsS9wBx/bSqMI20P9gOQTidg+KXu3FQpxj0&#10;CfEn1rpBMpeoAhsVTfvlJS6Ze7JAgowMDcRizWkwdhkaRunFbkeGBiJuCFnK3YqXmy0yoYHZsRUJ&#10;d5RCFYoplG4nVpUqYfjyK8hfyztk/I1KcePJlTeNkkNvwXjQ9MT59xkahsdwGeVxt/gl+p7AkLOT&#10;CnsSGRqqiyalHHM7a1H3YrfQfdyBtVssd27mwVsla5JQIM7Wdlbjcr3YrcQ+25lBPcsKO8cCYd+v&#10;dBCdfCxAj0IMwnDfOuaAG6EXenRUnCjJ3uOWY+QeGM1Ob5ZtJ2mznjdcchqudEwAjxdbKK5MMIF9&#10;w6R7xHZgB7mcRvxhgkVgUlfPmWuLjIEsovywgWQcjnOMDONGunLMsdH5F53HWb3WLZqVX5GovpgI&#10;0myhMf+iMVb/ydjLHcXm284DE6rR9WK3tOyUzFyzSRKkniNi3BLZPKNe4NW4mbqY6BGP17oFyIjw&#10;wYjCDJJC/MLouO0t5webY1oLQltARqzUnZeudYt6FTklJFo/qRjc+uhT3i3uO/nCgrKxt2i3qDsN&#10;uZfQLQn8VVotDkjE7pL8whmCL2OsxVs+dW2LzMQb5ldUHe4kO3tkjJ6kAlzWMIvbMop3d1pkQcIt&#10;6AF9BABESq8tMsbTCPgueWRgUpHrEUHYPqXhsyUcXOLcdFCYsBpcimgtIRWtiuUY3rBjF+i16Fy2&#10;t3yfUPnQ6BawzAXi8P67NFtcUVG+zBxUPtNOKflFjFYJCc66npSGpTNKL3aL37RbDco3LXBCGYl0&#10;JV1ECmjh3mA1jJIjxeDFbrnbTVgkqmGKUaVhJmRKAEJ0FkYoBSaztYCvKIcr3bqUoXKFVBIZe3Pi&#10;R1f+xjqyve7LwuvheOqt+t9d6+N18/NnSP6a/9293hpMJPiVsMUSGXkk0TCDkZGFMJHMkNlY2jEi&#10;F0NYumwpHamKgZI0bKGs8HG3kgXAG/aq43wAQpjEjYV1ckSFjEESbI/I16SC/sVuJaup6ei4pKpZ&#10;eHQLszYJTRwzNdhrlA50CRzjzChwPFvkEtfGMXSrru8NEwqGnOWC4ewRumCcjHD8yAJwabaIyJIn&#10;fiNmzsJ8rzEJ5wbYWAxGj0FxXQbg2JRo+FyoZ2lAajRLXTTMvT7kHcgvwY5gFpECDfSp4xiHphXk&#10;j4w+OfqR6Rteb4qL+JAlds1VC2RhEg13hEb2XFtkPD08gRPdTvARXmuYnuxOfIAS5m63zKU2qPAg&#10;uNat2LN8bzHR5usH2Zs1tm6L5xu+nZGvCtObmSgvdku0t2tW2KzUMh17K3NwqynqTobwsEIBABo5&#10;ot12JJq9GEwSS80rMbrFiGEhu+LINq3FmY0jn9RzI4lYf/3rVULagVN9bSQhMTaeCUpTkjwo8xpi&#10;QAmC0nucUjOD+IyQ67m79e7iv8BeLotDfHBIMkVvh54sa4La7OQSQnBhNqbGSPxPuqmFaHxQuEZa&#10;6SXCwCePy8DkRlz08h5IwIKH5OERNXlrE7EhHND4lJ/ca90+SCkdduU5aSefcGIJ7FiziNmGiBML&#10;GoWdPvwwVZm/1i0cwoPUkFAmZy1cUmDybmtaJksUtwh7YIMibFX1zGvd8rqHnqKIwHfS3pIQxkNz&#10;wM+n04f1HV8mu2W4URre5wAK0IWNWDzDE4KA0IBgb8tIoG8OAMABB7HN1oLIqfDrmU7fgd2NAUfM&#10;j+QaVlksjghHkhwYSjSgXllvJrADsjA637vgXekWY3zYNWY/dSw8EW6Jg4zZEWNQIjW4caKXlB46&#10;kFROOh/sjQofjIZFPzKVTjxEkrouIXX+yV053yeibp67yphUJR+e23gwS00Ny5fYXTTB0TfJf5CF&#10;CCc6ZHIRBRCeO8q/vFt0La7+zTsuwmvGbKExF+xxPlZvp8NSNMWT0JwsS6PhiwFn61BsZJrDhVPn&#10;r/nfGN/udddWd6+fTGoMG4cyZSi7YXNPm66J4VQdWHal3Gq6IOKOEuhR7ij/8rHu4mlBtbLhm00S&#10;g5lOHN6TQ0dkC1H4rdTrXmNGVHWClUCqLNSywnxjyYR0aDtbBymFQ3kpCuNGdRe7Fa94qwpz0dt4&#10;LCOrblwB/3nMu4lDiju5a+VMNpxA87LmX7bIaPQRsLfKd2NSwximiKU26nLdIAYFl4jvQp1/SOm4&#10;W8RSJ5qDAHuJhDSe8RGBMA8KYQW2uJ0xbCQKcF9bZBAS/7Y7Nus5rh9BmpQl1vD/p+zscrTHcSW9&#10;pfkKXV3dC5q7Ac7F2T8wT5gRtCnbmXIXGllvybIsieJvkFr9wsrEbLEKgywlcHNYJRCFy1G3ZDIj&#10;GBV6Xg3LTaULV8CwC53LzV2m6t6wklpOqISzLo44vNiAseIvS/X13lugCEnSRck7+crczfnLJIWF&#10;RZciGmR5RQzPFwun4XMr2TD3lpJiEHr17Ty0vdky1+wPvNN2bA/LvRwU/6hFRged/gAURPJhswVx&#10;0O4Ni/bRhTG4eLUQFT0s+l+yCEFiQLiDksn1zrUinP2zCstc1vnLi0wx9t5bMJ0zOEIOKFHBOrf/&#10;OUThGBYtKcmLuKpV5mrXKalAbdeNIWA2NU/53pPlw427S2hPt1D0IqPGfFD+dZUuwqp2Dwk7MS1s&#10;LKthpegWM1RR5jPDgo3fd8FqCslsxP5bwmK0XtI+CIIO9ZEMPOiiKJm+J5pk7ub8VXurgciaqNmS&#10;2FgwjZAUrfgsM9sVzKjWzv6lmtUHPzc4DCqi9LALPF8wSLwJ/qgs4/lRSrH2AfrmVpFK1Dl2NzAT&#10;rZ2dpFDdzN1Wa1ccwlQrv/Dt3E4daAzI2AW+o1Mee94T3YtmjVG3lY0oGouDFyAugNVBwJ6c+Xp8&#10;8RcKpCuRi1r17nqu+oXGWMYZ4FEGcx8a9MmCddwW53G2ZLI1h4CGpvasgE9KNAjzN1UvzpuupvUn&#10;I+v2dSBEFBm5mS3hxmHjA43GreYtUFW9wUuFqGwbH5fYhwgpTE2oqeOL8ZJTi2NyS1wc1gpIeQLk&#10;MVtfnChzWd+9MEeFTvuEicGfhuTPXhgsUzwPtVSqAV4AxhAGu0MEtZaKly7QDlqxqGuHkNQ4Sbf5&#10;P8qllPja3JtLCpaBs9xbz8Qq2tUfhc+QBLfqC1m8OCNzCosXYiThwjRToqpPye1fDqvyIRHxHkmz&#10;vW4ZrTAc0xGXdkzyVWsnl7Qw2To16trAePHtQSm0ogWGRQrns3wUW+GFJSOuobELHT34E3AU8Y+7&#10;kpBRaXm96oou2XRH+jp60q1kQmR5ia041LQ3W7TnLCPHYqmZB30S0LNVqLyRofJCG8yxdpVEWMy3&#10;RwpcSIEslh4QJbEdTHksf005ulIsRNCe8d8oBy89ToqinBtODh8+fgEbCPr3EVBXK+6c6iuU0D7j&#10;U1eiqe66OttpBclgcla24iRnTJb2dGApvGA01sWBv+ccc6ILnn5ZnOVxXE35Pnlw24rPY5NKvQFA&#10;0ZOeAm07u/2kPGnrdRxgUWzQOA6qW/zEFedA72yVCAQQ9lozFlfo7dJxf2ar6B+Ekv1VHId5r4gc&#10;DlD6sU3a7EUJYL4pv0EeL4ixR6KeM7DGp0y05sich6lKkucbDVauObIZLq5vFTtne+qjsB4byj4H&#10;yk55QDzISa3HY2En/uv+C/+eLGr58Lp8S96av3476m5rkmIEWYk8lr95XJWITf3w45r9+8cgI1P4&#10;AzWFQLrXOW+dE/cYGBBUpD5WCb/cUmtTSd/JoCdLfIGaMQJajn1shD/K1uL75kAZ3gMqzJCyeV2H&#10;4DKp2dmdFLUyg8G4QKcZO005vdgFQs+uifxEv7LqQrD5Yo3bdz4PjDfERERfQaOWkRUOOFaPZvKg&#10;BgvCsOXWoJL7wMVzpcfmyKy8pTF9QV0NRoAWSs3rWnuaUfanTogMigHAh5Fm8GzdLXuDezBjAol3&#10;KYbL3qyPA4RNYJ56Gs1h81j+htTQt+CQB9YCOYc4KdaTx/LXjxNKTuUH9IffkrSIBePfs47VvrH3&#10;bwe+By89PobozFn+NB+Rv/4YWDahp3ocR81v3w5najbSuXOXj3mkNVSUTgNH3Z+cX6oCfLa+gPDh&#10;1N3E6QB3uzXhuD1CU+5yAisgPKZGItbeaeCPraF/8ORfQPB6ca4aPbtGCqqUSxeHaKD62XqpD4Py&#10;05bqXNZlC3E45cZRkh1tJv22JxzvyD1UU0zkcfzxU/VFjTCh6fRG64UJe090BI8DvLcngJ+Uj3y4&#10;cjEap06MBg0AzrSLb3qG3ZVjSZ5V+jqD4DbsXBzKe+ORyyulsP94NuES5NXaZOGmyIp1/7KWRKxQ&#10;BCzO7p/9ByK0YgJIYQmxKhzYk2ocwq+TGp0ASSyTmuRSJ52RACbG1o5TIpRHK84jq5zImmmJqy/w&#10;XZ9CjnNWcQ40f/WwGPFWobAkS0k+hwWbY1A34BPSuK9kyG5QU7w2j1YKhXuec6D5y3wNKzIUfAIP&#10;MixxfbxMUaHwWI9hX1XJOdC7LopXOLkF/4ATbNPuZ1WUrFAO3bHG9FJS0EXpI8YDLK8ayYKbYVMC&#10;kPh83QiY7XmZ5sH4F3np7WfCyo9LIE/lr5dTGZPm0aADCxF7ORbL07pPxOcBQive8vo00eLkcQ6/&#10;ad6Zv/Ulcs0k2/wf/JOxufLU3KPqc8lCRSQii64ri7MLy6NIu2O/IRRhMmyVEOFw/ZZfTiceEZkR&#10;pQ3k4rjL7J++EIwRHjb3AS42dB5ceUpSP17Iq6etoMyjxE+4z6Zt5DnK/FWrgtar9Pbjtfd79Tgf&#10;wRP3Bd1ZFaJmIurqebmKdI4yf3lMXIkBqEO0ZSf0awWs9msfGglKeRGImbUNMEcJFXjfqbUaiDH7&#10;eEvIWZ6GKXTENUX/Lvs2nwa8LPfrsQbI+9qx96epSR9oiWpVRGLmnflb3w2sjRN0vBuQ0a/mEaGV&#10;CM3Oc3r9EoxwJHC9GyFers/XpyluRVynnkYtb6M63ztXv75esRl7RRSIKeU5e0zsGYP2eCFs19C5&#10;s5HItLkycP/erznK/FVjqoqznU+kATvAldfqWomY+A+NKhPsD0pP1mOOMn9lzM6sxk28SEx4Gtpd&#10;5rkIGFLoKYPjRhzgsWfnKFnjGo1wLr7/ow864hlSyFOzr/tgOVi4wvYWZQu4dGdxEXGZhV5gxGcG&#10;N8IoCsYcZf6qMTEkc0eKNIoKR2UnMKWz2PJbTkcslEG0u2ZIZvZLXZTMt0bjEP7daTgKrsbrk8fy&#10;N4+z2qZn3A5OorhQ/9OM0CChWjNnrM9C3GRKRHrQ7szucRYtSZVynTjOjHB5A2qsXzk6nQiAPPb8&#10;lYdqXct3T1q5JCEry2SmcVxTlInYfkGEj64Q5tRaWDqihPGQ4iCZcg1NJQlJRDROHjrnN3/VRhKH&#10;pWBJTZbzW/potkReWWPjgR+t9RDIgQoz4BLOD6AOjnT4LCYC8LSrFnEpliAvYoU68kFv+uCc2bs+&#10;qcgK8f1juqiG1v4g258VSro1XIdu5qf5KKK7VAksssZzvgAKuFgHP4J5FKG3LyEjIFHxT+MVXYKU&#10;AMa6MBMl6B2k7I/C4krxJIwlQyVv7DgHoYhB132hkhQ1XEt85bG5zt0JP6oNHm4unjAOXgm4zmIS&#10;e30CeGg9ka9gO4sUbl/5MiyFTUy5DDJZIC8m19NcHnNtKceGQYNlUfMk3AeNl59pDpRZe5443Tvg&#10;gyP/pnrMzu6kawICMkQ1nRlwgkUR/z6+g1OLg+p6EhTqwQiuVnSBF03teVhiyY5iogmsVxSDPklM&#10;grjaUsmVGGfTFX1dYWdvT3gcyVRfzGQnlhx4LhLNmicGR0nrJlhi0L0WONJe9uRxtiQ2gEPyMsqs&#10;GcuoumIGvTGZNfEOkYNRXn15rj0Ac6D5y3uLwExGn4T1BLjjIYHy66OwQTFfxkdhGmelqHT1FrRc&#10;KJBOHQa+dspjj18JEXXpQVUQG/4pMH34VOxGIm9lYozVmrghh+jfdY35HikQpKYQzLGuuDywpZfp&#10;s2PmCiqjOTzX1EWiJL4VGLxwL2rd82y5Ziw+Xl29OF9MTghbUR+Fj2hJDwRrBNajWpuh7s0WZxQH&#10;+OjKvi7ZKFp/DIRqhRNPxJkwBZyMasWJU6jZvWFhgKj31VXhzeHpIJDMftcyQjfrR72Jwrms77IU&#10;1Rldw4JNFQTjrP9ZlsLGOhEJaBe1rK6EgYVOKrl9NwAYynIJj0AJ5irk4i+qENvek+WbH0L9KuRO&#10;VkktFQv1Z9Cjovuki3ohERcjekRAiLn6o3ByfEgvJNiO3mbCYAsqKtDzIROEs1HDSkqPswkerRVi&#10;RS4+gA0xMDFOvTeNUzmH5VAF44ICOBEw0gC4uas+qlu36JFgX+fqYck5jnsOe6nQwZmfmCtO+Vm/&#10;g697yUYJqysWPDqRun2Lf07CeOpE6tHgEczh9KLdbD1aQUGbR7yXan0eVqlHUbVxHQyBoEohxAKO&#10;Vb8n8mhPYm6hE7rv5p4o8deMuLuee0KoIJpQz+ds5VbI+AjBRRWYbXNYGF1iRpiW5fDoFxPpTGUs&#10;Liywo/VsRaz6vJG6YlTZ3rAgkHKQ0S3XbEQkS5fsIMiMLXrxDOM3PBlamzubw6Ke27LFKFqHVapJ&#10;ztv9NAJCwFT0efvkm0exJvZkxoSysZRjAZ3QvKcPci8yUPLs7XlW92YL7ii1QHBMqcbVdRlV/DhC&#10;CYKfmBuV1QhnUjUvfHlPqvfjARLyLThafLXLuUVX6VY450QYKUCGvVrHiyP8QZNhWdEobUqAYZjg&#10;ScKEKBx+sQpWzLUgHYpKCDUsxTu+OJWxhv5KUmD7Lnv3sLhDcHfvEDnTJBtZz/mGF0c4Y8w2l1rw&#10;jxS1INhhpVYa7mSdfAknyDyMNI/94Jbw/fgMqyu2C19wJSncfl0FBkto5vBIbiKgqy8U/4KOfCQp&#10;tq7r1lAKcdKqmFQrx+BcFxWey5O6agrmZAdQ5kDzly0HtEtQz8cXC7QztRziJCxz6W2YtYsnCJxD&#10;q87E+XDGbx8glHCFwmtYHH5Ty6GVrypaJQq+ZMvTStjYxlu3brELugJ1KLIAR+nsvFAyE9DN8P6o&#10;FMy4tBIVz1oAuH221J8XGY3Jpg1jLsgkVeZLAW62wIGEc1jMUwc8YNj4UB8XeSojvPKs0Izjse31&#10;PJa/IQKZKj5LqEp1lljRPPYyKaS5zwkR/nkS+AJSUX14cVdMFyorLU9tnZNvXkJ17QIO3fVcLWWJ&#10;eyaEzmYBBwiW3bdmA5KkEnk2KQffRfLVuO2jTKNzWC5Ij+3K8k0/oqrxAHCq2arw+z4z0rmHCVZX&#10;sOKLfAOL3cPeroCAGSEsimDFlsopsDVbIA1gwbx7fPv0+MMhAafU7uk8TSMSABsEXX2xkL7AbFT1&#10;HnjPMVsKQS3lAeA+IOttcsEDF6FLVAovR62U/I37x1PO8VTCwvGD9B4cX6mv8e7hd1s0GzRLNJ8a&#10;tjE3e4uMvG5hwTpNUBxcr0UJnsxV+sEwiKd4peBbz+Gmp3NLKBs3jJeRwPOM5eEVBYLnFwtsNe1A&#10;WcTxIIO1+jSsal15WHwUM4kOi4Jkj1pGzGmXaM/xQkDxISYpzMmXDKHH2aJ5pu4XYmNJC0FrJeps&#10;dwhG4rIWb26FOdC7XwKpDG7Pi6n05hz8n/0ScFVYTbrFyM9ioCyDLvJSUd5gOrlBwOD4TCt7uX8M&#10;UCcx8r1DnKVpkpAOCuu1bUA6wlwqeS7JQih6bKLaOgbgDnB2uiuhpQkQO+pRxHuOvsHULtoYbhQO&#10;iVkcXOqDVYgDXaIiB3fhrDqZnY2IH2zCS4jUsgdhcaqP/CiTJ5mUqEVlRS+MA47w2HD+kNFJhche&#10;xsWcgYLQas0eCVF8OAbUIAV3ay8M52HJ/ufNqfqBvmve2QSHOyBZqlS++sJriK3xjyXFzd14XPwe&#10;4ECD3ntYQD0ovWZxuahmj6RwziUxAh8oJuIgGpygvcg3q5DJCkdedIGWyhfsWoWo5bApa/9dPfic&#10;zyXAhINp+oOlPxFHr2H70p692QI3zOXRrLGD7D0sciI7jxW3aESQbtc6EIrqQ1YjXUFSFZfShTRT&#10;CwCHhJnk4wUNTFNVrUnzRnV06+Zsye2xCIJJLkEEmDm7XQcIXXkBZqo1d8qfqcC3YaP1+sSOTnCq&#10;EEQeezzm1043dZHvYMe8dLc4Ja0gwjyHawn7OdD81d+KpeFV5yKfks8nKeB3Nu/BO7Bk9mlPuqxC&#10;970tzvOwKldhdR7RUGz4HFb3tliZVAm1YVCLzaaIxFmibHNYcE8hhds1pviFzopDsDfW+yo58Hdj&#10;3NZ5AwP4IbADV1IyibsSMxnqIkyAUmLxwuBmnwILOGhvEM7TUq/2ZstpS5GYB9LG0dc1hRCLMwaN&#10;skyFK39yYyv2hgU/1wt1uy8MBo8x5hfffKtU28AqMV0gqT/4JfCft0gCgrKWIFMV1gx7w1/TFRdb&#10;dPJgJPZmS3IqLLT29mb44EsUMzWTXjNyEbFM1iy80Vd7w8JII9kRhEu5Q25XJKU6JEWA9tDp+ngp&#10;eGivBUzNbr+9YQ/XnRcKnWY6KvHzI81CNERi5gEigyZaAR/nSxL3huX+ia6YQZ7SzA5BGMjnfiwy&#10;RiB188e5JYDdidzscte7m3xp/jJzJAreajU8Z5mthF9DZzjFU2fAAkt2mxI5kfLbWoFOnrUC1D1c&#10;hmM+gnV1eCy5DNlbrCK8VLYEgFV9cFGTaN9kcZrh54s5QHnxLUqM1xM8tnV9XdK67xkXFjjVNu5m&#10;qyx0Alm1t+A9JpdSrYPUWQHkZTt8i6QwdPBXFK3Sda11AP9ooulwSq8FranFcWLLNodVOMU6Kgez&#10;qjOcLwZoa0Qba+FqBmcrallUcqIuH3zFqO8E6KJWQ9NDxgiHSrg2B8gvvgyrKEK1vie4RrmpozMG&#10;hAX+ljrK952nBRBvvBN569PxZAzgaz73/8YRPcIXvARBZJIEgzrd42w/Sr2nDE7tJWL7PCzkGpOr&#10;u/ZqAaWBz9dqwZWm8weChfOanNtrsUc5usTR5elgngKpX7QTDuBltrDeucFSto2qJUvJ5s3msNQO&#10;iHsA6lsPIGprbHzYO2rM5aPoqUy2WgviX19sBVyRRBLcVT7N+WIlmXv30Nmn/+3ViTJ3890LQ/Ie&#10;HnCTDspbw/p/9sIQmSPi629GS52YKsXtyJWsGfHx0xnJ4rClpmWKM1VUZW+H+FjCkn4xkLAhLsgT&#10;x+HrPUCVnJlXwlclTxTfvD/5NmxOoc82jInjUwNCz+XHp1Mey18/jnqSqeHEP0u05LH8zePs7elJ&#10;Pi29PJa/eRwsd/IB8Vg3AimP5a8fh1pCOYDP95LmUPEIQVvHu4UmsP5hNbXCMhEmHkwQdm4DOBbr&#10;h2KWy1fq4hlja5SN227APDYp2VND+UpWLgkOvOJ6ZP4FeCzsUNc3o7hcTiqtJAkUjwdMhGdOrb/R&#10;AZ2QzsfURqefv1LSttbyXgNfOS9ElvxK6neOY08rjLzWUnlAH0BFdGVF6nyRjoK3bk6fkFeifE+t&#10;rdb+MGxmHUIj8yMFWKin2NDpPJa/efxUJjlc2CPegDyWv3kcdG2cJdeUtDyWv34cNCtnv4gQVzDS&#10;vLY3j+VvHldaoJ0C6COd+JHH8jePE4h2mEULVTCCd35AQvP/wbBT0hSqn1Wg98evDOyaR5mPeDwL&#10;ZKinosI/ghJOYQmAOHUtZPfdWDHpddaVvoUs4PEX8Q52emHFjMpYmjie5HvrmQTbrbcj+DxbTkVQ&#10;K921NRJuisTn7WFVBHCQPs4UQNPVSrzhpVxYFts7jn6B5HAnfCrHabps4eNXElL8xxF8DtsqiXDv&#10;pcoFnGqptyXIAZCsGhArs3js3uIA6m8Rpys05snHmiKFzy/mjIwdI6LGlnpxrlrsnN9cHMAHyJju&#10;5Gzmy+Isj4OuQtfxFzxoynOs2gBiJxhN0cnTKTtOK4E47zjHfepstLKabv2W/EKOO+ZLNO411kcr&#10;elperLz5K6HRitXkT0ZRaq/onN/81bPF5+zdv2mZ0D4RLK83En2imAhLsxjd6g3epBwJVM+n1dcs&#10;8r/woRP4rH3DqTzzH15VyDm/dx2UBApCNyZMLOC2iH7WQXFFIYr9zfjwZmyMVlQZf7Mquo2zwJFu&#10;sIMgJx9wZkeApHcINPmQ20g/YvzWp9GtJ3oUJyAn35/cMfytHQISSaC31AXqK1ibyw4Rl2Ebarbk&#10;OS6RM2XBJKiDQfwJY0FEFXDcsfUIPDv4e1i01/Z/oprPgB2+3jMPAjlYRuvebOnaGP9bqIIX48n3&#10;bOV2HAoesyVq4k/uUqp7wyoyFtepUjLHsQb8wDEo9oXP3m7xXgsSSAFDHCuFFeAkob1h/ybg4ZCH&#10;CGoeazks8APWizn+ldDUwwKnzAapBETrz8vpe8Dao8h01TUqYCBX53SZbc4XzULdXpkcpxYoYG0C&#10;xi8eaStac+ApAXC7kT5kpVfCLZ3y2OxcPFH1QlKbH78YKJTxHeRO4Eqq5WEhK97cy0PJBKy9aiWq&#10;0/c8zYEyvAc8ahrXRoPlcSoSW5nHZud0wpD2xQVyqC0MR3G5kCw65AKCUi3LQL5UCePYiD3a0bVX&#10;CakwyEwSYBw00BIJ/Ksr9vXiXFuxVdpzNec3f2W2KCYJcHZG4OXFQNis93a47GxlgokRkafxUtHq&#10;eVgiAdbGgFItAdu/VC7Jm02kgDL3g1CUrRvUHa6Dcg/cFjl7HNoDZZvlpXBLa2N57PErAdOQCHwQ&#10;HYLHxQR7+pBJps/l2kt+hXAaYSOojsa+//aVuiE9WTOwni4N++NXUmkq6YXIwMVwwN0IQ/AcAK9P&#10;z/yryJ7L8aPMZ0zLfIwB/JNlpv0m8wmImEED37vJfFUv9DcjaRfgrOKNDkGp3HuFWn9bWaqq92aB&#10;vCrrik5Z2fwNuYAAibLapRcuj8/1yVki2dnJR2cOcJOLKmKAVDpsSDxn06YBpkuIy60Uyf2AY1QN&#10;rfB3pK0t5R5WhQfDOYTWnkxX1ZMzbGf13tbycbZ07csA8MSU6nUZljmU2k1KwnLfELNFv7JoRwUo&#10;4MTesGQht5wEdjOjEQiVhr3ghTIn7I86EuwtD5SmeqzFbdiVFCjlbG8yWf+AWkzheSx/TQSI0+Q8&#10;omtjFgY3leceF/NShFbVAZeCiai5DXnAjSkI++CIXOiezGX1fqst+Dwym2gBoL54Buer8eHbF6jp&#10;rGIZJFv0O5pR+XP+51jzl1cKiCZYnRLpivsNRzwGeq8jcQC+bHyWYsX2DvHJp2SfA81fHlZXDFoB&#10;h1YIVs4XY1oHMQeGbOI4yByVk9xnOILpRkCPwyr2bVlC5sNNxVYaSHRdzvNw/gDIBV1iMYyf7csi&#10;07XR4AR8y43WBwLfQtgcOtwK6QaKhz5Ys23M1d5sFasMoL/rAfawmj9WxOFVuqEhiQ/DTmxcfUzQ&#10;5TKaKOD4baDHsbcEMEI0yG6UjNF6NSVx3XxArchGReuq+VA6ZEm+VgmluDaI/k4INJLsWYBOInqX&#10;wGQwKzimtSRTAArVpNiknwUwojrFw+i1pucKKl7bQ4qXiu3wymwe+paNdUIvuk2whls+98FMIWMn&#10;djxa1Vx83QJiJYJCNeV47gHBwtXJwBvzFmUKc60zTmZrrPNrlzyUv/UwIBtk4LGAEmkdOctTc2bp&#10;w57WB6NRLTdJkdgob4J2hCSCxcxRhNdgXqojGLC1daZwgAk+X6/Fwz38FcALQwXcumRVPCuIjD8/&#10;iETgDzxaoWGzpf/C/IcfVtW+/UG6EK24UsYEAwx3Pb6WMpzGum/Nk5lkbRFki1qt8JdxM8qprhh4&#10;xkRqCgigFZJ10RVD5g5mX2sndbuTFSBhlsvU4Dvz1OybPmB2rJ5Sz2MmjuACI+RzfARBXmzA6+GZ&#10;jae2PEeZvzLm9bWI2vladsJj3pLtpWmlUJjizjtKDxY2SMmaBLHpcij8sipCQ/jSC+JRmMbXL+R+&#10;JxwT9UJcdhVWz76B7RDWQfsmyNIX8Qacs62Pld8jMkMOqGELDADup6XQmINtzrWfv3z2EeOOCcDW&#10;zZAyFRXhcB7NU+Mzq56jvLN6KJqko/B6rZSZ78+8/m9dduFDgx9dl9Ze+LkOALkYXgmS0xfKQtl0&#10;5IsJKXd9l98LZwL4c1niLBQ4kw4HYB4rHef6UYB02TP3xTmZ2OKyVA9iBogK0R3TLq+dTm5KNqNA&#10;tagRKx7DIvZtLKF5YJjuzxaXBafr+GL8XA5K9WzRobE3qhVkwYTYYDwBnbKMQ8N+OaJz7mYLBD3/&#10;JF3ipvHoWoOOqhCULH/U+VFAmOwTRtU9AU9zoPkrw3LVW764AVbni1n3hO/QK5eoisAF8fcj2r+Q&#10;FJCGXmT44dRMuEwbzdlqJS6F6bN/bt2SSMqG5s21ezc/EK2o5GZfBOVrPr0WtJ5lhJP0tTssROgY&#10;EjDU6TBmWBQPs1SCLdPZzGyByRSrkCu86kHcho2Uy65yqURmArquBWgey18/jmPhjHEB/sghzWOP&#10;lKNgmAP14L/WkwCOBvu2Vhotpk5CryUbTobW0Xoqpr9Nik74U9IJP7LP9I9fifIiI9viYdGPYcMY&#10;2XklNtRkIuTcpl71V5bJi/FveNjVQkG8KjKQVpVnvPIu5klK0NJ6W5zHPaErqbBL18uqy3B8baWo&#10;rR3iuEn8UZvD4lI2yzy7nsNiuJpT07qAz15F4ZzfuyzlykZFymtWuvMlxPuzLCXVC77jVVbdziEt&#10;odiuegTRkZt93SFy9zDyQzaqP7ctXVROKWUvgMZbRcpSCYnK/4+56NjWXM5WBfBypvj8zHRZqgdZ&#10;qnJKnbFKcHzKUpI2z3JK4Fpn+pPKKeEFqI+idsafD8Pikurs3Vv2p4rzYHnUi0mDmDxCrcjBpXWL&#10;HolgoH7mxRgXQyUB4Euw0C9Gx5hsfrSq646WPTpRv631uZ9Y0+y0AhqYAxl4FlW3euu04vyyGqLA&#10;7Jc94TLwyEBpOsO1wqqfKryCxceLmwLx054flb6be3JWYmLTb8PqprbMNvM5hz3LKRGCOfEIG4R/&#10;3G5gjQwvGGiMC6tljVlHk/bNxsOh1meV6i6n8bQxrDJ97TVX6sl0iUpb67R1eXoW3kP6fPLHOQPl&#10;It5bZEUfojjJnzt3T9pDUOn304g5jrvF5y0I4r1hj1Rfsy0mXuTfu3f4AbzIN3uSkDV4K+vxkiIH&#10;p90bFkP1XChKuc69RZOiIGfNB6D49FMpWoI3w61w3X1XCiYYt4d5PsieZffAJKCn1IsbatRrQR0t&#10;gvzVit79IdJK+gXqpxcZkMf0PhIa7JI7mCBLuW8sEdxh1Vd3gXzIxQbOBWEUp/kPdgco8usB4jTi&#10;4635dBJMzxbfQaqfELS1XNnbWxgESMh6cV+mdr4Y5GZkww3UI82LrXdfgq+xrjfOLRof5lV1/Q/J&#10;kfMAYd5ydI9W+bYAwV7XAgmLwVqtpHNW/GVrtiRZYkWXSAIU4Av1MluYFJzYW4CqUw7ts5XqGokL&#10;4h8o+3tzWFwICUfgWFi87EyQMGPNBwdMOaTPYVWCt84tof23iynmkpe5QVIDCbheRiECp/ueaB6G&#10;aA2L9cNZuiwyQvGh9TbbyN0MKNCFFxDUU4k8OuWx56/EE5p1hQmX4XVOHwU/0COsc1ZifCUZeE4+&#10;Ia/8zMKeA81f+VZQoVYBKR0LPme8GF8GYTzvya06rGpTdeJsKq79tjhSVzLPpq7fFkdV9O3WYW3X&#10;r8TZ3CWE5LgZjJktRCR6DsC3SiTfvvJ5cYiLB+TSXc89wc1szYYQ+Io2oRBX79i3UgmjEhOHcz0n&#10;GHuWB6Dul+KIuj+6OQpqZ2Mp5/zmr5DCee4pbGYw7zlb9i1iCIjhoj0TnoI3H4QCHzUocmuRAbTh&#10;b7V+3BpwhgVGRSTBjLmzdroVuz7UK1RNK8JzfvNXzfYPm8MW1ReLjKfSzpjdSmRwOsCwaNB1LHSp&#10;mVBgrr3ZYmelaJwu0ZoBeZCbSvOsjwKbM/1ULDqfbEGjCOu+T1V5xMTm6sX3YfFxY39WKyJ3chfB&#10;jKEHrxQE98H8PII5HlZVH8bJRLPBp+pllNE7pR8b2zptB/72Fhm5FIl8BhubaPiO1JjEGySD8cJL&#10;hWk8LWY47QcFUaAyszb85SroNF4MrMt4EAU1ConYH/XmVpi0++6XEKYGUXPskoJqDbb92S/BSoGD&#10;qB2i22K70oq7tiQZontxq9HKQY+zPRGArR2ia2dp3uMdtCLEPBeMk+knU18uTip6hCm9hCUjbOu4&#10;o513QsqJzuRb81j+Pj4OQlxbeXl8bkt36vw8ksX4yOv+8wXUPajVkrBAt75QB63IsGJHsHcgnR5w&#10;DjR/ZVjYfPK95F8cZAepo1bVah3ex6WVPbVP/euwQs84mgkHvOUCYvA4lo72hZY5ZksEMwmiB37k&#10;OPl7lENlliQ0/edWR4jUBWB/RbAsosVfDhm6ORFEMxz0iILo3oZdSEE3OMWBgcLyJ9+axx73BPl4&#10;5scmrba/g9bOD1HS5NA5Se0/Wxt5efvKt2H7xfIpjogdLybc78XBVJr8CVaN08FCgBD9i2WcWZv2&#10;MMe6PAC01z7CPPb4ldL9sw2qsTSnj78l2YRKfJzmhy6QyE3FP8A6HodlpZPqR4xwgacAJOF4lJqI&#10;VDD/7B0j+gnTvnPXOdD8leNJIN2+Jt1JMzVs2DYWfR3Px9Znpj4HepcKqoOMuVDfDYNpTeVnqYAM&#10;1O1/7raGU8i+QDMpXqWbUSbMFncEdFeH7N84ruvigC3yxXMjlcCrjJ4/mIbKZOeiZN0/PAPOSgzH&#10;8XX0BUL9JfKLpxD8lxUc4E18/IUz44JES7GiqPeOM0XNzV5gShU4EWxvtjjcs1BEl4DTj2E5V6ne&#10;h/61oLPxkRCg9WwBsxYuYm9YQHS4emuh4OEFZg2hA2lSHfos47oFFE9CsXErmLiIxYUeH0IC4Jbx&#10;KngZcZn8GcoeuVoqGu6PUnrTWAvUMKbrVkycfe8ZJgFurCiv4PfnIqNaIB39Yjzpc+fFhg1EwLVk&#10;SM7eIisiYA+Yan6tLyZrMhr1vZgkPuLUo0KGvuHU55IXr2GdQIZ5b2+FM1TeIaWfYO+Lmq9qBU0X&#10;sgGeIxGPw5LKnsJdbLJwUdcDxKEAT1CLLBzJ3HlsHoRItRL56YygOdD85dkCX++FAtE/yygf3ufQ&#10;OajRmQxCq1yjHjate3uLcYFV6q7x9/UBwoAAUletGLYzokFiGlE4k2NXvbkNG+mZeV47IWRz6vLY&#10;8+LIQ2u3x82JQBk91a86vlLw/VkkR0X2wKZWK/zwRcN+GVaZTu6KtjS5JdIuJS+B4S3lgrUnJEUu&#10;fW+L8zzsuZ0oNmslVAjlHDZ3u507Bv8MOPtjnVSShMPUUDaX2z1VZK/TLgmIlil5DosqgApWqMNc&#10;r7c3W5D8YUzQ2kr4HN3Mh2sfcGSM0yhQeJwI3yorgZdHUJq7ULxpAeMR/eiEIUTDrDSAHseX5NCw&#10;UvtmNYElTpGPKjrSdIOTztql1ri4Z3GhCyGYqo7ANN/Cq48khUhK5VBKrViy9+4hgVtykIK5rAU6&#10;HTmEx94qAbE9wHOg+cuHHfumGdPNHYb9cYrnTmjvj5Jj3ChC8hM+LbKAP8kgu2GgIJkzn093fk3x&#10;TD5GSw5iFsX+9ygZ5aqVfUzRGQBBMQP6YPEsJ+7weiNfEe7mtMSnPsAiUCXbFseB6K69jLgGUzgH&#10;wbG4BoWJ6JpYoKcKP7U3W2aI5VNkoRyk4SAATUnUKsoVsK2pqugSiz/FzyXrqgD15rA4waJckamz&#10;iGelj0YAH5niV3aBEEH7jYaElb+vFRDlJLQQtToInyyyis2SzVFrQY2aOVtQ8rIj3PpJvyV9BKMq&#10;w8KHBq0qMpv6RigqS1kA1SzrAn2yRj54YajuEmeYiGv1WXFq4n/lovEJ/UY/BP9rDtetW3tL19Ps&#10;6a69yKCV2+RtM+HSil6WYWF3h6zeHJYqOwbHYQVgOQ+iAcPTHjp2dsJ/sO9xqHjnyex+IakoN8UW&#10;1QlFxEeHahHHrvKteSx/z8cJ9eRx6F/fd3n8ifUyBpfweD0o21Oxk3O10KIaRA1UZRinUI4cKMeA&#10;HM63ST0OK8povHO69rCIt9i1vNjQ/0sr61ufTKtN8b0tJL6Rk3CCIs8X8yGmDVrliL+o9CpqFLoi&#10;7HP6xOb85i/vDLpm6jOdKMdzWFUzyDIKknYdFjWYCuvFP1EEzpylOdD8ZbFKFgqeitofqG86SVlV&#10;AKVFkuys7tu6zPbViTIHevfCYLxi2JSkUhZeZ57/7IUhHQh3SGkRdFtcUijoaPD9UmFpLt+s1LIk&#10;d8O/HW3YIgwyKAlf53wi+YfHWE1cpVUnC41uuudwooEIKnoEp3+GvudSzcO6dDLU5JfDiqUrpez4&#10;DpATCK4xfdyGuQRYjt5ZU5G+Hcsk5G30yt7icF8XunoNi+pZ0j/kK/MbonYrqz4EPK24ItLKcd3n&#10;t0xPatfxYmqmLUlcTBBaqFPDhtxv7MVMLtaJtAD4+GFc+UR8bOgLo5rLfJRXzqt13c7Q0CBCuEPt&#10;Eb0PmHGx4UkO81cdWEp242RMX630cBtIL0xRFLDuILnmUssaM6dA90GLEXXs7TCwZBLsaqnJGZ9+&#10;A6gOIVDkj0YGznWQHV5TRHn1RUl8Accs5K86AfblqQJw56zksfz1whDWiLOFiNwJ9shjj6up1FjT&#10;zz1Yw80MFPAzYWLWTPV+trIg+0rR6Mo5W1aLj+psftUQmWvJPHFV1lkSB3seNrPO4ihyWNszkDB5&#10;LH/zuPx/dXAIUZ1Ty2OPa0leSpfsR79a+CM+H5yzx2dzb4r9Wc0ggF1l8zBq7RLYo0tutMedXi8m&#10;4XB6MlGvyR6y7gLtLwwPlAhq2NEX4x9Zsn8csCiT2H649oY3gTXjcNUpJRQgiMEQQi9yby7ru+BU&#10;FeB4LAVfLGHDcv0sOOnWzIFuOJquX6X6VynFA9EJlnn55qVV+IRdzqGuhKdqlQmOzmR8Wtv3BRJA&#10;SNI5bPsjVZK3uM4WYajobRxJbC4OkfliTrYNOFjXkniAAU1g3I4K2Gj13RsWjt5uGfLW/gz+zIvh&#10;39Glcf4MJYIgCzpGkQ0M8wvIgq4gLE3KpLVMvB6tXVoIASvU83WRRyuOzWdBmMNfPGK8kn0pCcgS&#10;5bFJzA+dOCMTP6SYROoyQJ+ChF+/EghQaqucrXt7QrCAwIMpEP4yVx1CiduQFzsHP6wJ+ryeNX/U&#10;fdj/9z//+3+Prz3PYJipYo0ZHIGck3M++LRU2CBArbrbyrnIWSE06xlJN78uFX0vrdQ+e97Ql2GV&#10;dZOlWvZAL46fHoNEcKHLDtGKrV+sWOyxssnvS/UQBkPQ41fwbFEkZzRYljTHqj4KzWmyUyRNLzBY&#10;UaGU+KjbsKFLUyKbnpmguNvPQqc89rQ42pA+23jZVhZ58eWCSJs4l8FSlCD2/JWPw15ZCmCpqYcM&#10;loJDfyJkxVLC5yA9PutxcZ6HRV7aE0+gFQXoutk6/9ERUDoXx85o5SawUkN/25PrKwkmdfXJH/fk&#10;2omZTu+EWEpuHFHJqiWgA7E0ERBX7iK2cznmr9APKnx8sPjGZh0oMQ1yT4pgSepa9gSbJXEkNBCn&#10;td0W52lYTgL/M5tHBZgOJl0lBsA/XEG3Z4/jqYCjlRK27gOEj+PZIUV2XQkd48W6KK6HvbXqm0r5&#10;R5U8+d+c3w/aDlw/15z9G0qrpWa5TgYaAvHeqNSR/YZ87en9yWP568dhYxf+f3LLPJa/eZy1sz8a&#10;cXEqX3lsziudQAz2IqRTyxjwR90qETQFH63Ir9pVAtRbGj861dkJ1b8Ly/z8lddOKyYHmULhHRM1&#10;O1LRm3MOlJgLZQpeE0/kXI75qxcHZ2nYe7za54sxhhwik8O+cLaXVjQbUxfe/1ZD5kDzV4ZlG43i&#10;Rymyb/Ly4lPuo7NNzDFxxo5kyZb/EmRBs0ytRpwiS7YzDhgCKz5L+I+XqB6SDuZhvoJU3BfsoBwI&#10;RoUliW6vR5h4YIfn0e19SHst4GWk3pkCCZTs20mAaEl29hdrpabmidxNvB1TDIDf/ChtbTM7roFT&#10;6xafxIHfpjsny2fmnI/uKvJHyZ2yDEvl3POsmuA2h1UNn/C6VS1jEam3YMdl86XLRz20bg6r8m12&#10;d5PKPa1cYQVP/oYRvsyWRApnHw3uOo/M/OUDNF+8ykCglHFjnC++zrb39srU50DvUgETG9yOieNv&#10;YpUHYQ2pMF9V30w3HKTZeoXurxRHXrUUNwvQ4ALzzbQiYCPnsJCfXS+Pw6J8nLxzNcBwnfYdk1Qv&#10;cxSnhyXVKHJbGWgNJp0DhbF7nugf8fQNj3Mem53TCUWYDJYDe6E71ebi4HnKYYW9LzmIaOFtcyBP&#10;jWHZI1+l63hP8Bz7ooxMnxer1Fl9FJHgBS5ybVWxmcNrsTus6qTVi/EhTS8cw0ILdtkra2Fqv8w2&#10;ujEKJjHEbdaEkkZkq6gIKbp66FWS3PlEKImrR1tQdXt/ScB+g8Nnj72rmM1Exo95gpI6y3TmsUdS&#10;wDsM3Ryd5AwhA2ccFNwTUX9ZCDx/w1uEdquKgO7N0hbP2doW+hImzchYtrMOAmgMct5q14gOH7cC&#10;XHVRFFXObUYWvezvDF79uAN5tQo0jzkD9kjwhGYy0QcjFWY0CVs0E1XbF1c41hHOZf7ivMF9MwYG&#10;a5vzIU/FUo9ctTyCWSP5qcos3JY6m22aoFMHpK6d8tgjTSCtAZcfa6ubPGbwUyUmkglH8sJy5YRa&#10;YXLVlwIaDdabA81f/a1Ybh4WXjB9ZryYqdSGI3D84jAPALL8N59x9CpcDLsqhD6ySzGTfb2sOiWX&#10;zqrJd8fyJcyI+/xDAh7kTzgsshzs33KwYI8mb2ms5WLp2b7JxLmsPwhVjlP8nse7wtZOU2u+KhwG&#10;/dGJ09THJu44yBe2HJbGS5U4ez2wo1V66P4Oza6LbinlpJ1GKuIyFF5aUdQi6ePt/u3UCArsMMoJ&#10;tafTj6eGmotRJwFuLUgF7vVQbs5xLnQND+rFdXGU0d2gHVznz4p3hq/dkEc9gRjOqBF6l69cHz9V&#10;5RMX+f440iA11cn/OYsY5K1PBIIazznMMUQGDc5JK9i+tDLLaSPgwYrxwWS+ZNZDAOTuNG/wzXA5&#10;LbSS/FZMl9jhwrBGK4+VFPqFQGan1Dm5rOXz4iCdk2EEpgRPyoUEtDi5wpliXZD00tq3PMjnUY6m&#10;21c+DkuF6OhV2Hu4X8eLkXUxGpDGN8fZibRF0rlC0m3YkIS5hBKp4rPGu90osjz29JX4lFv7U0rU&#10;tIcBZ17cxqTnTNaiMHBMG7KJymt1+8rHYSkNFv1OFsO0EAEswNKKYAkg2jANXRHVaS2a1nOec6DM&#10;ullog7wH581jPzBtrppqtztA2GYSvzBtLI3sMJAYtNLr/pOogf+1jg5+xNVOmq02OPdWlq4JufNi&#10;zOU5LI5kJ0Xgy1kCRH8phT5Zudh8X+K1YDRDC0C/sbTHsMCgUgUfqbBUdeEIniwP30CHW+eGzl/m&#10;xVfGp3srFsYHRgNN6LC3wKLM2DXbo3tK3IpVtK+70BU0ezlsCMsjga6zFZdKtF2o3TJeQr6jFYdt&#10;pbHd9jZ0mXleXknou3gYnfLY8+JcOgkOeWN8yY8Be0I90DkHsqF8thHlGM1q/e0rKYQcTeRMh7h8&#10;Zb7Wk8JNlxuTlNpScZfXx3VgcsH8Pyq6HlM0b31aA8HLo+6dcajshVIMQ5fCMczUVBgNOcQJF6NZ&#10;7btcSUOA4ONmhJeNpUc5woCxctS5iv1R5F6lVMnpW7st/eNsVQnABI9PaFVfkW8dRwCcNr2B2Bsk&#10;lfiTyaF+qXOaxTZbJWAX5BHZLCdvzGM/sFWswcZw4Ozo1f2FrRJXjIlOPW2O4ZVsMbtUj+M40wIq&#10;zrARV1pR59vrDkSGoglPRP24stgnBGdLj4RQloDwkQ1iSsFeKphwbyjHENBWMRq2p9yHexuKBGns&#10;Htr2YriiH0rdP/gb9tJkQ2y17r92K0GlD5q/fDP206GQ+/Sf81GpS7NVWYCD6RIcwm2QVuByHxwE&#10;EvwmQSBpuEXG3kItCfoRhAY8NlrJnYg5SVASfPeH6fKVcTzSF6/QnBE7muOKtiiw5RyZIwBiWLtA&#10;M6GmfUEC95HKnb5HWdOLcsraQrC1hbyaJ6c05wDE80QzeuwHgua4hrmpLyGYMSnc8gEVaWTAPLMZ&#10;tLLxqDTjfA0znodn/jLPULU0VItaLyzwWRiWo9ImOFEjkpyuAwsikMwq8sFdrmvrLNG1VUDSuJcb&#10;gDjBIILKLcYRJWl/Dntplf65P93xYgzhWUt7fBQLM4l6zJawZWH+tmbLMlLQodi5knkLdNRHmIzk&#10;XML0cLcIt9ukr7LqP8Qa4TLE1xxMvaufZGDEq4PBQBrjdZExIE6xqGIsH04w/Cr+NpIVVq2XpJHU&#10;rEMqqC7oPGTtloSeTkE0ifddklGbV7Hbg6A1EpZLiZWfJZlqkOK5qG4gAGbqDighEiXyUjBjQ6HG&#10;ZGeOlmTg4j+EZUHVyPdcw+p6zGGXgPYn9Jr9A8I/fAVY8dz26o/6GzU/M12W6gGBhP8Ked8OIcr4&#10;X/dA1Q+EAhRPwChZosHo0/R1fBRvSsm5rWOAoo7Hz6YkUckJqwYpTf3uklXKBy/0Tg4Jrdj8HrZb&#10;N4fFlrLLBaVqqTVyrYmLsFkyLEYrRFCc9zZsNKxiquqkc3osIEewFAU65bH8vT+O9NrTpa9jwCFu&#10;q0W8kOXVF5wwsXMtL6V8WdcvlAOxdylfaTzzJOgYWd1gfxfFTFuoqg71Uel7W8tJvlkiHA8pw/Aw&#10;rIACJfTF8GYGAoY/eltRDmvxJWOIfcS3XQTLIt9qcgP2ddElJrYkyXDG+I/WfvH4fcj0QCSD0vMB&#10;JJ1gQjjhGcB2fIrw+05hwv7g+s8Zi9K9t8jYZypYdpCtKjgMgUD1ciS2WZVWeagosN3LsLqAzWx3&#10;7ub85b0l4qNT52F9WppWqdchn1O1oo1MHnhkbZltK31g3yqEdSKH03VFYaqIF3KkhsX1O4E4XCSE&#10;UM4GYZ89G+SPs/0XKpaJhkIY6+5xk7G48THbW30bStqQjW5KJvpba7G3t6Tth+MrXDej3eTJEGf0&#10;i3Xdzlxk1D6ibsdHofX6VO8Nq4pJ5tpKqZvCngNCsDTDwlwnSWEfwk1q2PdiVI+LDJfnEFVXCpNM&#10;F/wfwLddMRIVdvkoMCOwCfe93PY5B5q/TMkgnHpYXf88xSrJwVJHtLcyHqb5iNubzfVaYIh8wVug&#10;KwMvrxeTgTGlOXSM88FcFz0F9nzVt8ji7L0l/eVLRIqKBwr2HfPhopIFgMnC4otzKyV/h2aDdMJx&#10;YPnUdUa3SAqdnQClF6odVWEXJGPhyDDR3G42UWvCxyTmIKG2uRRdCf94GXHuL9ryAa71bFEAl8gW&#10;GUK980LefrBJFXxPUAw//ZJqKWMx5QJwj031UUpeih4TGmMCj7OdygidJH5q38gkaSs2jz0RPp1Q&#10;7HxmUP1n3OYv+UoszpjMUltLC5tq36rr9sUzQld5uQ4K7K5XUkhtXlAZGIqT8OHajomiTiLQHhfn&#10;cbYg7FI6Gw85XuP5YnKrDGpBY0eMzlYlgnildAHYFwpU1RaTNmCuqXrhoEEt97498B5Z7yVF0Uct&#10;dbbOG34MYPjWCvrWxiyySklkb8VzJ30CNgZdaHGGa/7P4bfYG5aXKXvqkISQ1Nw9EIA4VyO88fGN&#10;veVcE4EtFiHJ1cG3uZvzl1k4BkBYOIFKDtx19+STlXl3EJwyaZZWOVFtwHAu++jMgeYvDwvELBxC&#10;wNGZ9KE6/ApZHWuB32QSHAIZa6N2nsV2OsneIhOOB+hWL+aMToCgSrtyQUO1Yo9N1xAaEghPD4u2&#10;9AEVrMJTvT9QxQwFoZidwyqBfTi7KJ4F0NKfLBH7zNQeFxlVss0yAVqWF6sir2kVRPnMNX51K8yB&#10;3v0SKO0U2bUeizHQfufTLxEOWyShDhRIqdWnQzOoPJa/fpxgYcNS4A4lCqCCPDY/1J0IpgZPhHKy&#10;eD3gxefls/eAzGHMh+dTpvAQ8Ftkh/553pbwIC6AdQUl0pCOMBwq1cJzWq8gXP3ItzNrz5NOzTrZ&#10;5ZJPvy0OnRL4Rlm4yXSZula60GVWv7uCt8WBzmsbNhdHpm66svGDtUl1ZysOqpC3ZFU0/gXMvz6K&#10;8/oFIUGCL5HfejHHb8FA4C8gR9Ec6Maf/iK0wYEpUsV8KGNpb7YoN5xid8W8m7NFW4gyguNozfyb&#10;rSfJT1Kfv3K4xovl+bsqxUBFUksBYb2AyJkt+rTZIvijhiDMgRYK/Hia9Xgk2JVb5K3vjAbDXF6L&#10;WlHgaZ0heDKa+aG1InTjsHuHYc8TAgs3lF69vDRnklYEj/df/qtjE7f2H1onTh22SEb7MBNUrii4&#10;ZCTVkgGmKhbdipAvTes2bJbM8+Qyjs5oUq2nOCry2OPiXIqq4Sp3rLKnD0rifGXUjbNV1z3bb8JH&#10;lhP3t6/kesSeGkDbVhN//ko0WseB7jAW3WDQGUCY4tN/QytWosWqbl7JsszlmL+8ouPFq5rAi8+k&#10;dkzNZYOPayB9/DsKfluc52GvS7QG0OEpXeeUcMRtx8gJcnFLYipfcJjQGW4bH697+smhi/mcYGsv&#10;8TLsHGBodYqoXPOhCIv8gV15CkzPhAsQesc35BfDuRbkjXIn4zBUSsW+pEY/aFgOlR8W35zcuUGt&#10;PCST8zyBr5ottnYl+u3tLbKmT5SKLw89G4sDyWv1Hq/kDJYSsxbQqIbFWf1i9T6SFB5EEhLd9Zax&#10;L0hTgHACTA/XNzxQd1W4r5DYj3rJ87C4vnI3J/rNkkstqKML+5APYhdnc5fH1s1FRqvJkQdqPsEb&#10;kgdJJqbq2krJb0Jmzu8HKQWOIaX/iCdYsvPdv0gpjAV8prXKeGFL9vZi4NxKAUsCqvJ9XKQ6oVPu&#10;RYhgxAr+skNyztk2eNp6MAfhnYC3hj8Au46YThhG0ok3d0juHb9Yfr3hkJfu3jXjyMuZTheWhuNp&#10;Cxl/Vdsbyw49RAeRBGceOdeELecLTzIbVlsAM6ls994C3R/VXvWYqnuzRdQHO85dwvK+X3cPE7NZ&#10;grIMhqJ4XOWZSCnbjP5D371hOW+dhApMrKz2ng+KcEooY6k4yHq24l1NCh0ys8X0XOQIbctL3pjC&#10;J/iCTlGbx2bndJIaagoESjQ92gpDoWXUnshHMVkTtz33DAWB/LA4XLPV0LkbOA4zk8xOfxQVomds&#10;hmzYc56UL/yASgE91XWRmcwSKGb9UG9KyCKB1ur1+BcBGBxrccbs9kjhD5GBuP6VozT5Bz6olOIj&#10;QOCiFk0KxIhSdgWsLgdjnwIJHQb7CqtfhSyWVxwHtIIrGseC1sBbz9bN2WKiJvqiy2gmd2GoSO97&#10;rgb+kZYdxNbfMtFD0abhaydSG8r/wrfmsUfCH52wxqaBgDkcDQQfr+9dPPfkkm+CmvchOgj3EQq2&#10;qAjc06It4/vIuT9OxfAksYOda0Gr+27uyWU7KTu37olu/7KNzmmbgSt+Mq79w4DoPkGoIeiufoJN&#10;u5AC0t5BSVSvxaNNALrTXUACf6kgK0YYwQkmnWUbpA0+tvcWup9xbgCGspFqg2DSHwLOsK0uSgBp&#10;w9TnsISRE9WXA3uKITyIEcmcN+vhe3vLYUvBEpZ7HZaIcmpaQT03MUQdZRROO54/FSW4SLCD+R/c&#10;v48I9kxvAbtRJsnZSmUjK8Rw2k81uoBZ574OAqoLmIBRWyliLSySelhq9+PEqNnyTV8qksmJnXuF&#10;8BQuBwh5hRZRL77dgozKJE5nksKl8UFBRBfjtLrrbVhB6RqfEuBLzxZbvO+AaXVrj6SUIh/U2r30&#10;zj+gUFNnCh49ce+CxjLu8clneau9YZHmfQvP3QYmDIm94BcTQZwEp7BrVJW2kPeGBUUDF68X3+oB&#10;ATRUINGtt7oyKNIpVg2y8YsOhPpOuSS/WBn7Yz4kaxB3TSsZw0srClLsFdT1Cr5vzRZ9jpPpZeT4&#10;zPpbxEjOys04WKY6TAQc1mqbg0jZi5P8Sd4KFZMa5kQpBDC8aOHonSgFcTQASx0cm1YQl7ZX8E5X&#10;6+Zs/wtO3RosWti0obBtJAxqb6H4KfhoRSr5o64XXM35zV+lktAVRmOSuiESaSXUYEcDUd2JB1bf&#10;9pgqmfXZ6xnl5hwwRckR18YVsUR57OUr8VLFwMQQHOKZVQdHY4PsBqhlP9FL3beTMDb3hKsIYul1&#10;17AtXoym7R3TpUrD5lAMD0ZXO4bG8JJR+jhbcjUx9tJ1seKR+WxxhuW8LWshIL13jEP+QXIcxkrC&#10;qGgxi+sOUH6u4uKwLQEDlcAmZlKfjMD8gAAGYIF49HyIdcywo3JAQZ3Wi7mciYD45TQqCebRiTKX&#10;9d0Lo0LeKVQLs/HgEMfPXhjyuglLeYfQwCdSF82YQnM+U5TinByRc0K2qfu2O2uLHoWKzC3OJFss&#10;i6EIZFBQ2COLh5Qdw3vgZSaU0FGRZake3CFkKp6AdSoGLPNB2Hddd5BMy1oIFQo4ofQ2rss5HJl7&#10;s4X5JzKGWr94YYgD4p6r84UBuNTzglfK5VPDdgLobdjwnGJN6tRAsWunPJa/5+ONc8HWLy8RY+Sx&#10;ubLdCahC9CR8y0O51hfgCqzPZn5LVE4ld6IV6oacL2upW2rzYtZ1HCPWEkZep/duhijjG2S6Pyp4&#10;nttaPs4WTq34m7X2dbawjJT6oF7eop6BxMXjGJYCuu5Yqb1huVszJVR0GdL03/FitOI4uVUJ7cpS&#10;llb0YbXuDnt9Mc6F5cUgeiyH8FhMtyHDoto1n8Oy+zAstGpYFI7qJXBJ4BoMmGfbfubIsFf+N3fz&#10;nYGiAnBBoMWckLHRAX5moNI65M09AD3dLV8FP0XaWKBT6Xh6JGlVeXH3vfDs+c05hXXuBHsX8P0Y&#10;8LgD1eubx/K3Hhd7t8EP0xTssYggT+Wvn8bVnslcK+Hmqfytp1FGZawfX0K13lIbLmxjeVp1rf3d&#10;19BVnsrfejeagczq47zhOygw2uu7SV2TU+F4ejeFmXQYVRM8+oBDmvIYg4pQrRtV+v96AGbjl5wL&#10;ego+W2OuF6gjX3vKWLcl10JJzFAIw+qJAnvYJrfDvK6hSlBWH5z7FXp7XUNpiAYbDJxL3pm/3nvO&#10;ijVV9Kvz7uU8lb+hK/wwtZxCFlY++OuX/JeoqGUHxIsz9kea5UDgbilSIbz426dwYPG8FR0Swz7v&#10;NMkXz8NX308nora1/Eg912PK3tAKotjTUz77YJfsKR9YDFFJx5UBedu652HxM9kK0+WTs8IML+6M&#10;M8QP7sYrkY5WSL1dtHOgzDrzvLxSBsjhT3vdKMYQRR8UJrjiFhhLnZol3SJwtCLgLSwVEBgnj1a8&#10;mxEuHN8w6Tmp+StTkzUc8ZHaVpctxBlo7vTAxl9kwxzoXbigd2LXeqGE9cp3/yxcuEoH1cECQsnQ&#10;E9sEiiroOigSsOl1/1GTu3wejmurDltkh5oMMiYCnjUfhIXrsOFlwPetzmQhyY4nAuy+V7jLslRP&#10;2jle40DgAXosN0JLtQvuWWUXJ3uktaHaBBwxZMwz5rCT2pdOvwkZHofRRIIlq/FyOOZYRXbqdF64&#10;sXp39AVR1MFGYAOOLTw0Bp+Fb+BnVF1c4+m6QoRoRZ7YcvuPLpmYwyqIZaoj0v4huk6phK5bxyYt&#10;ngQBEyHZYhc3PwNEJ0FfrZgPpc3uEaygPImu46SbTIMXK1fBL8YtO8/JtRWO+gHbohe3Yq8Ehrl7&#10;8owHD3dkwY9F1slJLV8SbKqIzH227/czsJRR/glG7IIDdT6RX8disLX6wIsbgt37/5SdW44uua2l&#10;p3S2yy7bAzpvDfRDzx/ob4lclKhQZCqAAnL/pYjQjeJ1kaojiC9U4NXeiumdB4CA8FWMXLS2vDTH&#10;6bPovz4vIFDLfABwsUug8yHTdUhJz7o9rO8w+BCjf5E8e7Utpky1j6CObw4f1pJVSJFC3L6D+WnF&#10;w5WtlGV9uBOqAgkMgrC/Vvqx/9viIC6nPADxaC7nx46LQ6jbpjjlssSc1z3FXrPFTN2KzQnHtS5L&#10;K9728yhful1fBam5dcuUg5Tw8mmd2qBk6saekIQ/aaZ39C5vcYZVEId7a1ipXN0pb71kQXa4tgoV&#10;i5vyieT48XHIK7/vx/pAq4/C1tLHjjpD3pX3UMXE2tFjfPiBkpjwjpVi1jvqv6rb9cNiwMtS8+Ea&#10;FA6uhFJZmq/LQmsqIA8qfem2VnS+Oj8sp1dpNsl1l1aK8odCzRF73f+DEoHjS/WW4jiXpjU/jBqW&#10;UUOVxQ3TYmmdkSXERJDs5WzBOxFUkH1GqsXGgQhoYfZ5thhajeki6tBskgNRjfqDx4Sb8OAx1od3&#10;pRY/OMapJSopcm3nGZCiijHkAg1ezZY+iQmZZyp1fiUpwl1sQYoJAohhd3qROZoIOzNNK5eX3RJO&#10;SjwQmNsNXUkUgx3zoFCsmtaq1grxSO2yBt5pt/+KA8SreMM8H+A122x1W2PS6sNgkeuzYnDlQb+c&#10;LXyovEN4xhrfRsPF82SC28HYasWBluRo0+DRrbmV58mZS+cpokAO2hBJfuy8ODPah626MXKWDtUk&#10;2Tyho66YvXLp3tE7m+cs47EP8ieNNz/PNCeb75+KiaJmCmY3VgecjYTjwhHx86IixNphUyMLeisB&#10;3ITmcGFa6k+PlT12S6KnlA/xCIQSsrh/WFl42S0V8vpSEXkgqmN5qbh77k3vqP/K2QKzdXbfFG0+&#10;jmjLkFlyEFBXW3UEFkJR8mBroPEGDd7NFgukijKolMUY8eyWyrRmxEMDa2shZFIWS2faX2xXVd2t&#10;ohmoyD1Hfi21IrMstO45KJyIBvXjSXoJ8fs45PIKIeiXKqGEJfJjxz1pL9k4n+OYJV+oS50xyKW1&#10;nJ3AR6ejunfUf3msSrzK7WRZowTO/LBKvSUpAE7vMAWVfBGEYJBCvXtJCsBTnD5Qr85uUZ9sFdZ8&#10;ZqvsFQ+ZZbMzsM+v//JsgX3a+V6JMPVh/Hn2GROx2dLVlGahG5XGbJE5xQt7R/2Xz5us0RT2j5Qz&#10;wB/zRGFC9cAYxLscGhSkL8dcMM6UqyMM1k4UAColv435MIbwp9daUGlLuP1oVdLiPXcRNN3784Dx&#10;4/NiYa1j+CDPbjFHbCHXWb0jKVzyZmqkUmwxKMKLRORy9/A69Aw4Romyn4MiMfZDPE6XR9SIOS09&#10;gCwflGWDisnG7tVsCXhLLxyLXCXc7mYLE5AvZbyqe5e7SBog/9xb8J0d+PdH+C4nEZI1HWCIu25R&#10;P6SZj27h5RHyrvlo473zXPS1DQrTvVxMKF7hQ7zrFlKUfja61SXVTfFBrZk1k1jSHn2EP1RBB2Fo&#10;OcKhw/ST2n/ludV9KGZ/A3bQDpDKxnn3HqWaoEDcx8GlQPBkQYer2YLuAqTrV1W1bO0WJkVaVGwB&#10;Ds4EWnsLlHApdVQrBaJdQZPb2SJhMO79qq466d1yi44j5YLGNpUXnZ7MrKBkPNC4LT90SyZ8khSz&#10;2dCiFBBBK/CHUeYbnavVbmlqDmfr3SJDM7j2YqHgWDtqAEUgwxgSNgRrFn1QZVSMVVEhnA8xB14F&#10;2hcan7Jg+hGhVRiU3D2sor7IyDr7etiqLE3ymK21jKBhPkmgrchlum792InwKTaAWRW6JfDWLeWQ&#10;TwLdTt5DiCQAUUWBoFIrrZsCIuFOfIzy3K0yNNKsqlfrw2w2jolgAjC/jmOHFJCiycLh5R+sOYgX&#10;MzENJ8CtPTeJY0HmQQ4KDbDbrspW8UrNEil3s+Ugl6d/8MZGY1hrLu6rJe5VUuEuqCpWzGi/P+Z/&#10;iKX6IhkRdjiqvMioliQhWBI+5CRZqlMreIUnnPYWJl2mjm5+7LtH9TmUb2sFTt+rQYnRZvgX21EH&#10;85apYa2Q6pgfxgrYi59RFcsCCwHTsZfISeRo6gziUfdMTS9WgRstd2PhYPJZditXTmir2RLWl1tt&#10;CDuBZT/MFjXTryJ9Ng8rqgrgk2AF2J2b+wAdqFQVlEEB264XGTUToTVGLDdQp1VhCFm9aEU495gI&#10;YR3iC0HJaIPTb9qJqP9K8byokqRRpY5ay4hxIhVey4jRroILCwt/9RP0jn5wNCBaHR7mHll5rmO5&#10;pqPBHDZHSzKbLmuI8YDb9bb6Mf+Nx4mIK/o4nlaMcEgC+Iqf6uPMdxD4jnnhCuoZbpikHi9B/LQj&#10;vFjwNWHQB8mVEnvFxYbulcYY4LPuoyZtWrku47OPa9B1SYBzqlesUJ+Z5xszFBL7T0rPyiz5ZVWU&#10;K2vgDmsSfnJPHBetpKxGCLnsCBscqa4CQ+imQJB9hP1XjnP4WfOzyOrm6VCIyMVYkFOPRtwb25tX&#10;OyGXutGoKIjdECHGJUxlzlNW7nIYOLOFJFqRVX1m/VfMk2ghTvvxWZC/W01EEJ1MNRoB4XTSQPSp&#10;3t0gjevoPGzJbgFBKi30TCOnEaomsanskVZCHExlAoM+EW3NrCBoWKi6ykl+7IT7jvWQUuk4ecnW&#10;X+gT6IQK8oxBYD521yOblq5FZDXx+3XbpPv6zFqOP8Z3WhMV1qsX4QvtoyBockUg0s40Sb1NZzBK&#10;TyK0rzrUBc7mEfv9POh0RiVATd0Dylt2m6gckENqfU59B9orWQfllw0ABWSuqUIX2xpj0SaVqjTQ&#10;ulSKVFhbxVoIROBjPfrwRu5zqprkbVchCT/VpxZEBSKtzhGxuZ4ki/4i6PGgnipEbO4GfSjPORqd&#10;ZPnLCLEwUBPGO1P1X1bQI42xkSFlCCcRnpkN66f8N58mucK5pqhiYVW9fxuLMgOcqo8QfPL1aVzv&#10;wOFi3LpCZFD18vRpZUlRwyOQ7+D2aRYvyYREW/xBfXthmWQpldygaFeNrffSf8UakBZkkOnfqNPd&#10;IwRBlRzWTUENtQBegGyA2GuiMV/gMHiAoPFYHSUeR86YyQRCVvR5TBUv7xYPbq0qvng+hqe56lWj&#10;FVnoLdxIK3ph6jiQcbftaUVDzUHB/L6YOMwWiynmgxK/aZwLrJuM0YRMzLV40ev6/H5QDKkyYeuY&#10;JO+pR0/FsH8qyAKzDPmd6qE8R40N0UoI24sBYXRGxH0lNnLGbdxWLXtH/Vd1e3i1FgMXF/eV5EIC&#10;X2n+CAaFSZdEBe4v9E2OXO+o/3K3mIMplgGe7aEgDH2F0cS3AArJ1bIcPRSZStn5F/fJRkWdq24x&#10;mzlfSXGPQB5n749KN45uQYt0axCrporzwVVTbF52K1xB7p7YcDvWypMqfBM1szsXwv0wDdgfUGEH&#10;4IOcclUAEg4QVWK8tyhuxKFTFGEObQ691YuDYvzFocfJtRMLZV329bJ7ch4V4g+XQD/0ai3YVrXe&#10;LTKbZ8+n7PyOQGDv+D+eLUe0b8GIRrr1E4gY0AFHL1WEgd3ss53lLqlFkEZfbQGKX8FbBxXo3cds&#10;uwwVyoHgflApFmV5eP3Y6bzxEhfGpQ1OHaUIXs1xcD1bWiQoQFugWR5E2dZ5LO4wfvAGZHd2WOyM&#10;qXmU/mt+0B4XTjVWwo+dJkUfnJ3qIzmtJ0Urboc8dMWHZ+sLl+4dvbN5GI8tH5AgKigZA55c3kOP&#10;GWJIKi1kLOLITLqYIHF2OVfjHSIvTSSMmnHJI8mO7KopLJM9izfJkw2d9hfC6u/I0fz7FkCJtl34&#10;h2654h2vMb5SXKIehO4GbI04uXJ3BM72+m3rf2Br7bPkwGx9si7JwjkncS/HHJDiSDkgEj3sU+l9&#10;bvuG2oIsHntAIsmfG5tT+EKze1DrPXiA/SMnfH5QJ3lZFWjKNvy/wApXxtlPI5QITCNWtb+vrGI0&#10;TxUxGoNQ+KyZgMTmamsUYGqsEry74R+N7vsI+684AXzWbg/eVDGbdeIywnKZdQVMo5W3s9Z7eT+r&#10;UpzlvYnpYnSZu7wdVkxyNJt8gcouv+XICR2fq4kuUwUZTEl9nLEaQKmh+hgSzthOI6pOVa5CxanW&#10;pVK2cBp1/OONik99gm4p+kcx73giEHi2n5jOhkIgpkdgcYxWpS1fQreeb+43xeVdKaQ8L4sEOI0Q&#10;+q9BQNU9kqu4vKEqaIUBSfDZxvtlXomBlfXlHhzv1OdyILkESAbWQpc0+nDphqBuBNJY2Y7VeNcn&#10;iqvdLEyr10YiOqBKWKJWvPkCwiwD4mfNc83e7DPrv2I/qL9bfRYqycuHI8wCY1wK1hR9jq2NfFLz&#10;34pu9t1X/rM3C6BauNZ+2X18SqrLMyaOlt/BBZR0p9RrNu7YRxD+5SIhXlnqQ1+HPkJsLEsnDIpi&#10;tX6ov5qHVoVnxxCUudqdqHjn0pVwaJOnyO/NrnoX/Vd0CJghc9vQYLZS+rhUM95JXsZmEepW72RI&#10;P4DlD8KVqFVCGuT8CHC/aYR4R6KJ0Ow2t6EqA6cSXCDqx0nw0sbcUDQN6Vhf8UPH5SDunlxIpcOb&#10;PqQ0wByBTJsm0eDnSNOgHdy6ePs4Ub8MbySNJL2tyL+fxkeBqSJDkAydqQs0YY83Ya6OpVvd4Vhb&#10;4bx/jPC0JgCbOJ4xN1TM7iLmJMCto/FRwxEJwCmNRg5DjPaqz3+RrpgXtv0NPiNi7SYT2Tk+xejg&#10;3Q6T9EjViByTN7+Z1zgJBcstKR1+OIWPnzqtCjAK6zDgrrZSRgp3+IOV3+PhAwrXsIIJKWXuSCun&#10;PnUPkoVkpSj4s6u8x7HV0/65ktKJqNhfCuz/Tp/SUQTXHEpNObnYPi+L/8YisuzUoknmpXJ8N+o9&#10;TgP2N+0IwjndWIey8DblCIiVBLLKE26tEFrgJq7Iq72KHRdZF8uHp9vwoUjyLhZ5MltOfUjsy25l&#10;NflVJErTBFiLicbm2sFO168qZieUH3RUUAIi7bGduCMKvzJ11P6p3FaVaU3/P/URiKCsygIrgYvB&#10;MyIa0nRu0u4hIneJw+vMFo/dwuecwY7BopTHRUchUoM+kYbWP+yhq/0jBlImBBlOH/gOGFzqAJiI&#10;0Zs6l6eGki+8IWXwAfQGa+lBkf4U/PeOMFDIjFaWTR7FwGo+grT6IOLn60JToLkK5FfrZbfzOk5d&#10;jL2hHgFxQpN5/sEHNSMBhNpspWbVi2924xHrS5RkqJf82JEU2ksPVIlKeuO4GGQNw++GHSoNGJX0&#10;cAwmeGR85275VkIWpMF3S38g1MztQHz3KjlyQfpi3vnu5Z7MPIT56iQF1SjJPan5zFYhxBy/IaJ1&#10;L1rk2/R9o7rlb2NNuDzqmJdruroFAy645tiCcmvfzRZdyYgSMDS6m6Ydcwo2Oh5Fcf0eu4WHARVO&#10;94/KDdjo7rvZfyVTA00jwTtGDLhmZ2pKKU8PClm+OF/XQWGg+J7TUb3yQyyEnITipSq30pmaXP6p&#10;9OjiyB4nhsbhPslLy9t4t8hcv2Mo94ze1O5h51aKEEbvtgWAD2U9jpXC7P0i7XAjFFbsiZ4iQV5G&#10;2/gwUcoOjaAKAYp4bkEhye5my1yFONeHCfxvRp58S5g80fpAKQHII2skgQS4T4o/dSLqv5KkZJ+n&#10;C0ilIjY+pGq/KQlFbhvBQcgKXY4hj+sO77kUfMZQbuLJO0QNaL5gA7EWPiK188tNpl/DvdJv7SN6&#10;hnvhJYaWAqbPq3Vmt1SOSfQ5Rzqlzt3e0lUBJjECeu0K0k0wRoJWdby7ughhVyASMk/z6Kpbtgtf&#10;Q7ALqoRseTvwRmg1SYqT2f3FhNdUyCe2YFTKvd5bwmuUDUqygFnscTtiW6nPqUZnd95joRIQSNuL&#10;JS73SKfd/isoGQMKbTrn8+8d0Uor9o4/DOE2HqbWCjVyzj7wZMS4TO5YqCrWZaKhFZswKZlMxR5x&#10;p5VwkFuNhr3bWzotWLdq22zzIdnB+F0COh3bR8yPHc214BxGzO/RrZUbLy8JV87q4ONhqPGSHzvv&#10;CVpu6tl45yDkVSQxDhC/aYWXK2FZukomwLsmIPrJ+Dt3iyZjv0a9Oj+souPJaQmxdBYOBQIgSWcb&#10;YjySTB6Lc+wWO8UFIuCle5ELEJXFLQusXYNS6N6HBn08DIfLbpeDTE2ZjluDCRBdzUUeRWbbFjA/&#10;+eWHOMOlG0zgqlvYFjCkfBX97U/Xs4nXWK6geOCQX7slHIM1mvpg6Qx33cLCnZLGjXV7twDxLLAO&#10;pgEjQrbHbHE0hzPsrlvOqSYxFoqiaz3FHE8P8tetCK/mgeMnmlkqmsCPK4LYiaj/muJZkezRrQpn&#10;djOWpFbfyI7SIv62anzwwLJFYT0v3r1jt8gKQRtitsT9u3675NgBFMplNCUroVI8f7wr3/oH6xl9&#10;omx9pr2Z5WQU1jJylDbbWkkjdslgZ4cJfLe3Q6zmbGFJEdWa88FVUL4CxxFnqzIqc2/XeHdf1v4r&#10;9xbFWVJ3LBSa45b5oSuUyu+Bbd23gBp2yriJd/GgGmXfO/rBrQItOb+Z8AF2RXLXX9wq6BN1rInz&#10;b4QOELT2QOK4UytRKiV8xJhhs/a0bWM+eN/JB1teReD2xaDyTgExyBTb3GKg78sCWR1IN93iVrVb&#10;Bb1x09swMKx1y28YWvckDJU2SVMA/vDnXnyp5EaZeWhTHYHE+YLt5tbj5OpBUOho4kvkWX8hjNMi&#10;w7FdDwA30ePQKyc5jfQyW2u2+K8nbo3M3w+Hnnsk61Xy5rtCiHQmty+XEaTmdgxIgCo+hd/gBWrc&#10;dzpPn1KtGGawKdwzG8sWwM9MDGHebeklKwvwM4SRh6d31H+5WyxE+Fp0Sz3vLheJU6jiYbTiKNgG&#10;pastkmHACiMR9Y7FkX1UJxNJtrkkVPDGpg2o3aDV2ttj6223uoo854MC1JeReIPymmK2D68lbl8X&#10;L0e0EYm8X2Q+XGShNNS+jJjZNSiU3+3crrNlZ19iDue95dRkhAcP0O6FpdNySaAndqQdfnPhPWMt&#10;SgY9FtnKdhITNouMybGAq0/fjx1HiSVYTj70zE2Twb9hqxCf3ZPTToca0ilcTL+NEmFcAnQVNT+O&#10;ElHiDMQpn4ok4RJI4ph4fXK2vsi2vhzvwpFcCZLz8uvAEHy8p2z00GMfdNEPJmNsg66eSEr1U73f&#10;fIcIzB8L/z0+oSulrH49NAPur5l4IVT2M4d339HbqGxgLkqFVSO8/NRphPgEKC0es1K4sun36OCO&#10;6OIQ3HyNNE78uhsfVHLsk/K7VnrwsHbXAdaJ015UKiMCZ950qvoq8Tt4CQXrz6ty6nNof+ZRu0dP&#10;N28UZ9wZGMwDbpl9Ogr4mKfXOHZCcWfbEXgSA+HCO37Kf+tpnKvRA+CwiOwvT5/mQyEV1CW/s4Gq&#10;gZLUAhOg6nAACAM/Ub6Jp8xU0nvpv3KcE6HC1myJEgxIt7aNreFagUCZed9YjzlDiqucufy2KtSI&#10;MyyXuyQLFOCn/DfGprvjM/yM3jQDiH7Kf/NpbNX0mZGZOQ1iP+W/8TSxyfo2+nQFJ/3Uaa2EWDHC&#10;jSBfx1WpNJ7xfgiubooAM6kQrpIKz2t16hO9qSISwFW67KHIA0QZ+0OMoKvPuNFdlgZzW5UhTl4Y&#10;zzdWhXNaaE1S4+IU/0K1qjhtaB/XKfVUANUuQRAPCsJT17EcAvNnjRpdj1Lcuq9D/+VxMruceL1p&#10;wmRAuMazT/ZsLPZsPEuI3su7hAGTgxc0DykBrCh3wRJNEdM/FQPGpkIdTp4s103Tp5RoasLSHQPN&#10;2UaOcyEW2O+woOiwd9N/RadcqiJMYSw+Gmsz6sDZqy7EeWeAfjm1Grjvlzg6duKMWO88GWOqFBgY&#10;aAcJyhDJ86tLyD7ME3yOWSNKlazcxZmiEr92h8uf0xvRKBGPWgSywBLD8ljbfkaIWBVTJJgQmv5y&#10;RvrTLGRpGEiBK/nNdbsFkuP4dx8O61sAdSbeg+QsIYOLTdXdzedQYR+hnOA+hVhlBQ/yU/6bhNye&#10;vsvVgIMBzo5RPbYdTzrxs2wks73tD3RAXMGN6UR77M+J9hXD95EilbVHDRgQcYb8LDTRFKS2Hhhy&#10;1gl7L31VxrU1yXI4OxUH91P+G2v4F+pDWsbAgxN8sVBQ7yneoXAi/40h4x3cWD3GaNWPw+buCHz8&#10;TZa52Ckzgbj30n9Fn6C4rcwSA1Apw+VcoeQZ9c+ZTm+7uewIa8a+IZcy+vjYt74qeGILXQ1ms5ye&#10;fuo0QkSPc+ERQpsyi0kuIN/gcOCEu08SxaZEJ7HQF6+9+471wAVdshh78SEd+9OMp8QQMQ2IMeSv&#10;n/Lf+DYiwPA+1LepBfsp/42nOfeEO2y42NhbSGh/HHhQ3ssmWgkU+vL4aW2JC1epRGQHR3PdflrJ&#10;9LJkx6XRgUv/g8phny5ZoGGCPAjgpVtqzVq2W8CasDSowm+U+J2tL8K5d/SDdIf/uGQnt+5m1gbj&#10;ntJ9W1leECA0xKhCr9su955z93BmFj4C/8jm/YfpVWygTPWa4tpKReMQ6o+V3Ue5fJIspVJa/Nh5&#10;lMtL5ZCc4yAMPfOStqQlKLIKt4B/0OUQJ+Xz3O2CESvv0ewWWKYdJ+hMm/MPGJRhvF89T7w61WU7&#10;rWa3uDKM0Kn5zNYFBsXp+qDes5vEANNyeyS9IacwYpOFIZm3Qq/EVAw8gWek9/xBCsdF5rKWisjo&#10;NovuZwOsUMlCjCFYV80WAgLZkSTPHYJnw+LcrWoCWyMlP6dppAS3AWHmWuBC2MJEmLwG0ggSEcjd&#10;y9n+/R8VmI1DyrWGnVf9A+gTOla2QgeNzx1bL7uV18M6/65/wwOom+dBEW3fu8UPavUc4XXvFdGH&#10;S+49rAla6/ozmMfOt5mtC/3O1svZ4vZL5ALIvj26gUJfscVirEVSb2y3E9E73+ZooJPHchFHSfc7&#10;4558u38qGDGvkc4dpKzck34MaKVmYBAGrVt0SpXHABsPslEpoEhAfiyVOaw7ZFMtF9nVSrL1Y/4b&#10;jyNDyShICirHGX34Mf/14+RWMYdByStE1o/5rx8nJd6SFv9EmEbvX0f9IQdhfF0YylKM/VX/za9j&#10;3KN5xuNE7yvm4cf8Nx9X0mduBedRKWpdXTrt3z/Fd1EUNWH4pFy/i4ZKK8Z6nDBcgVudrN6qCzqv&#10;RdT2qrTW3i0KbzDtWUHGpM67LEwsC61vdUW3xcFZBbeIeRLkqbCVH/Pf2th/Ys3m40QdLX392HEt&#10;cZQ8X6phk3SFhp2fBPbXzDSO3KH1l7OASgr9BXEDoclPLuR3HuXpJY8SlgUCqEYpDXTZmHPrL6OE&#10;CRAR2j+5jNJrGksvQA82ybel5yW40P5STQqoFYIkP8kE29Irfg3Dj1bpg/eCglc5P35VVmVbLTwp&#10;5Cfmh/e7I/XuHxdhRYMtFELftG1xgA6YSyPCJ/bBj/WXc0VHAq2lKEjWdtjwTkFHsT1wYS60bHMA&#10;7UPu9ZgDHBy/ilp/3XGdhDg9UygsO34epdLP/ZKz/2sLISLgkTkO3ZTSR/kivHpH79JPQX2gxf78&#10;dNf9LP30Gt7/7TWPmVb5HNy6jRkBIImYrYRw7rmnokO4hf3qZleCKYZfBdnBVigHsi4VrfAMd2uB&#10;/djQvnBBRyomSOp/dotAah8mrg7k1h9+0NF/MWecmvoe4z11CyiW7MckX2577x5w5grgMXVPVrSj&#10;TIeybE82/oEP6Uy8ilsrZgseYveJwiUB14y1wO+e/hnvPN5zFarJ1k8Q/Ki1EruHhvDwRJFBUr5Y&#10;wuxN5eXdQ+vV3vLqX6QsxYhhpr10CK3gdYPOAaJsoTNaUck8ZDuIb7ulWEF9OMvp1jKigZGomYP6&#10;O52CSys4MHcLJQ9yvOuWcjeg98aH/0UOZI+1QsnEd7OVEFvnlzrz5DiOdye/fHRrhuyj016i+nay&#10;UT92InziYWQz+ZhD900WqyADuQI5DqJ1m28RzTjzE/DoTIbWO+q/PFahQ33MbYt71ekWRSoWhw9v&#10;RsorH+0dvTNibl/6L8DOmBWeiMKL/syIeQ0lI0dVr3nMtKIzpmhBS+oIIFoFossuuXDxLP+9U7FI&#10;YE//IlMlV18238WGclypLmoWCYNoghiIJ9GVaCUyuoFTSM9FjGerOPi9uFCNBDjoGCtf2ZBVquxo&#10;JfKJeqGVsxBHcOaSPqi9b28uER+26sCrm/GnQeFTyEHtHhJmi3PZ3Trt9tHttidgL9i+/CQCx0vk&#10;x46jRKrhIo2XVH+yqT9UNsQVkK2PGjRkhbN0noPTf38bJUKqrF4qXxdu7+dRkpyaDAvmDNh2lemi&#10;flw7Yw7EJ0hJ3lrPR6ovx/uZZB9RjvJMQr8BnGCaP59JXkOk5KiQkN20hK6osJEnlhhrONR9YmlF&#10;w0l1D2RZoE9/WdnhM8GdKVtWUK4IhPGSV9Z/kz6JG1FFNXaeOhHh01oe7+vjl1S8zeRCaKtp/BSY&#10;RPAnBSK6Ym89KVg0BJMdUnrtg5MTPweuvTz9KCbdaUtOJWUzolvcf5kDV92Sb4apMeaJxZGpXb+s&#10;JQtD/C/GSg5hVmz4bXF0DZVDbAi8HnZlhYkUxxww+DP1pkYJqwcsE6PEpgof4mOUxz35mwPhGiDI&#10;rp38AcE4IebYCowlu/W7t93OewYPH8bF6z0hFB/wmDlbDM0Uc1iQ8uiezKrjbHHL10JhX3ZIEZKs&#10;hAjFiYQcWex3jgRwl9RLpbCfVabtnEDv1aFCETYB/dhxlCo2k34EefYQIes4KEKMuz1WHSWql4OE&#10;G4DSTLUPOPXLOXH3eTBRQS3kKO8tPGmsqB87jhLgKNVYYxz4KLqphDOHgGKS5Kl13j66dtg76r9q&#10;rIjhPK/4r3rJAnJY4ebuViXR29KR3VULS8i6YHG9o/7L3cKPna4HEqAbUrpW2wKZxDjB7NcdIxEE&#10;Ppw7plJkuby9Iy/27HC+RCLClUBGGtcNt497ndgTpG6eVyrWdbAD6G6i7DlKNMlgQI/TvI0SIW79&#10;j8Qo7KAbykGLrPtJCWoHXrCOt8oreoN1WVOXEkpZTGcVU8iKZr+NEqKoy2H/q7jdNsptUsAgyZKP&#10;/RI4apw/+vBj/ps7JVhDFl3AgFO9gn56tsflCMy4jEL/EXl5/zrgPfyvYzAshiI6/eudiHJIYH2o&#10;s5YvgY7s9MgBB+eercTXNpWHQFfmiaBSq1hjdNg76r+yWwbqkAW5XOl0r41V/i4q4ogP6EbqQStu&#10;bRoPQe1ga4+NPXWLNqwSKOPDKHibaUAraTGpDqFDoHMuZ5NWZGe+S0SscB+9o/4rZsurFFJKIxL9&#10;JMytOR+mn1oH5ASv7N3K+ZUmEOZK6U+9o3e9Eg2voidctkdebu7Sz3olwyQQkXolseJu+NKKJzgI&#10;g7Q4yr2uY6YV2ElQIq3cyJNd9jFv1C5Vxg41vD6VFuHH+stJR4rNuieY6cbFpfgnK/4n4iqkldcd&#10;AgC8k6OUED+Tr7uv84IITCsPBvOIcBxHie+w1FlwGN3tgy4BHC6pnRonoYXXKIUxNOytWq+oXayp&#10;rEr5nbrRhS8H11Ycsn9wNXXfQvi/eY/qtb74zY+zxaz0Tde8uivvIgh7EuvDNVuC6WQf5KDQji0l&#10;ekfbnvBF4k7xEtrCQyn54XEcXyzuBZ8k9xMxGX3oyu2+lqqjm5IIxVGJ8Qvn0AHBxZjvIngdMuyT&#10;6r+S3PiwTyGOiy2rig8D0EnK0a1kXf1jWcrmfk/m2haHiZArkmN10tq7zFESTdrEOFHZ+G0t969j&#10;5xuMBeg3OOz71/GzggqMwVBb9CFej0uG69TRVFL6N+EBGwC9YusQdtpcuxhPAo1Eh7jeQzu7O2wY&#10;WyQFx6toET10gn6txLtoxWnd4fHo8AiUUCMIpb9VTtvWUte3pM8IRsah2pb+uDhMCXYyxoEwA+rd&#10;CBWeD81kKzpxV6jeBEnv6F0ScZphDLFE0CMR5hzxz5JIr1HbK0aFj6LXdoR5IrRjQ8kNFvNYjp7M&#10;a0pU5bvMzfbKNuZDsiqvoiq4WxI022II0YyzKD9s4WE2BlpWxU9yIYkmem8uuoWPIKXzVTKfGqMh&#10;CIISkt0q1LO5o3F8GAhC/toHNCOxlwoRgPGHtNZlZM1VUysGxREJge7ZqlpChfXoP4jq6tQQV8LB&#10;m7NlzTr8GS6Leypmi39wy19XMAUZNgYFxjOxYXfdskz/SWcNRvBW1It4MnwnDyv2VJgqNVuCbkCK&#10;R7eg+CcO/fe9xT8EGQVJUfUzYyn1YWUE2JjApRfgx9kKjNXmDOGSqEN2N1sMJ8IvMeLHTYy6+I8U&#10;i2x1FZTqVqgMW6QgDz+gT8jRxtpxtyx3o1X0XBSMbH1cuEMeK1k4blWF5GQVF4ss90uqEHDFdKTM&#10;+YBmSpHyrBczZLc3CPH0QevBZVOYATyem9+NgCkJBTmff2PvNLED0BUFIR1G+FdKI7mY7bjXKWgV&#10;olCluoX9IcvIooxWEe3WrYq7lsGI9m3r9aJbVF8jJFjhvP63FhmbjAjWICldNr9RMnq4XfMsxUT9&#10;3HTLuUh3H7r9Zq0KBm77jdXmlpm2FqTXYNvHoBTA/TJb3SmdZjDm6ma/kSxk++3fGD7dCcfZg85y&#10;Lar17tyCIPcRgeeorvS6tyiuqKQxH1yfHfyqBIA/KegVVi7VqS9yVyl4SQcvPgm3iYw0xurH+stp&#10;3DJK7wmGitJV+yjx4MT0hXILmT8JBS96qo8YwVxxpXcvFwebKaEByvLvzh/tAtmSYya0kgzfB4Vk&#10;T9MHhIGyZe+7lYgNoTNfnfORNyWOubL8N8mhjLlUVVgp3eh33y16eUYt/42oDmVvdis3TQwKNRMo&#10;dp8tmnZKUXgUWs2HbrmIzudNBX6aDkQBD1IYQ8shdqVks3Xn0bMdECERPVGNd3sL+BTQQdAhgqDf&#10;mQPMjdJOOVvuLApHTK2FvEk+q4Tuv0gOauAYo0VMlTTdPh/inilXprerulVdGoszXV7/YW8VhE42&#10;jKNSlWTWZUSxx1c41gInhQr2tFaGnD4MvKpfwKGIZ1TjlBywiO4dkIeX/xfdkpW28Z7hmbQ4w8vw&#10;YbacVA5ufpiZd6aG0LU2L3bQnRIoJ/La57tK9NZa3JEUEAp8SvkqkrLTKhj22gJYbY9QoITDGHML&#10;5JmykdvZYf+VzBE0LCHI6BbesPEh7k2k/GW0Ev7dCA6DsrRfPOYfqjWTKIFiHd3Kgu6OAcJV6Bix&#10;Fs8qIsoDNeYK8GOmJd8tsi6UtqXGPzv4VsC2ssWkfg+i8QFCIk8rj8JcETa56lYZflxjPpZRGal9&#10;kWWLESbL1h2WIisPqRSt707A096izE8Ej25FaSezWa00dpeQ6NiwN0VaQmjezZbYDBn8OWJ8TVu3&#10;RMcNs2G5O+tU7nBZatV62S3aln0UKgXXmONIZ7ZjHeradp6NZ5NiyELknh1g1jLi6PBJXCFpQ68v&#10;+bHzniAsPErcKrDVhVtigiyteDy3pVs6ZHtwUp64i7uvUU6cGkkK5bD0Y+dRwtPTMgKfgAzrowTG&#10;kdIPHe4xyhcnSu/oJy8MxRrz9GPa3XthEOLJt2URhm5Ypxfkt6XU/OjSiraT+0/KLBrfaWX7DLy+&#10;RL4cFcCU6ZyZDUVIpV9CDLTpJ7Tq8usgOzK7+ed9t1yk4YiNgAP7h5dW9rJzsrVb1bA8z9YEUvOk&#10;UIQ9RkuUxo+9LA6RlmRtOFIC3zBXHQdQag7cnvMYJTXr0i7BQAOwcFwcd5+jxPVTo6TqdgEq/Jj/&#10;zsdxB8UGoAGWgenHjpMinkMwMV+Ss6UdDlrtQsEfjt/pvZU528PYO+q/PNb1w/hGm16CfUc0OEkJ&#10;J053j9E6qR95EuL2yVb/z//9f/872NF0eEbnAmIRjh9zxiDCYs7NmA+exsxriL5Q4WRm96KFCG9O&#10;bIyZjyoCMTp3l5K3oSII6F8wvt6Rd8ov6XbPeInQwxynH/PfeJyshErVwRPzP+iTcQD9WO/LL6l6&#10;cO4/noUwV0zU+AuI6uc5IQbbkyAJGuKvykgQuJKXSR27xYSeMbq/tgp1mCNcBhuDwleP3F/XUhic&#10;/1T5B8TvzYkHYw8hpWqIDhKiCqL5cXHQJHBIDkLBJb05twhuACGM6bNwO0INz4WDGzhsslTyk0oP&#10;vnA+DKQtlXa+0vVJtTomqj6erRgmMeRqvetWZb6s76PtYwAvFKy4MpZWrgWacpPmQr4i3bIVGXtv&#10;ogz9ykYVe70FZEGxOIY1b+Qr+hyVQoM+pWwUzKXTnPc4SV7XmBgCJf5h+vFj/WW/hB8qswYFF+9+&#10;F7nVSWKK6T8yJ6SOek9w6b6B+t19dqi8O/Z2oDLqrovfCBYixJDzS1lfrFaL8yuxnJ98toLfzLjp&#10;2mFfjn2UeCXsvJd7Yuc5h8fTT6aLXgLIsEzq+bi0jBgwYOt9p56PfxsMFJVflyVlQ9Nf7RP3tmBI&#10;pLqIEZWFUdcVdmwcbgnCoh0hFT6yi/49luHus0NVFDE4rIqQL0t2HKUM0iwBBu3tGECodeEvRJja&#10;KHketjcWHcfyPB69o22U0uDtyhd26motwWIUA5XN0YwcuCeut2SvBIm6x5VXURGSz4GVLUrqo+y/&#10;ckUh/MLGIRa6pCYojb88BQV7GE7S2mDCJM664J8TJNY72hZHgZzEcGOWpxPmty1E3jvgTD3dLP1S&#10;41CejCUk8Y9uAYIIgnek/ASX8iGwApMvJD+F//AeNdoAaVJhd8KHGxYcDcE+cjQHakbqXeb50+IA&#10;cK/YEz7ABIkti9PXUj4SzLRBndQHp5Zw9uHHel+x42huuNxSn8QtHMLfaymEmz2c4D82I57WcsoS&#10;OHvT3F+61d3cY6zQ8mYvaVCGS6MSbibeq47aO3o3PIfPMAF04Pu4+D4X6jclF/6W68trAPTX/eej&#10;bJFnBGdqphituIPj6MByKBt53P8+gzyTHBBHqTBAJZ5X3UOlzZ2YpCyKZh8qH9TLTDxEaOAT2Z27&#10;ndBH7JuNMLiNYNG/qQfaHP34djigqRsTpgjowIPaj91yeh3PQ9cFgtJmi/FY+q186n22C38iyjlL&#10;rfWO+q9ifCBOQoVTLcQnRzU9AhRIcJEPCblhnPzSDlJ3eMzWpzA7RIGxVohBAog/d8aP+W8+jqVn&#10;HWteP7ewguOkgN0TbA0docpv1bCBf9cIUMdhAitdqb6AgQnY2uGU/21SiPDC6uEKLavXk/HfnBSP&#10;O0MEBSZ387dJQR02NRE4uwGkwrFO0VKBjC6/ydmy0SKMZlk6ffX6rxorYaXcZAi6O3iUkDIHtWcl&#10;06oaDLEPzPjFbb8tjkrLZtwDITepyo/5b46PeHSpt1i7JfT92HFSa/aIMnQ6ayGubd1cvusNacj/&#10;MoR8OF3Huw8COXbLLni15DgLlEHRJbajJy6YSvd4tayiMjYe3XrWuTgLwBafcKIifyM0vHjMMXat&#10;wJw1ysEkgsUJ1bJxZYyEwkMKMG9R3JdjGyXmAmCG0SHRgxl48GP+m5NCjJBzFI8DnSkYgR/zXz/O&#10;FzPEw7Pojz8yHPg9Tq0QZ7qcI1CEy5L1ryPf8B9b+tnFszzeJx5D4iXA7XGmEIqMb+VAtFaAG1G0&#10;ud9oRY/3u4sM7x29KwHg5ipWQ4qNEjRCNP6sBOg1h+B4TTx54Zq0gjeJPaE2Iz6S1io8bkIQcNPJ&#10;kriVxogY3Wk7NpuhyjRYu6WyEunf2YrXoOkecs05Boeu/AWMB8pPMLr4MMvVPRvKmrcLVFZTzMcn&#10;BOcpCc5+F1lzjmL0/UrCoGxzzVb4syaaqKqjbMocFAkNnWwE1EufyUeVR1Xd8F2PD4NEI1S0LjIo&#10;P5S64OKI/IS5eragfOBVsUE4/7Jc8YMvHWdLoLDqD2BfES5d9hYMBTuWwgOgEedlbR13bsYiC671&#10;IY0SYGEFHHUrSfczU2EekVw+Fp5s3aICGecBNvILkFx1DcAIjUVG08IEax9m7SDXaGXBO9YVHaww&#10;c3SLgqJ37xYZJx0uyexWinzvFr9cWkFPBQ8oAE5HrwX78aVbjmoGNzAP8sbhIhqKDxjJAVVvElb3&#10;mvpUExDEgLifLfkkNjdhHZv/lUqADCodBID1u5uUQDz1eLMVv3Ah6Tvt9l95bjk9Nhd1mfxWHwm0&#10;jNeC2vtboiMWNfio4GGkWxAyuZ8tdfQsR2BXW/odMA90rvwwcAQU4vUAIUNdfooQXpZ0uiMpoF3e&#10;PXSKHS6D1eoIAPr9juRQMdp0KKscwxeSgkl599Dud2QKAEFky6BzqlTs0CFaCfNurXezVZQN37Uc&#10;joJYbedWVTkNhYJ8uigA3l+mhoopBmjs0e2mUshp7TpiQlWb/P3YkQIZZeHEyGHrAguuhdcuF0fY&#10;16bv0grWKzgTgl3VS0/cxd0nySvVMQvptJf82HGUyoZKxUeO4Z0kZX/mKFnVnt+OaMH4CKOODhHA&#10;x1GeuyUKlzwdTy1+3X4SOHTp3OR6hwdWVowsuIJQOV+AVgCPCp2HlthBBsLKWs0mTIrV2Ac1IWlg&#10;vz6h2QgR186o/M/2YaRBRiyBlz5OERaXVwp1L/wMD4I9LzKFoxP3gvjaMlVV/8OiBON1y+bX3UEI&#10;9HHGYGQZZrrrlixqGHe8KnWiqYCoDVUASSJ0UyJImwTvF+/KW30m/ONsUfoKRMfou7MVwUlsN1lv&#10;iZIp/fCIGZKGiVRB2d5R/5WnbrjHc6FgwuFOmx+mgkXqcYQxMlVgtqLspEjGEE0F5G6RZdgArBEP&#10;JKa23xMEKbNr2apLgxolj3I/uRaQ3ofbGgDOcX5ybxErYarUfDA6DKNhtqkUzVb0Ums2gFY+OB4p&#10;/saHU2UCEtidbTjYQPPGfCDjzX0E1K9MA47PmwF83FskNHreWEZy5vL6jpoPPkybBtNInq3k0dkF&#10;jvn6RR2myBcW2+hWiUU9xAsN/cPZGgeg1DBGY4PIG0UZuebJyqOyDcWr6Cor0QxURQqsAwJrMQpV&#10;KOEDl4LjMqE48lhJmw0lI7cMIXzPXVAIfWWCE4cNtPXVAUIrxSkYe4vuq0jbootJZ4WsYgt0U3oz&#10;hNRaKKJqveyWsFZKVHhdwmJMNIpkFcwNr0e3v2hlwjEo1GYY5f3eMldEy5gP/g2Vc2izXVpVKbhZ&#10;WK1bah6+KP/WMoItaia2fcXj/pgO/djpvPESSmGoGwIP7cA2sugyLw7dSQXL2hxenCi9o5+8MJOL&#10;oBhmcINN/c0Lg7mQUTwV547VmRsK3/CY66OzlYOSqir29JdQjMwSJwnyqkqPtMVQkC64AHabqhJs&#10;rWZc3N8292ZbqgPohW4Li/4X5unm3llb/8az994tmcsvHNEEYjoitJ3ObhxWM0Dmx/qY/RI+Q4e4&#10;wJN3bx5+XsyC9IyRMNwLaVHEqPIR5cgOFfHubKOAAO/KQ0YZuabT4yiaTigB55rKC6PGb5Y79g49&#10;O84WZw85vtktedSdFHDMMuFsBWbQubpuY01TCrcDqyZCeczWi53Li4LnOpRI8VxeXvJjx1FCaTUO&#10;Qqqbt5KqPwY44nOXw3ol2N4qWMBplC/drh/e4rfAboGchRAAJpYnoY4ncVKqrsTSYcwXVLN31H/l&#10;EqGnW5YOdEbnqDLu69wrRaXNlhCn1ZnGiHpH75wMU5MIeTJ7oBERQfyVk/EacfNQGoHCbRKR1kIr&#10;/IUu/aeRL4yvMj1pxca+3iEs8qpcR0qNSgctW4/mNLvFj7tla+KjBBn52w6ZLmNvQE6gp9e2Jgb0&#10;F/JVkpENkyeBqkoO9B3jUAnkdvJ5lxzA0HAQvhMP3zd0GyXlr23lEvKZipwf6y/n1HDlOLcVGb/p&#10;UowD5THEK2rGc5SwjgziEFD74gci1uCSSFDehgxnvSs+Qmtqwj5kUFLVF2zRnT6//ssbqWoEsfu8&#10;SpCoUw4DScOZgiu5gLNb+a68FpDvB98F2t9c5D1jAqMMkvVm49du/JZWyMO8eglO9fn1X54t+kPa&#10;dKz2JrbgrdBVfpishK6GUOOBvU2OQKT7AwqC40kRojwtlJ7t0cXVUYUaooj2enjBFdiNxdFWkOyW&#10;bwNJwCeSJwr8aA9fSc+yQw49c2OgtFI0INeCY/ACGDguMlWHHJrEobopTvBAjPn8MPGrLU5xbH3I&#10;0nO3vJvGCOqi0A5tGeFX5i6Ku+ytZ27fO3oXF3jlcRak1o2JUUjbXxRfXsOrEjxPmNVuUhAHdCoF&#10;B0KMZZkRgUl8T+6Szu8JAztUVcqy24cGCoyEkmTRqosCGyOWhesSJJCPCkzd0qPKyuDcyQ+DfG8i&#10;G7aq6Fe0osd304Q0S05fDgqsEg/edqu0Bye2kTnNz3UZSTuRCza75Xh1XgPw394LRPKbvt3JJHnN&#10;iHfl/gjW2I81cBA7+FhPlUxc9hYQaBk1wFuzYtzdMeBmNfNOcD64ddqHiWzY0pLHfPc9qfBTLDJ8&#10;NUt33XVLYBPVfCwjL25IHTxKINdCyuizHU0pRdZDJprATt/vLTm/humpZEpgcUpArQFGfJObz1g4&#10;9/TGAKeCND90C7QyTVLMoN2phUvJYRlmizXRtkAOmgQVKNU4MobvFhmtqD6s0mB9bzG1kMexBQSA&#10;N/Elg8CAdIb3RTWBKhwZeyapYHNXcBLFM6FltQW4aqxH44FkCPeLDBk59R0RuBXcYtmRHjlbrt/p&#10;EAqVCfRssV1ID/nQLWfPyS54CHapCe/B6zp8xuXlrtkuMhW7KFNH7vYWOV8lm+EIe8htBrNI6cKQ&#10;aiRFSr3VGjg7cuR+tsiQSvQHobzJRbxFnLCYLcPbYAPyJTm+Ua13syWv0xfCgC5n0H0+SrDMRQaF&#10;vs9WrCbjG0iRgOY+urWOb80PT7qDInI6myD82JGFk7HumBMv67rolUn/UfGUUAgFIexyEp0PyL9b&#10;sQUHg3+M8tyt0nb8KqGCrVslL4XAIiLF6vRBUWnN4X40hvBpXXbLfecoLoO0SX/tHh9pqcYei2J2&#10;9YqIAaJzvIv380s4RCpG5g2TKJ/VgpYTVYDoWYhitsJQMsZLdtxbxeDjIuPYL4L4G3duF8CEDMzy&#10;qOa8YyqYqxVrcLxs/f15w0eFmRsLNZy6bfdw99Ui08lmjakMUWqLYDQTj3G3twTzXPkEDY6AdesW&#10;hdiBdNATG4ITWmQgKbwJ8YX1ctctRfTrVZSNLRoMEN1roauJNmWEpAdvEJECsEX3i6xKc5bshUQu&#10;ogHr5ZPJbQipbsxWoC7JKDDCP9VDU5poqtUqVbCJZ2kMSeeUOofk2hbIHMszT7ffwphgYGu2qpDV&#10;Pyx2kTodF1QG46vZMkNXDGDsMK37RWZPUNsGJTP4VBbrw6i3pd/+9z9bEQvUUiR7DGrIq3tnJKFI&#10;1imdDnKwdebI7QrI7DGoGbqrQcEs0XpHK8EfNKj72RKO9yIjah8YRnkO8sMFBXW3gk7imo1uBRi3&#10;7Ol8qf8KsYXJBKtNT4h2uc1WsEWX3eAAp1E0u6UsWFaihyjS/L86t9iWCJEc8TNEIV9UCj7sJWU3&#10;L2KRWGQFsGfc5LJbNsUm/MMTgg8WfpGWGpTaUw7V6niiCpB+8J7yKisVRIOaKfjKOh9dZZMIVHiU&#10;kO69dZqPUEWEBu5mix+v4oloQ91pq7DsbNUhee0Wl1HBvzsRWblJYlpnIjvLdOjH/NeP48HM/EBC&#10;HqyCRsDU/Fjvq15CXqSdToZFx2SxtABSkpzBOXTs0KsTpXf0gxcGzJoxykDip2/iFy8MUF+PGRij&#10;nHxth6nylrbr/GgdsuHIDMWHwKt8mrFI25iPcUABTPKQ4ZTfzjayvogSnraFujA5K6SH6vWSgNgH&#10;4R0S2Nfd0sWggjmftRVcwNa6dEscEZZ3mq0JxB2itWS4frqxfqUjMk7tAlbm+kb+1LZxuoB0623H&#10;YIVmFICZI8B6dyZZdLh1sGqdv94tO2z6wi7aifsvkHR2mWINBPDgrltULBBd0S3QgW1PlH1n4IGA&#10;3E1zICUY09G8Gieij2nf/G1P8H0YHqOM2/JX+jH/zS3kcW6zi/GdHu99+SVlneRhRxIA0lqPFWm7&#10;gDvzkxy/n1pzg+/Wsn9Yoa3WLcA68yd5LzvlAJN0QSElwEZa2F23o6K6GR8+n2aW4V0SuDdmy6F6&#10;kPOZb/Vl/YHxIbSsYcDYldcQ5/IXxsdrjqHymr6wLhVRPRfKgsPs/Ol/MD2T7HCeKRs2utzGfGJ8&#10;uIR8JehwoXSJCkgM1WwsFUhwRXHboGaSii68idJ2VzuEg1lpvvFhLhTePL0yy9L3CXY952O2qMWx&#10;+kerrJbb2WJQ4XgMvzbGnwy4ZT6EeWVqx6DwMMTOVbcYtzZGcKSpfM11txSsmwwU/3c7X7BHNOGM&#10;UwuU3A6JckXrXYzzCBjfLTLgeF/rqRju5pZTInhG1UHl5Z0hNVtCbubbHOK8/OOuWyxUWMxYRnQl&#10;1rktMqBsKC5bqUjZuPpasFKAoC8kRcEKp6GQloCftHWLQVVrgUcruEnNVtvprOqv3VJwzsuIi2fz&#10;nuE9tBmKTb3dXQLOqWx9kAIZZ75bZBBuDDSXESnVl1EZchmhgbQAP7e1QFmwox6r7dMiY2BwI0V0&#10;q1LUjUuhg5SLEt2dBNPWLT4E54NAAniR1Xo3W9Q+l9bGnbxdrSBx7dkSTcSu7t2SY2TQK3zyg3pG&#10;gLoA9MKV7ckEGNoZrYIjZe5xkRRujWoldvglSIbFVK9WfvL8MMhHezZGRl6bLaqosCxy/lFZ6ZOD&#10;CIKyX+qQMgXAyw5mOHDOZw4KaEIaE7P1bm8xJO03RCzsBVKpWOPS2kwssd2zW5BFdj+PUPeRpLoC&#10;pZovdmZhI05wvB/rUjMUKF6iBmTIBhWS3YAB8ICCxaMCbywP28sAix9q25y7lTMjjjliOvMH5vQx&#10;0e1yfTowUY+dCvM1AMKrKLqDiuars9tJgdQC27PNiGLMd7n09YMbC9CVaQzusfuBlSbjLdCR70wN&#10;xdtOLrD636JMEwYBFJochnaiUBd93mB4WUen1kI+WLY7zhvUNN69I3zhhBKrCHNBQ+jdctlo7jwu&#10;V3TD3goaP5HFBOqxT4+EfyQpgfxxh44RUx96E1hEkcozild+c8UrCyMhdfDhdG/ezVbOhjSccFEi&#10;k9p8qCBWDkwiPdtagIYqz6i8huPdu27xdk6hA2Pt3erappT7KkC0eYmHYZa8VH60e38CMExlCsUi&#10;o67HISiiwQw2fIlKP4R62lro9l1fbktJ00jRvpstsYOShI/7qVWfoSIAyuXsaihecuJ7Y8jgRD8B&#10;DnjP2jwTJyrb5kPMsPRBgTq21plyTmmtWW60027/lTxZuLCMvlFhY7ugDqmi653HfPDw68Krpuuz&#10;B3b4wMK+IMiUGWj4I+YR0Mv1w8T8iFpEtyi63SFLSK2Sd4Q3+BK/QTb+5WQC8hRDfTJJSX2dg3p6&#10;81RHNX0G2L4fMoAxZuksbWn5uDcTcBq7Qst1hAuO7onVLq/aFSVj45KRmLYYvsmur9OKbEs7DqnQ&#10;g9JqNZ4bLEK2Xnarsjdp8OpW60Y0MMbKn1J0sOMCaOWs5qBIAf0QiZSf3m45KgtJKiwk1VuJ0Db5&#10;1LpVLdUzc7Ryk/6gdSbMIxgfS+THTueNnsitzcXBi7JvNmwu4xRI58coJ6HAkKdXpHf0g1sF1C3p&#10;EuNc4YPkLGiJGPEvbhWUdjNiuS4j5b5OzVJUZH50aa0wBrhXJZdGl9uYT24V1EGneWESitP0DQVd&#10;HsdR3pqwDapbcIZFDEJFnbv1TnlD20uCHcRY/Vgfc72kSFWsKUK522uQ3dKK56HxbVrnKBX8GjN8&#10;HDJ3Xx3iK063D2meIfh+Izs2yakkWPi771L47GTkyCxwV22lBcbOgBHG2ttaHheHpAMrHZRXkEG2&#10;biFyrJy2xHy26IkcEMWrAXuZWHtH/VcuEeoN4aaUHw88qG7XSd0A23STLjIzyA7Nd5HI5z05dosj&#10;xi43wRM2XyzQORMKNv7mN/sbP4YzHrUSwasfpHDuVsC/pEBFuJrTBk5cASyUig0o3FvBLX6Z7fph&#10;zmdTwPgwsIOkUvZx81prSBlCIdb3RvjH2ao4SIK0gMzts10qjMMSBMxeCe6N//WOfmCgHDxTLLaS&#10;TkVwiF8YKK+VO5sxdeMIAD1O0VAaqTwmN+Y6ZhCSplbw4PKtRpfbmE8MlOBOnT4x0376UCYcN2N7&#10;pPgs3cqLwEEItoZd9cXRhP+heA3h/M1xNmo+Jt+GPfR0VqQ2i5HikSPyAVoAggmaChcwATqytNp8&#10;8JvVWpCpu9kwFMko5z8Ikg8RNnmeXTJBdXt6zjCe5/lh1JlgYpZS2KSC1gavwZ4LOOLVoYdf4zqM&#10;/cFO37Q37AM8z6m3ax+bwqnSStUtiLuAEd91i3sSPjZGLNbepS4xMYYS82Eldme5NA7fpED8LxTO&#10;u27H9bnB4iAZIOFtb3E/lS+2yojWIi9VjBQB/dItFrXP7bPIKDys1CLWYk81wuNhxB022ZecUQzQ&#10;Ah9iev/pgfQBPbfXWiU6GruHuVQVYNU2r0Do7+xCW1vLKMxY/zA6tdNrZjCjFpnYlS8xo1zY2x3h&#10;fRAhrPE8V9kXwhX7bfJKujYASspHkzIk3+DwD2E9ar5+8Rxx11+ac8IJbzbmH4yfBElwaHcwGKlT&#10;zn/SEF70tuNslVubQTuwCjvSHvZhtyqgPvCRjc6pFWInAPsMm1Lr3QHC/pSoHA4rHFBb8gaGfXnC&#10;Bjpy6xajJKwGaD5BnJfdisHnq4QQumrCwk4/O5/t2Axa0XODw8HPCCgfZ9uVY0xrbAa/5HgCY/Vj&#10;5z3h+CZIAv0NcdunD7Qg40DIjd2JiCutdgzu9gUojFvehYfwXeLW6N0ylIxH05o17Oq84SyvbAGs&#10;8y9yclzulL7LenX5MEw8CUXaw0aBxGhSK5Dg++IyxSNp2YBUJJegz3aiy/Gwkbu+tYLQC62A857l&#10;j+8oEGiw8wHw3e1AYYWyM2yMngw4vnVL6Epx8zw0yB21XnbL3qUfAwa35/Ewfbk2xof5bHiwagso&#10;LFqhK0q3hKvisltpV3HewHFTMa7NR0CEZAJIfQ5cb1WOVizy17AxbiYzNV3Xslfsw9GU/APxu9et&#10;5JSbLloV+X5S+6+UHJx1RyUFSO04R12pMz+Mq6/PFp1Buqe2ADsmI913iyx+gBYRrz5yl4FMGeJA&#10;5sIjSM7OptT52q1C/olSJREOmdV2b1zy4vk81gJVkR2PISvaNPTBu9kCWakRo6J220Vlqg3zRlCT&#10;iNIGhafBjiOC9FnY5q5bonKu7oSo28Ck6LYTgaxgxrDD6gBhJclO0gZhUydU5K5b3YmSJ1N3v2wR&#10;I/Rmo7HxieDIa7MlvO7jBbw03WR33XJoDU3lVc5Q/7BSVWJvR5GhtvPE06aVh0T5ENhBfVWSSSwU&#10;4egdmqTiKmmL4emPDDsvspBWDg3g2PtiIKIfVkkf7E6WbZ0trVXviPVXRGuxS9VazqhqvVpkqaUu&#10;DIX5g1u9f1iRxDQf0a16qorg5nhrY6VwW4WKcNktWQp2WMCvuu3Ch2crY+pKQOuWZOOrypS8hGKZ&#10;u/oHd95QmRmrdSD/tT9xmTikVMA3P3ZivVrL/8/e2fXGdRxp+K8QulxgI8lxbEuIA3jtTRDACIJN&#10;gGQvKYqyiJAc7pCynPz6fd6uqu6uPj2cPsBe7oVBjfv0qf6orq566+NUAEcVXIe1hCFiBHx4YstX&#10;UxAlEzqNwkjoxPlGJgrRtnv5eRRGnqIwe7k2hG50jEVrHTOtwvFya43ZIRJBuR5GchjzBIUh6AWV&#10;1JEwQiUHnZ4I/DAxC9CTBwVcF44j7C+PXt6wXeyUX4t0CtsldYrH8pijE2hrgFAUeh/cqZgMFeTA&#10;fzMob4BioXWgruwBETF1Yfnw90TXkDG0Ap/btQWOMtaXkfPIS33sJjvr2si2ZE75c4cgCcobhe9f&#10;ylk9XnlZ869YZG4qrxVBV+D/xGNgosGftG4WmRLrnn9JqzuONqwwJ8sSu1ZIVwUf9KxNPnPkxsxa&#10;MbzcNqJ112zRUnB3+TXMN1fybDGzwpglpk86ej8ouD6qGOwNi0X5CXuteZzq3iJ/AzcDBBtPI8ZF&#10;HbI+ZlPu4bVFRipEWgXVsxQh288HN2j4NXHZCIlMrSgLnqOngKMdKDwoBUFVtsh4H+T1yC9mYe0A&#10;CeIYMF6ZGa6MapPNX7E4W0VfmG4A0AfdTFaJgz4oRFG+wpG0k9ZVspVplIwzWDAIePagMNxUhM9v&#10;jXxkTl87KFqkAJqGwLoJlGepGffz1466BaTdugU/wqwIVlMsiOcZ2IZWugRJAo3K7bC2VAR4hqMZ&#10;757ikHvGACuPT/5SGEdh8am1qaOgBSokZzMdlmp2271RYFIwBoBvtkCxEqP0IRwnn2MiS8yFK9+0&#10;ir+WyYKyhzaK5g3UlF6MYJVeI4OAY6Dd6MnqG+vBrfr+9o5Fpi5gnCCgBGn/6cUod6H5YW9mNYhj&#10;QBqRa/Uqd7NjkdnOsKi3blVlMIbslH2cNVlKqNTCJgRuufdzjaVAlgPSBqLGX5lmS2mJWGRa9Zmj&#10;fi2oshOXGyVr9uQVovCzsO7MUAZHZhopcp6OoGj7IW4KnSYuN8h60Zq12XLPx95yZYz1l7ooPlDM&#10;odYm3heCag1j22v4Uka8FqqSszHzqrJ4HBSVxTg4udjuACNxP5Aeoi1Ym63qB3tKAXoIGE7aPSyT&#10;iBHGIiPDILeS+uQBAkSQ8S3BHWRBIzy1DbzGRxzCUfUFozgJ52f0NpXSmibuuVx3+RwIgw1cGlhi&#10;jPznDq7zgaUGUEMhA24oEqhHkM76bEsVR+NkUMwxzwEh1AA4lWJPiyyh5u5NKkv7kNf2FogxUFuw&#10;krGWkbBlT+VC5+SwZbLwo4fitdZFskBsrrGi7G1cHa/rpzUVd5BBAA5eg21Ph42GRePqNSv62lEu&#10;+RYqH8Zj+fqqnTippiJxqSMk8vQVymwXsIJ7hmMBghg7Rp6Dl0BYXBwluJuKBFgFC2ayFENq8DFb&#10;MLTih3Enh0qW7bgnwUQVfqibUJkZ1rWet44Dme2YBKLa0yxP6SuJt0O6oGPIeLWuXHb55tAlxWZZ&#10;KyEdWTnmPq/Otp2hvHjmZXaUF6POD3gddxRKZGnV5yZytiDz7xif22yPUGufBptkUcGkDXnGn5Sv&#10;M0WtuICnLpKLiDWW6vwGyEOOV2IaZYKHkMYjMfg7EWlVRFQ5vEaW8ANFSWmRiTEn+yCRBXePz9tw&#10;U1MpLLc2fANdZJ+THAvEbSaQqDHWAMg4hDSVUqlclMiSURaJX7zES0WuzRbgMAIgiA4YF5lIrIAk&#10;wBBhoUwWbnR23E2WrA2PdmS2Y8VNRhTKFSEw495KZ3L9lgQXT7dem62sVneDg3oOBTmI3muhyTUv&#10;vQoT4sVpL3yhm+tECOZUJvPamser4kuDWo2U9+IkMN6Qe4ygaRi90oh2nFtWuELAaDSDlkN8UdXm&#10;ayBWnS2BSxWjJ3Z6T0gAPrswe6gdJbOsV5zRVFqrom9yq2Jb3cAniAz/3arGh20Jr0bX0UCU1RqF&#10;WrCXHBuI2dKqz66XvSWcQZUb1skWB4d3pSB6UjSJhcPEcBMeVCibj2qNMjuUSfTWJU6mK/4zNwHx&#10;CRk3tvngbXI+x5dO6Ga/yLg6CA+LQXEdldtrkSzONmA+CUe5acYQ/L6VM5ykVCJLqueJaz6UG1Nn&#10;mCdVCHxnyMurUFI8Fn/b42Fbcea4cXwj47H4Wx9v61QhdFYiHou/9fF9g1F2k13I6BoqJGtcFW+d&#10;yQosM6Wr2gqjNubIFhhVpUq9Vb6jvLEnEJ1M6BlICPMfVMZej/Zel69BQjF2XxE64BqMDij5wxQn&#10;j3s4CyLcQZxuvZ8Zmjzy7uwni0nVLmwxTw6NDqT72NBIqLK7q6M1DE2P+2VGWK2KQQybdXt4vOZ/&#10;9fiYLQKRLjX5R9KtcD2E2sjy+rde4V6tveIA80qSv43t+TRa3mbZd5EHozBYUwYgmMnkX0EUXDQA&#10;VATtoKYLLaprjNGclRvkehQHQpvn5vUVyoTyryDbLnREpKK7y0pGKz41DnYRKuBzAwgAmhceUpLq&#10;FUJvG5MJ5V/+YoDcCiZzeQ+Ogm9Q+h0iwBWDPzQNimrqVdKphEvsaiaUfzlZlRJxnAyFfAiPBier&#10;Vh2gK6ZSIovaHhoXqJdqWizPFrC/+p5Qn4YAEblYPGcL007RtP0WkHgRQ8ZtJyfVOlkc9i6wUF/k&#10;XOlf3HsLN+HtCvuIvUVWet81TsbECbJEyL22emL1/IDphOjl3pdZ1A+KAovhwuR+Rktany1qPdF1&#10;hVex7LZOLfTwaCXuIVvBndcRsu7+W5stZkfE6JSPK+Xdo+5ZxCuhUQG7p9mCUIcb4ddINgOpF8mS&#10;aB8B3cTtjn5SbGYuNZ1bgjuH6ujYK6iupqHIMD8Rg56lsDoFfkYnx0YZazw2PW9Uf4iUd4W2jjG1&#10;iBuMuDJK7IVB+aZyclh71KnYBR+DKMSnGdge7Im06vr8SQS0A2IOWjCiRy7PMihOLRy1fN5g9fpi&#10;BYBkHkMpDIgAQY+OmAYFS0agHratA5BrrEBaraLyNWKQzdHwlU/IMW2kmwdk1dNIxlXE43L0dgGq&#10;wGwB8EwKRpbqD8ZjckjkdDQ8TRWlaa2LswWkc8AKpRNJk5cRrdQvLEwJVy3abOkZyITqP86lS3C0&#10;3xnoHBG5CXjkJXDOMT4l+iqerO9hZKhC6dzuPlSh9RyKw+Jgkxpythv2hbfrizd1c/pPh6jK2sCf&#10;+FkcdIMsvtYdjJ+64t/NewIA7ueN2Y41hBBPUQta0Y52SS2yQoumBlpnazNZ8psiEnEbswlAHrAN&#10;Q+LJHbNVYr6JLYXqcKv0NxiyMZxtIAtEcOTWzh3AZW9bsDZb1oYh+zEnOi9rJ8RsNdiGYMh8rYIE&#10;xpCx2nZlpgiocFOpYTr1RJGmGbunKkaDOsxNqpupyNLqT1ubLbI/BJNqLA8qk/yJIcKJT802tnLC&#10;FFVXyNZvOi2SbcVfwJn4AFvaPey/eq3iJBmCAtiA2CB8TfuwPrIi4AUbcbhK6yITrBNxJqg4o+6C&#10;nKvqlj5PELZsvpDzLxdtLE7cDULVhptQxS7CGwqYP+guiMIwkuSbMGfO2iJjyVTvLmbzgH4hIiKj&#10;jGpkEmf98SIArEJyHOFquef55V8+W9zggU6ihGtq6cVYil54CnE15Ebiyq5VMfQxiD2hWCre7ZUt&#10;iCIbI0mwbAOpnQTz4H7j0i58AVW3v9YWGdBaUZxiKSL7PMShslQfxUBCMGepXwsuyYZl6DSpdY0s&#10;yxrLCLIiiza9mNLrvshshbJrUyuxCZ7yB3wtQ3qdrNJlHHTjEAzCsYMBlLaTK0Ho8zlh2KmSuJ35&#10;pdliEdYCFLrHskCgFVDYdw89NKsqauWGtg2qrYtkYaiA3kCes7AHiUIC+s7jd8rJTrQqJ8bIgqfu&#10;SCMSFhshDpTUIty0373UivmcswUTWZTUE6VUsupFpzYTHD7VPorHZsecTqyOs0LFYCrj4wqO/ASK&#10;KeVBnoKLMpnTSBjoArigrS3y3LibHW1wUwzcJJKexzVa9oJM0yq546n4W58GdrCJzZ7Oo4w+CHiH&#10;2rDxX6djzmnT19CNPFsyNrL2Bv1QuedEgMc4Qnx7DcMCB/cDHI/F3xgcX8Ry9wqBoVxsw+PzGeFN&#10;8LxtYao5shXqyGbHaBFcWRNVa+uLUJzr/6fIEmoUp1V4ZCe5ePEX+Nm8FSZIUo9W0iCdI1X9uPTd&#10;nPRxcYgx8pgGjDSluZswjMfib6ylkoFcmii4YHx8PiliHN0eUmGOLClUX1BHrtwgBI1lLy+tSgws&#10;rUDTJ/J8xkEq+tT6gHZYtDPrEE/F3zqlfaeD6AZn5slZOn1qOfXkhbn9jM4Xl107tbO1A+rF12kq&#10;G4FFQxjgGzIH0RG0dLhxhwqyBADE7Qo5uyHPcINAjBp1yDGuAbSxZNMh6ms9cb70kd5shALMRAQy&#10;g/UdrHISJaveXQKmg58yofzL9o2x1jLEmHPetXsxPBfiedKKwHI2Fv4XEiQTyr8q2XaN164dWYU7&#10;OzODuyVhRxYCZozHkhLrZglImz2Zk22OeOwQYPpeMJQvQNQztEH1SXSv0cvcdXtK1hFCF/cYQx+T&#10;SNA1CC2zw4mWNUy25Z9wGZpavzZXpcu6QvOGyPOMJ6P5RclArtgBPKdqXoRsquTMDm7CjRUF1Mn6&#10;szuy7ipAWfjClamQAQD8rIElC8EuMnlxnkg+zyeAaSz8qNHkf7kHFz/FsN8yThCUOvi1cZEmhSk9&#10;zh0flxkYjSY2uNu7fPJ6gA7ZijhRZE1UyZ+5Nf/yI0M0QHgewDSG5OC+EUs4C4+OJo7gE36uEE6V&#10;Gp8/MaGognixH/HUfIQqrutYGJtd+KatColKIWVlU6aTd0KqZyqnbwU8HiCELqcwRYJjn78V6CWp&#10;amIGeyAJAxoB/lxLwF83NOLm9P1X1fN1wScyEpTTy0bVlwmaKo0C9ZJioq9zcGaNW/XJM1cxhjWa&#10;BN/DLfqUjc1T6kmSMGSD8+mkUHjAM5OgIPYKs9aG1DICNock2MKYR510jxZlpKYR0Ckey2OunVCK&#10;nBIpzVk+8ErSbvyVwD5ZtKi19Q1X4WaUJ8iy0X6b4LvLuCQvVnaozQRNIPM0IKZcN94ayYGLZJUn&#10;HBxLnFo6LISMSlv2BcSnmk4L5VwVf+WtaBq7WKFyGNU9VF+q04xJqwOWdLICxZLFDwOiffkGgaTu&#10;kF0wNvpuXOhI6zRbLgX21uUw6kgaE+eQ7B1bY75QZzbC0hJjMYEkm3oCnmoJ0CGOaASssdfKjTsM&#10;iHISThOEpCaSZv4JZjb25YUgtXbIwPU2ATa5b+2j6JCykYo6HSYuwCykEwnc/U6xKmhe9bBUgZep&#10;5F9BU+7t6ImNNbwW8DZO2bZxKmQzlWeEtBBpzzfEVxwhaWdkNDkWwEtliVS4LY0WxRweLm2KX89t&#10;wkP9fKHgrKNTJIZwRZqExgU3CH7VQQwvvco3JZo4UPG22naqooUa11gVkEc7LIGJpjacANiJHBpr&#10;ZNuT3kQosKxZa1Tg6Q6ayp+xlaXQtjFsPR74L+qyI5zy8WDioKSFJreHRW2vzZOFDZpYs1m+oKwq&#10;Q728lo8o5mBwGlkjmydZDpaxuEhT+qExPDG9WeIRQ851bAsvDDaBZNPGDc1BDKQXapUyEJAPix9J&#10;LLCICCKYa9BDhABiExQlFTg96yEYl8HlhCLuWxX43Hi19qy7X8qE+5IF6tg1Am57TzJ/C2tsVmU6&#10;T1WhcF8pLpKByykWo8NWFKNX0ry6i4kaQSSKuFxCmy2Cco0mgCvug/JaQfaZkfHUEMlhjdwtWRbS&#10;CJ97467T3L8WC2CYisJVXTB9PYp1fNacdaNJCtGOtZ31rFtWahj5PEM9bo2EFrtiTlpVxfXyDuZf&#10;zrfkSEnsmpoHkJu3jEAHd/0D42dvFTXwwJYcOdBHR9alFr5RGQ+iiZmaSSqawHOhiP8a7oPp5ZOn&#10;dfruUlBr3NRogT7cdnVlIaAAW7l/NMj2dDyTadpS0oNEUb/KEMb9SqKAqJqcLTNZmmleDIzK2Mal&#10;yAmTqEsnAz4g/NAOHFrv4O8AwcKusWUG9c4DwlMup03ZdzzOe0wRvI/V9cPxGgKfcUwKbigvRgPO&#10;djXygSp4vg4ksuzAQujKBesjVmWpxDe0Ekbkx4P15MFO9gD/VelMiqwPanGJscRDhCDChvhxnIUB&#10;XBRdPMkJHHN8RdKHjFmyI5QQ8whcwyVXzdOO886aA0D4i5WFn0Qi6h+hTX6mlcZc7pu12SqqI0aM&#10;HMluSuxZPD2uVqE1DAHZQsCqnRXh2mtkiU+Pm6w5JupsmSEqkjHyiPXjlmOlbLIsGpfaqsKGq7AC&#10;AFhCGbPjUlQSUqGpyt+ZnSjMEJd9kw1ZJoSkcNlAdcGYYOsRz8TfeFbqTGw9ZrLPKJ7KdKIP0aPe&#10;R7Wb0i3IXMh3cymxEQRoZVUpo87a+rXMyhOoahKSb9jmaxnogDR/t28xqwYhwdoLwTfpw/EKaZzn&#10;FjP2OZJZLoda6cR6VhEej+XOtROhDzZ31E8huL1cAKAJJEchloONTsylnDCFIPUnzAW1yNBATyhH&#10;pSsCIl9yBBvq+5veqtoeaVCS5OG9qn3XyBKWXkeMLpmjvLlnUM8qYykuoF8L/A9yxZch63NeBa/Y&#10;kI3F9uXdnfRALrrvO5G65iCBRrx1uoXom0IbNDD8Y8MOKgjAlxJNZpTOsxs/03hGXyBUVeq46LZT&#10;eFJfUNJ3YBybMxvzC6aEAfCFljejCo8nfHwaECQUyhoFcG7RdFRCr1Mg8HBDkO/nGhjhqoMfkvuj&#10;eZVZe4uW3HBCXkefGb4ogUqFicBksl9Wofb1uGH354AgeRYacwDU7RBFBPfWhDf8BxkK0jUcVwQx&#10;tINflVNRvy+LT9Yxps1shz3ZnVHT3EOoiXG04qXTpaQYXuCHknwJNuG+RLwab7J/g27HwQrtoF02&#10;mUZQ9m3DMx/aYOsRz+Se0QMb1y1yajxZhZN6YTO6KHuP0Tdqu8JCTPjJUp6L/jlNbmLXa6iRYmzZ&#10;aHL/uZsTG3EUBK0nbhcrmLPZ4hM0qx6G4Y4i2ItMXM0KuCrcLp9ghnhV1cH3SEmyOwA+1aqqHIt5&#10;NuD5Spt1OAHwevQFcNmGckLApPtH1ybL+QxFizQf8VA/W7A7rm2bLZ74bA7anRYX/q6UKGQCjibj&#10;CICSHGCi9KHAOpVXkeWYKrihB2gDFHyu4a7NFPUk5BTyIt+/yP1AgQnE3bRt74TMOM/cKHw9KWCs&#10;GXgaB86PGM62wO/a0/FMphk9MB89vEQFJ/P9rg+nOP5CoNFgn8rJ6Y1cFnZbbFYyaDs1Qi4qOgBM&#10;b7AWneKx6RBLgUc3AJWAk48MaeeBhfG9DLYoMSCCXMiadhvcU5UW1vcbGB5tw7rqHsovpnqQW8rC&#10;YrMrnZsIwNP7Knlih8QCI49lnZRDJdMstDXq1Q1huRhb1VfY+m72ZLrIBNPKcV9mq4IQmYcJYCSU&#10;2FqVNJnXAtRY0anqSykdfq0vMrkQIYIxmcZF5jNaoSApmW8gq++k+N4+k/8drOUcKADKAeXUKR6b&#10;Lk5Bvl1FwWU1iBvmXKUnNttgFSIUFSVbFoeIjz3wBWBpNYjQ74fpA+TGZS/rPV8z6GABmgD4TPcj&#10;ZuwLAxAb7N56xDPTVcFzhfuizEzaZh4Alr5umTJtRGOO5VHlj2picUDtslpjVH0wLRy3aH859JwI&#10;A2Ls3CJR8f5su9G3OqjxNVhV11Wy0h9sPkqSS0475lPhBuWp2HmvekYpBhR9T9btna8xym8EIOP/&#10;fZ3JkmsaJjx/USyyiKJ8hBuULIuq5qzLPpUnCGnAdIYX4+5yxy1SToHz/Z0PtwuhLZIECHNH9L/y&#10;BhQ/UphGqW5ZmeD0hN+PjTdRXtd4ek/mJX3uliVP07GQEF4nrTZM7VAp49lnjwlCOrQRfdoyHxNs&#10;0yr/eG7YQcRbnGIW2o3+NX79GiPN4T68XwiDtEe0RvAHRxGJPrbWvhxUA2KWyYaDWoFdZtXWTdJn&#10;cYI1GJ6xRmvFGe7xDSTmKPtkxq+x1qFR6Msopk9Tm1bxa9YpHsssEJ24nz0CiOPlhbTbOFTS17hQ&#10;19Og0vI5qNhOrgUvHbJZnCDvBNEOazgNmrqBLHSKx+JvPI4Mc6cYyLML/mceJ2HN0Q7Gg3M3L8Hw&#10;csDdMBRwro4PT9cLAyiijIF5Mivhfa4K5Ne5+IDqNcvDUM7ziQSVcXB4JR3mAA4+MxE5zfxm7byD&#10;8cb462tKtbZAshAkNVY+nprOm1nH3DaJCKj8sKuTr9kSlYmwMuT9KlOvIfAbNplTRbHze5Uxe6WX&#10;9mLcpeEOURHsvBswWkVpiI4yI3uRLOamQ+YoW8pd6aW65JTHuTS2b4Pq+xJ4tsN9wIvj1Dflsb2Y&#10;eN2IlwIAG1AaKhZTZdQWeV+tVvLMmh2O/TDkyVDmD0DCXkx04yAClI4fO0+RDMuNW1xkgpncbp0o&#10;CpQnxalhZOUkzpYrwaeBn5B93IRIZqJg6Mr2NTS35QOdFiUCddw1rhDx8QRmUkGCg+DuFESLSeDY&#10;QCQpRVjN18Lxy/AdphyqkS0zEfhBLBPJv4ykAgqaiM6agNrCkkGxTMYibQDcxjBNyc0U8vpRnJC9&#10;tnPcesQzuWeMTem2dn1goKUtRG1RdRPb4O1SaX/NzuXDlaYobLgqSFdilDDw5SVHLlS8eOrEALn0&#10;rI/suqRSMl+c+zFfDwBum4mzzqfGOlqwxmaEc5qEm7oVVL5J3ssWGTkhZuUCSRINxIDqz3bBlxJ7&#10;fidkKvmXrw09Q45SpjZfTbyWCsXOCax70jSFUoSzBS/fDmkmU6auLYpV0oyBSygQ5JrxGMpN49cR&#10;6brPo68KzjFaVm9cPspEefQdgmyYZnFXFG5s3oq8lMFIsaTNC9V6xDO5Z+1B5RU7DYCbw9bi8HOv&#10;VWgildUkHUNQgsTOTdg5ReSmXxmAntkdLQU0bgw+5zXyBOlcPh5BOuugTb95RMdkUFfbHqzGxTHI&#10;R/wHim6VnkAQtoFMa0fqtRKA3SOEkpAFjQrGOtYO/xLq1t3lsPe2cY0mJzX89TWloG4ZNdrREcpU&#10;amZl10hUrgmdGo63oRmcFMJNn2a2GUrnWRNuKoFjg0Djy1iMZElELlERNBtbNOpDRGX4KLs7ogLo&#10;qe9eWU9d0nmx0eBdOUenHwVN+0Y06NcO4EyaX4hF4rhyXHwvaDZpPjRiMhkaQTLLnsAvGY2v7brm&#10;HrDqknWDwXjiomSa2feEiMJ1ayukk77nNFOixcU/Kln2auBaUJHssvAq0TJwuQqdGscRo73nsqKO&#10;a/CqIhAToqxPj4e0JaUnf0iBZKYapACMa16sDZdPpRYerqp9k3aepwKqq1tIQkLZQ4m/5E4P7as6&#10;kTOJ4VhRhyUQ80UhDkYbEXYoQXlsVAvARilj+w33Wxqbvl0bbWtjw3MTZtN2bMM8umdZvbXQe2DR&#10;AKdUbyah3Iq4DcBMkWFZdaRsoljeDDoWff12UCKOouVKVwBIYMROGgPMVTwJfFLZcH0rww1kqnwx&#10;vtygSyylXIYo5ECtEy86EueV1ERi7I2nFCuR6/fhZtCnjsqQcSyCw2tQG7J5Q4ZO/rFDOsVjmStN&#10;yHON1AQxMs6Imemnr4IM7FMZh7DznKbD2US22gVB2CzBKNNRzsiqdh7ZUeXFFJ2k3E4ii8Qm2sFa&#10;2b0c5IMvlSK8JgcRP6eUk5i1zZOzwe0enfDUrNxmrAyyyKZPlUylA3S8AfqLnmrij/RCXV59q764&#10;7cE56Ld7Smao2JI+nVEYVoI+Y/uS5Wjz3oxSl9UoVHgJGG/mk0R2OW2YZ7YtuMYJ6TC+Ux1Rt62D&#10;abnnuEa8mcvcocnarGV1fFFhh6e+kDajTKYuybE+KTiN1etXkyxtoEsTc+j48E6SwmCQIFC2UTIB&#10;9nwZi9wEXSS2XqrIb1dyTIo4DjIU4tXg+DkZ7YsSqOfNcj7tMKP5oAYRXC7TWG3VxOo4CLmD5zLY&#10;AI+7BaHEwFhqqjXGXpGsZojR0j6r+gFmXbAQbua0nOQ34IOMgaHG5SBzovJBFdyhIhehwUJrlBW5&#10;40FXyrvMjlvudlg7VLlSLLhbEHy6xFq7col2YabWGlnCUMhWLRNWTpyBtHUpwXMoqO6tXyo8uCfL&#10;qNCto+9aXRbsW/Q8V9YqQcYaYml2CDhSXOHjBGOUFFoEmfRhYFWmLVOyqfMKhfi9autmaYK4yUR2&#10;kTPsLwTDXsGiVQvS7XYko2C4bqWAQsjqtBeScpS1fxaBsC1v5NPP8ytttizcPMjP0lPOb4c3Y1lA&#10;sFB9vZXajdnnyIJKkTFRSgxWhf4zobwwQyd3OJ/ZPOqFRkUhVJUhQlRwjYsYrkmleHfLFueQvHiz&#10;T87sWzzP/Ws3YzeyPBG8VoHQU51kbYfxH3lNGywy/KrpzsNn6zEnqrSnO7qbB19nCTlK4544hPRa&#10;BFNS/eAjt12giQGZWC7NkMzy0nOzfnmzjfunPYOpEBdV8iLfsteQq8hDdjjlKL6hSmQq+ZfRBMKH&#10;AY0ZYdSMC6jCRrRxzSQ1P7acz1Sf8CnkjY/n9aW1GF48MRsYLpk4QXII9LtaAqpsyNTBztYHxYNC&#10;0VC1+BAgmUL+5QsBZh0USTDJhoAQyrh8UH4yviwVI86zUgDWdU6SB+qlhe6dZwlyAoRj06TicA60&#10;Vqpe3MPYfzvQMPTDWpYdYZkDE7iIIqRBknRs5HNWdUDeuMTYwqUijpj3Dk4b7CicL/FidOt0nGBs&#10;avhHK+IlmCdvYv5VeRtMx7tuOIXlJYQpWhHYSb2TSlf5AdtnKZKdw8S94K9E6atxqc8xOmCorHvb&#10;aPSnrHLh7aLeY2mltAduuP4gEHTotkBrW9oQknV9P1rHEDRcmbCThkPbENbSbhQ0pT2pSCpjFjdt&#10;iZTuhDSudxdevHQ4WyhXdYakja8fLawfd9dheQwJV6Wyos9w1AniUkRlUZwqw9wsaGymM5nfotjz&#10;Xs+HDvHIlCvBQIwpBZ3nDdU3CH2ZsLGzb5OqQ2738r0C1cqbjW1GEBTOPVz60EH24uJT9Kp7SorI&#10;Eh7fvZ8P2prnL5PIv2xJZIU6y2LqITi7zaYYkdvnvHTTFsK7tW1Wf0YQ6DYU2+1L672J8TtkC/SH&#10;Cw494WCbUZQi4plJzZSOE4TE4gNsxmBoLsNVjaHidwnmkqe/bWYZDOQ8hvISxgBaQI1Si6fmI9S3&#10;LW0QmO8ZziC4yWsisMeK4+x2iGiW4MHathnfjKJc4E6wdowloU58qOEw1eD0pe5k7adYvWXGxsT0&#10;k6SizEnzw2b2WwMghErr/QzBuepA2agdCpri/m1JOYw5IlYWge85uUbZ5xZqOFUh1pz0tQN3lOEK&#10;54RK21B9VSsp84q6cptKn+9IbUp3srvnDbtgqM7SZmP2BosTX2IO0dhsCqHXl+KKSOo6booQ9gR3&#10;mFKzRBCN25VRUqqHDf2GODHnoEkb5Ypsz2rbEkFAAVij3IO1Y8xQYHAs27ik3dkSdlOUmSWCqEVx&#10;yFmkHGHC92vCLka4ZDMWqe5BnW9AFE033RAMUWEChcvKYUKFcS2Z2QBJrnECBA/+wybwlZmHAt6J&#10;k68J6re9aW2b0c3ECV9sjmSC7UuBFuwgogh7UZfYG2SC6y+tbYkgXlE3l+k4RJNy2h3moW0IghBw&#10;ZWIIbNrdrksEsTKci+ioghjdsulbCwb/qOhzts4VdiK+5MB6IYsNubzdtQN7WBXZeGS29mS4xRoS&#10;3TdYWEA0pqOAn3jJhlh7ZLu7NWAJn9FmbDOCRJc5oileMswhXiq3jB02EDZs5H6ZEPu1H+DvDgQH&#10;pM/XVxVBs4xiGpXgpi0Om5yJNRwqzyn/siMHSu0XUusYM5Qi5OwMyp4vMi2yya9vcFrucCACA2B/&#10;FD6hFniGU9XkL8WTl0OiSMRz3QBXhgdobPYwmMcVPgJJ/HWU4l5yZABxuxZMpsQYk4F+a5KXaowD&#10;h4lPnPtr22Z0s/Uv2eK2HLVjrL+K0DhLY2Flq1dQs8uv2rZEEOYIgUkNkBzoQuS2KxIEtUjd6k4+&#10;eWxugytvYIeXmgCZ2FTu+aydUKc5VjREQEy+CgdCy08coLzb0YH8AY8fYj3ikdnSg8/6USNNItsY&#10;iJmQnbh28s3BdwRcEcXt44HESyuPry44mJpYA5JTrVvZsuazjZXgwmn9dGstK6LYO84jmDdDMlBV&#10;3SG4aQu4oLUtzVBB3acIUnHDYRqyUmRqdLzFh0ed71Q7y/D6JYKyDe2EKyUhex1lG3qbXJKJmRuI&#10;hfomNpgtafCOC5NGCg6z1MkzDEYIkhuV+Dd1eroplxKK5dyDKArS6dpYDPdatral5SBm189o61i5&#10;iNAruz1wQA/rzxK4oGltSwT5vnQEUuHVzmus1GkTibwUX0Q/Q4X/2c2imo0WqL9EUG4fkxh0lJnV&#10;LVs172mSytQ1BXwCn8moo2VDLe927UCmuukZdIhHZsKESCLjfHB//GKJOL5LEzS0IZxSWxU0KE1f&#10;mMd0M7QZPfw3DrvQUaB0N1ssbNc+QHJ023ZtUv3tTilRSvO1mBFU+fTakTif/qV8UtktXl66adPo&#10;dN+3tqUZkq4RQmHzUlbbLSuWVDd2N0NCBmO5KfFVjYg8p/zLVaEKe6NKAzH2L0Xvdi8wS4vpntpw&#10;x5tGg6VERK7aNjMM3tmQIsTZnMZnGIySmnFGZYblKeMOc1FH1fDXSWtELfbrF+nsbZvRzZaDOA1H&#10;mlvHECZ4V2L99XXEJNksk71seG1bIiht09eReySvMUEpngwLUkHkZL/+VaGkidCT6fLPJtjkBc7d&#10;fHdUxZdXst09NZeh3GFcZ+d32h7H/kJn9ceDFWZjUhR3OSzycuQQI7bYzDmaiM7tx4R3zTVT2ojP&#10;nI5rRo7ICa/cBp7jaxd7jA3ntiVtfHeoJ4g7wM8YbXKnzxZiRvDLiuLRcdhHAgvd0J21BXbT2paY&#10;qsHTrWPMEHep30IsG9dXP0PcXu6j+Uq1W8vslwgS4+qw4Vdk7mbHJZGz7juj7Je/NAZDYIWrMmQ6&#10;oClOlzRYx6RIR0p5/MH58dBs/ZtJAdxJ8lA/ZWmEJkVw/5O30rfpU6omxVvb0nIoT8Ju+tYxptxx&#10;ERI+O5gIXHTpTz9vWyKoOoV+hLj8cuxHQy+EBdoax2D4QJkdPJ3UWMq8hPmX7UFYHbzQu8ULQ4VY&#10;adnMLPbQiNRXKfkoWDEemY0qrlxiobxDHVX4B7ZNbYtrr824ZsTgPLcoVR+XXesuYwAbhwloA3JL&#10;baRZ+U7VtiWCfIPVsTteimbdv1TYlcvcSVtbyOi3RLDB0ROC8vIY5+g7iunUEPjhWoO+KGBK2hJB&#10;gqjdN8ZfMoz7GTJ5vwrBXfylsbsNK9TlZlfoGsEKMraO9aXVM4jWRdxSGsykbUMwONWYmY//OcTC&#10;6/A66XV0iYdmHIY3xG0XNHuu+34EDMhdsVxEfNmibyO6y01AhAnSwEllEkE4HzWZEDXyKh6Jv8Oj&#10;nDHLajkzjabEkH6IAdgPVXk8xkbgioRV9G2s02sTTkDsBH8vTKPv8g1VAr1LTCCvgE0HLEhakBQ3&#10;kDai8vohwNko9qUR3zAhpH0jyg25m9bIrWlQ6IYLZjSxrcCm7bx+qQCMpNbyFTyiJ21IKCdETvdU&#10;CUVkzbwvPpsdx4s7CWvGlxtjOCuw8BNeO5ssgRpEgPZkkZKcApNbJIh8uaO6LN84BmmxhVIVwmxi&#10;UP2AOq9O9muC0LIg5SuseDJte4QrzBWE2SLDyID11pUMDKrJpvkAfWEYlBdjcmEhp1bVTvLYEWQY&#10;+SZqXdpbBbnxcSB7MaqFeYBCqIAOKH7OWwnEzLNFeJGnY61UPFuK9kNpp2St68iqobQiWiSBwNec&#10;EqXqE2cr6hhT52Qrbip3LFCktxHMuxCHLo4ZgWmO8aO1+XqfkRzsGcl6BiKQr0+wYr9JsKPqevla&#10;EnScNlhhFvqErw42Wi3xlctbiClHnLvzOsuUa9iQq4qFYOstD05mZ36DhHhf4vTNmFniHEEIfNep&#10;jBjeJei6ny26KQkRpqjCum9yQgjuE7jOdgyJQlb08myxPgkdtxEj0dj4RBaoC+usDIqcZyUOdHqO&#10;IpIotmatOPkts3JptiUA1D2sqqo3qBC/5lMDjuKqUmKWCoryRvIVsggmmHl5tuQ78NVUYxocwkMs&#10;EoUdqGxrwhVBld0EVPgkAdX2h2JcJ7LkMtvnPtLtF659PN2K4hTnUtMoSQiYXEWzS5u+LdxvBo45&#10;ZLStiuKIZhIrj44rFz3Zptt6xDPx1w4w1UdLbKlGRTmlJSnDiPCg+T4JBRyGq0BZ4x2K8KR5qqdi&#10;70SN8I0T8MZmhDgmXPIuft+PWZUYvyIl0B4S79MISO7imFzopOTSWOJ+S08OXMAcWQjmX7GSuEHC&#10;5ATPTCcKPFUmapk4Qb45toBGHGLeSAmM+SEfV4W3RDkBdx6fEbvK1FLiRdlqd1HHBSa8W3GPakPy&#10;D5uG0eubJqt+hQEJuXXAofWICcwXD2PDFw9s0nwYbXAEFzmcALNm/YbdLSHIGrmug/n45jRJ83Kz&#10;/BsKigx8wMXkQTR4NHxT2ogwHdxFiiDFTFtaFXznfpCJfG2Bls8vDLq1mwsUmYFYPmzslYPVhBPo&#10;0HdiXOpRJcjldkJ4zNeGsC8P91P+TdafebFUVOMW+TAGfuHmqeliGLd7tkTpuC65OPR5OgKK/dxS&#10;1ddEVd0R1QLyC1ooxgKTIgUUcSzGaT2e3QsFJGFGqcem3oAszcjsVMmHPHTSe+IIEb4MGjcd4Hwn&#10;uBZdowVcH0LUuUNLnmA5t1yCGXbSDQusZvuEV+OEmh1zDjmmOkguCkD9qrs6HpuPEsHp1inf0Bki&#10;mlmX+mFIfe0mK3y6ripBEmh24FV0RZU0NQbl0z9bXHmCcnX126Vc8uOeyLMW81T07fqeqNxT7AnV&#10;TXMwiarTq+a99oQtsVydOibCMOLEtjJgeUljoX0/MFSCd1qPeCb39B6vUThdmyCIbJDmjDduAc6T&#10;qs4kkaFCNHbZljr7exiVIDEHL7hKyCrOL8Y09tOmIWWnB5o8KV62F4BsoI/TvYhJB6N+UzIVtM6Y&#10;+GsZL0oA0dCsU1SRqruDcRZijxQofV8zL46KPnhfwmbW9VOkA1U6fIIEZ2fjn1agbFOL4Ct02Uz2&#10;DZZ0tFKHbA+jAr3FsdTX74oorrPFyAvOwuJBQe4nq6AvD2kV0LggUDHr6qmoPWLPpoxKRHkdwFgX&#10;BkOPWjSmrgANqmJVPzxq7gLP2l7srHdJRa44+F8ASBoEVReF6y6UDeI/UIwGsvgAggX02Z7pwkwn&#10;SxZEaHmgI6TYDS9GHXbljHCaQSvl0qh9QQb2yCrYOD6mROlHSrsksnI4e+Z3+WpP5jy+zEimvS0y&#10;sSV7ri3EclXoVKg6i5li19pNqmOWQVD84diBJkC5GLin1xcZeReij4MkDblnGvKPoiAKWYzjWqgc&#10;u3u7QJn25JgRDFSSN4pU0ff9suyjETazZVSQSV6LUg7KWUro0A6Ry5WHtVtezBmQbOpni09IUeoa&#10;lLwVeSmIIooKF+Xcb63728PjtZ36h8unjwUn0z9+fHxyzOzx6Q/Xh7vf/fby7ePh9ub9729ub8uP&#10;40/vvr89Xvx8efvti+9fff/VDwFdpcdu7y8+Y2yApTGBq8uHb198uL18eqE33B/0LpvK8fHph8vH&#10;j/a28gKb493N0/XRhnd7z4A+Pzy+fXz48/F3v9W/3h3e//PPx4vj4enbF7DZ48PV729404+Xj09/&#10;vjxelv/58/WR1o+H479eXHw+agCP//Pp8nj94uL2j/ePGOkEgtL3qfwAU5Dmd+xb3vUt95/uvj8w&#10;YU4L1Mo/9fzTbfzzw/Fw97fD8f13okrT5f0VtL99cfV0jB/fP/Gbpg+H49X1d9+Vf18d7lj1H+//&#10;8nCll2t5HpjJX3/52+Xx4UL//PbF0/UvT386/OXj5cN1eeDyZzbJt64+awv73aenw4eb0tjWyZfv&#10;8+ODrR7/uPjl7vb+8S3PsERPTw9vX758vPp4fXf5+Ku7m6vj4fHw4elXjO3l4cOHm6vrl5+Z2Utc&#10;Aq/Kvx6Oh6vrx8eb+59iUCJ29aef2ZOb98wDga4Ib1lD95d319+++P3x+ppp3729KD0uuieYiPf+&#10;C/vrv2yrL9/+8uFYOJBhXPxSFgxu94uMVbm44n9iKVMyFlJXtBFzhXYW+kV0v/rUmDlW7/LtT+8L&#10;s+sfPsyrw/39I5z3d+3S3S2M9G8vL15dfL4IGgxv8vh/58c/XnSjmDz+d5iovt3ffJ5G3+nVxVka&#10;yKP9NPpOoHtgsW/OU0LbapTIf6bIx/nZ9J1wrJCL8M15SihYjRLOWr5fcp5S3wn7mmvw9XlKyKxK&#10;SV+mJsb0PKW+E3mrKqpynhJ82yjh58bdc55S30n17cgmOU8Jtb9RQg3mPjxPqe+EWaTIpvOUuO0a&#10;JdQZaJ2n1Hfi/EhPO08JjapSQiUhtu835yn1naBEbedfn6cksKiRUv0o1vysYEi9WD+CcRdmJXy1&#10;0SJVH7fxAq2+F9EjoN4LZ0qB+Y0WmhlAxwKtvpfqJVNjamEN+1NPoSWVC16g1fdCu9IXChdo9eee&#10;610Z8Au0+l4ce+6VFVr9ycffghK4cGkos6SuPMmwaMIrfNiffRyTeDxX1rDvhYcS3+nCEvaHX3Gj&#10;QHALS9j3wktP3uwCqf704ygnFGLldPW90NBRzBdI9cefBEx0ldcLs+p7cceRu3qelFTKusOUTSXY&#10;boEHUy9OFjjWAql0+HGhg/Ocn5ViJusAcRF8/eo3C6TS2UfI4FheINX34u6h2wKpdPTJFga1WCDV&#10;9yI/9s03K/pSOvkkXxOvsUCq7wUWSDzrwqz6g49nAvBjgVLfCU8AnswFSv2xXxBJAj0rP2hkb77I&#10;RDAjq9Z8KVuxKMRXv9y7Js2/sHx+ko5eTJnDo9T2Xq1GR4+fqM10l2X6CyZe+fNcZ3i171yhmaXO&#10;cF/fuRrhS53hp75zWBdrw4ZD+s4V7FiizKb3nSsiudSZzew712iYpc5I8b5zRQiXOiOX+87VQ7TU&#10;GUnbdw50YW213adXWYzfu3hsZLJ9XOZZjo36Pj5zAL1138dpDkC37vt4zTNdW/d93OZQVOu+j99e&#10;DwzH710bN7CcBYGsy5aB6Wr+7RrX6crueZbfewbvqQt16fi9q/so3PZxnUcEN+r7uM59bK37Pq7z&#10;GKbWfR/XuZuudU9cZ/vvd9Px+urpAgjvFtAPUA307tsXxxcX77598U7LDfAW8Kf9U/hl4D4XHxu0&#10;pEfbd6zMWWX7H7veWsM9Yk/Vt8Er8Ww8EX+3TzoQ4ywRz818EARiUrrXWJle5DqVxQzfB5A9Yat2&#10;K9AMMF92ujYbdlM42SGZYMNP726u/uP6X389aO4xAh+p4TDeq8Arw0jz846m+PMFJHn+ecNE/PkC&#10;dQzPz1aC/G8+1WUiBVM4vnAdU1WaA9aCv5SiAHbiarOhI95cQI+FlSBsQkiH9TIAY2GkhFoBC9i1&#10;AxhBOmaKt1KWbI3c4aVeAzdG6phH0BSUMR3pbI2IaJXvKPoSYFfkRn018Q4kL0RzvLo2GwRizQZs&#10;TCnn3ccYFJjhvQpEMazR8LwBEv58gRmefd5BBX++QAXPP2/AgD9fzP3h+dnKFXTbL2vyG1GTy2mO&#10;pVGtZjyA9lLFA2dvnwME3lzMfqeZaeVfdtqIcuBtphWqKFv2+BLgp+9vlDdT4UdFnU2wPUkLd7Cg&#10;tBoEsEyWuFYmZS8m947wt/RifCeqoq0rkGAtpd72ZA04sNYCB0zJ5n13CMA6FcPeO8Vj8deWxc14&#10;e7wY588/bqZ4edwM7GcfJ02opNhqfmYkP/+4mcT29mLoPv+4mbX+uIzV5x8309Qfl8E5PD5jG5BH&#10;TrOxDQYxcZrqFPxKCTd84naFERCk0K+u1QxUXyuZnU4v08m/bFdwShL9bT2JxBtj6uFVayR8V27o&#10;jqaNxQzQObn/E+/lq/8E0Yr5FOdjODnlc+wclegREy/k49M/b6/tRvyv6w94vnTIit1bfGnX1Ut6&#10;eXV1ff9k3r3Hj5fvr83dyYc3bSN4fe1RDOLbe16oN3/AUVrf7S+Qn277blaP1/jz6nr94QMKT+1s&#10;BnklYyOIgVnn2qNQPty3znc394fjbGa3zMop2/Pua/SlaT7I//fVdn5dre/94ayv9uHm6i3/ua+W&#10;f218tYeH63s8ufKsXj49/upw/Onl++PlZxyzd7e4a1999ZJeT5/k9DaH793SO+4uj//49PDv5pu+&#10;eXdze/P0z/I6WECDuv/5zzdX8sXrR+f25fN5AL4yBM3r+wfc7h+ZgOVExMPWFeFzc/Xj4eofjxf3&#10;h+8/Ahpdf/f4AMfKDS6Wyo+Xn4nuu9ubhziu+rfPEKV+cGhPFsm82j8crj7dcTBtpY7XxCfcHO4f&#10;P948PGIcvL2+e3eNM/v4x/cumx6fjtdPV4RKxDm7ci98bSijbAPTFE54solFIRDa5BwFb5W2xKQ5&#10;te7UJu6DqDDuVDm1Ce7w8C2OePi0FRugAA0PEpB1U05o+Ld5NB7x1bShlDEysnJSf3r7+SeiAnj2&#10;J9urHy6fLvvf5am3118cPh5u318ff/e/AAAA//8DAFBLAwQKAAAAAAAAACEA/o2q9/pIAAD6SAAA&#10;FAAAAGRycy9tZWRpYS9pbWFnZTEucG5niVBORw0KGgoAAAANSUhEUgAAAmIAAAEeCAYAAAApXnnB&#10;AAAAAXNSR0IArs4c6QAAAARnQU1BAACxjwv8YQUAAAAJcEhZcwAAHYcAAB2HAY/l8WUAAEiPSURB&#10;VHhe7d0N8H3bWRd26wRMHaDh1XQIEJlALxDaVIJEBYxMFAaDTdsA2oJcoCJCUGyj0CEMMWjjEEQB&#10;MWBEHIJN2wjhTRIMclUCtAW8QHQQQo02kDhG5goBDA357s5z7rPOXee7n/WyX845e5/z/cz8J7m/&#10;s9/32ms9e73t3/JbRERErmAYhscB+OJhGB4chuHx/LuIiIiInJEHY68E8FYALwbwJF5GRERERM7E&#10;g7FXDcMwAHgHgFcMw/A0Xk5EREREzmAYhncD8EMWjCUAHhqG4Zm8rIiIiIisDMDTh2H4R3kw5gHZ&#10;twP49GEYfiuvIyIiIiIrAfBUAG/jYMyohkxERETkzAA8l4OwnPUnA/AUXk9EREREVjAMw1/mACwH&#10;4C0AvhrAf8nrioiIiMgCPpLypPN+BMAjPhfZ43gbIiIiIjITgI8H8M84+IoA+F5r0uRtiIiIiMhM&#10;AL6Qg64S6+QP4OsA/C7ejoiIiIjMYDPvc9BVY82V9tkk3o6IiIiITGSz7AP4MQ64WgD8bQDP4O2J&#10;iIiIyAQA/iQHWj0A/BSAL1BnfhEREZEF0vco5wDwPcMwPJG3KSIiIiIdADzJ+3/NYnOPDcPwLN6u&#10;iIiIiFSk2iwAL+AAawoAbwXw5QDeg/chIiIiIgGbtNX/93cC+BEOsGb4O5rmQkRERKTBZ9n/0ey/&#10;H+Soag4Ab9KoShEREZEK69cF4I353wA8zIHVHADeoTnHRERERAoAvBTAL9HfPpuDqrkAvB3AiwC8&#10;e74PERERkbsG4AMA/CyAX8v/PgzDuwF4NQdVS1jANwzDB+f7EREREblbAD7Lg6R3DsPwrvTb53Iw&#10;tRSAvwfgd+f7EREREblLAL41C5JGU06s1VcsZ/3RhmF4gPclIiIicjcsGALwi1mA9H68DIDPOA2j&#10;1uGTvyoYExERkfsE4AspPvrAYJn3B/ATtNxafhzAH+F9ioiIiNw8AN+eR0UAPpSXMcMwvDBfbk3W&#10;9Angv+Z9ioiIiNysYRg+ahiGf09B0X/OyxkATwfw5nzZNQH4aQDP5f2KiIiI3CQAfz4IiIqjGQG8&#10;gpdfE4C3DcPwsbxfERERkZsD4DVBMPRxvFxiQRIvvzYAj6gDv4iIiNw0AB/vnx7iQOgP8rKJT/D6&#10;f/I6awPwg7WaOREREZFdA/AXOAAyAD6Fl80B+Eu8zjnYIAIAT+H9i4iIiOwagN8G4HUc/LhP5eVz&#10;AD4BAHilcwDwMgDvzccgIiIislsAPpmDngTAZ/LyDMBreb1zAfBVwzD8R3wMIiIiIrsE4Ks54EkA&#10;/AlengF4Aa93TgCex8cgIiIisjsA3qv27UgAX8TrMAC/n9c7JwC/MAzDc/g4RERERHbF+oBxoJMD&#10;8Od4HTYMw+MB/CSve07WHArgP+NjEREREdkNAC/lICcH4Mt5nQiAb+R1zw3A1/FxiIiIiOwCgA8A&#10;8HMc4ORsegpeLwLgs3ndcwPwTgB/io9FREREZPOGYXiQgxsG4K/wehEAHw7gV3j9cwPwz4ZheCYf&#10;j4iIiMimAXg5BzYMwDfweiW1Tv/nBOBHh2F4HB+PiIiIyCYB+DAAv8hBDQPwzbxuCYC/xutfSs+g&#10;AhEREZFNAPCFHMxEAPxdXrcEwOfy+pdiTZQAns7HJCIiIrI5AL6Dg5mIfeOR1y0B8NG8/iUB+Ho+&#10;JhEREZFNsZqjYRj+PQcyEQB/n9cv8fnEfpa3cSk2WADAf8PHJSIiIrIZAL6Eg5gSAP+Q168B8Ere&#10;xiUB+C77WgAfl4iIiMgmAPh+DmBKAPwwr19z6e9ORgB8Ph+XiIiIyNXZdyEB/CYHLxU/ztuoAfBc&#10;3sClAXhkGIYn8LGJiIiIXBWAF3HgUmOjEXkbNQB+H2/jGgB8BR+biIiIyNV4Z/rXcdBSA+DneTs1&#10;AJ40scbtLAD8hH3CiY9PRERE5CoAfDIHLC0AfoG30wLg/+HtXAOA5/GxiYiIiFyFfTeSg5UWAP+O&#10;t9MC4Ad5O9cA4B8Mw/Db+fhERERELgrAe8/5FiSAX+VttQD4Ft7OtQD4Y3x8IiIiIhcF4NM4SOnh&#10;/b3ehbdXMwzDC3k71wLg1Xx8IiIiIhcF4Bs5SOkF4N15ezUA/gxv41oA/DqAP8THKCIiInIRwzB8&#10;IIA3cJDSC8D78jZrhmF4kLdxTQBeyscoIiIichEAPpuDkymmTgMB4I/wNq4JwE8CeA8+ThEREZGz&#10;A/ByDk6mAPAhvM0aAB/H27g2m7qDj1NERETkrAB8GIA3c2AyBYCP5O3W2PK8jWsD8GI+ThEREZGz&#10;sklNOSiZCsBH83ZrbHZ93sa1+RcFfisfq4iIiMjZAHgVByVTWVMjb7eFt7ERD/BxioiIiJyF1WQB&#10;+GWORqYC8Ad52zXDMDyOt7EFAF7AxyoiIndsGIYnDMPwtGEYnuND/h8E8MXpn0+Mefjn/31Yxpd/&#10;5jAMT+ZtiiQAvoSDkTkAfApvuwbAb+NtbAGA1/CxiojIjcqDrBRU2adfADxkn5oB8AgXFHMBeKNv&#10;81X+eRkL3hSo3Tn/1uIaPpW33cIb2JAn8rGKiMjOedD1TK/JsmBr8jf9zsmDtDxAewKfg9wWT4/2&#10;eaLFAHwGb7/G5uzibWyFvj0pInIDsuZEq+VatXbrUrwWzYJGq617Gp+j7BuAF/E9nwvA/8DbrxmG&#10;4T15G1sB4C/y8YqIyMZ54GVBlzUrrhJ02XY8GLJtWpPiX7V/eZ8w7ivmy1jwlJo438jbncuPx0bY&#10;PcjnL/syDMPjAfww3+O5bAoM3kfNMAzvw9vYCgDfyccrIiIbk5oaU40XZ+Y9PLBJ/bYsgEqd7S2o&#10;e/LazYO+TaulSzV1i5pIPSizAFC1ZTsD4A/z/VwCwPN5HzUAfgdvYyv8m5uP52OW+bwfbN4/VXmG&#10;iEyX9fOyoGlyrVfqh5Wa+tYOtJbIgjQL0CzDnHR+XnNntXXq/L8DAL6G7+ESU6d9APD+vI2N+Sg+&#10;ZpnP87wjyyt4GRGRkAdf9jY3qcnRa7se2nPndw/ObLoMCzy7a87UfLlt1ixoH7nm+7bE1H5VwzB8&#10;IG9jSwD8cT5mmS+YNPg5vIyIyFFW89VdM5QCry3Wdq3JAzPOVEN+TVRLtjEAPo3v1VIAvpr3U+NB&#10;/mapxmZdQV9V5QkiMuaFgzXNcaYRyjuv32rgVeM1hVZb1rxeqiXbDgDfxPdnKQB/nfdTA+DjeRtb&#10;AuD7+JhlHn+xza/tI7yMiNyxrPara4oJD76sw+kumxvPxa+hXZcq9SW7LgAf5J3RVwXgb/G+amwC&#10;WN7GlgD41zbXGR+3TOd9T/Nr+xAvIyJ3yJoPezvdZ8HDzTY5rsmn1OitJVNAdkEAPofvwxoAfBvv&#10;qwbAF/I2tgbA7+Hjlun22FHfvoXKfxORlaTarzxjiGSd7VcdZu0fO34ygKf6sTw3+z7k6B+AT/La&#10;t9K/1ae5WMuEWjJbRgHZBVjAxNd/DQD+Hu+rBsBf4G1szdRJaiUW9CnddEd9n+PuffjvIrJANvKx&#10;JwBLHe67ghsPrB7wgMkCpxcA+EqfpuKVvr3Xe63aO3h/a/J9/BiA1/r+XzIMw5emgA7AMzxwu/jb&#10;Xk8tmZoszwvAhwN4M1/3NQD4Xt5fDYCX8Ta2xp4fPm6ZLnjuN/uMD8PwbvZyzH8XkZk8AGt2vm/V&#10;fvlw/6cD+KMeaL3MA6w38bb2AsDPAPgeK2zszd+DtLO/BfbUku2h6WKPAHwRX+u1APgB3l8NgG/n&#10;bWwNgFfwccs03p0jv6YP8zJb4UGYvbxe/EVV5OZkAVi1/5d30D/WfllzoX282IMTq83q6sB/SwC8&#10;FcAPAXip12I9G8BT+Bov5c2zCsguKGgiWg2A1/H+aiyN8Ta2Zuo5ydhe+odZ8OW1tJutrRPZBS/c&#10;mx3wvTbruR502fIWeLyNl5PHAPgPAH7Ur5f1a1slw/JBE8WAzO+lpr1YCMBHA/gVvr5rsSZx3mcN&#10;gJ/jbWyNjZzk45ZpguB/c/3DPAh75RaPTWQ3egIwAL9mTYkA/qmCrnUAeItntNYP7VlWtc/3pldH&#10;QGb9+xSQzeT36GysHyTvs4bX37CuvqISC7qFrPICt5YUhAF4Mf8mIh0sk+wIwMB/k/Px5lzrQ2f9&#10;zp7K96zF+5Bx5n3kAdmmMvM9APAP+FquyeYm432WcL+hLQPwe/n4pQ/f5631D8uCMGsmV78wkSl6&#10;AjDZBu9z9goLzKYEUD7SsxaQfTGvIzEAfwDAO/karslqm3m/Jd60vQsAPp2PX/psuX9YFoRZrf6T&#10;+HcRKfAA7E8C+Df5Ay77YTUnPhDACuNms09t2gvVjvWx6VT42q3NAm7ebwmA/5nX3yoAz+fjlz5b&#10;7R+WBWE2ndAz+XcRIT5PlzVX/V0Av0oPtuycDwB4sU9O+3i+/4nPMVbyQl5eHgXgPwbww3zB1mb9&#10;LnnfJQC+mdffKgBfy8cvbf7SfGyx8P/ffPE6N5+i4rV+TKpVFynxebtsRKM1af36Sc4oN8tHZr7a&#10;a8FGU2Z4h/5a7Vg4D9w9s+lH+Fqdg9cuvAvvPwLgn/D6WwXgO/j4pS34vuSreJlLG4bhifbi58fz&#10;cv5d5K4Nw/Cu3o/lywD8ffX9EgD/H4Af9E/h2IjMY22Z1YDx8smW+qFsAYCv4Wt0LgDenfcfsYCb&#10;192qqaNB5VFba5YE8PsBfL/fU5vI+kN4GZG7YwWrf3bH+gvtdoZ6uQyfesSaJy0os+Zqqx0LP1ml&#10;2rFHec3yT/H1OaPmlxl4JN3WTRmEII8qNEterS+nf4LuLX4sNnhoVNsucje8fd6aHF+1p7di2RbP&#10;TF/u3w/9Ev49c9d9x2zEH1+Qc+oZfcZNVnvA5yB1fI+v2SxpL25p3khvPv9YXkbk5in4knPyfmXW&#10;hPmv+DfjtWNX7yR8DQC+ia/HOfXUNHhT824A+E0b8MDnIWVBs+RVXoh8LkMLvhJNCC33w96MAXwm&#10;gL9d6lwtsrZS30L/+10NU/evTfw8X4tz6pnAF8B38XpbB+D9+DykLMjzL9osOQzDewL4X/IgDMCL&#10;eDmRmwPgdwD4o/YWvofvyMldusqb+TUA+Bw++XMD8HQ+jhyA97LvN/J6O/DBfC4SC5olLzqbPoAP&#10;9Y9358fwN3oHkojsks/xZZ+0eWue+PfI3uTs48U+hcK3+L+v91F6x38+S/yD6Z8FoD4PVv7vAXsT&#10;7PjH69n1tO3Ztu37gLY/G9Bgx/Ja/2C5TYpqx5pXu0sHAD95D02VNu8en/sFVPvfAPgEXmEPAPwX&#10;fC4SC74Xe7GXH5+e4mQAj09XUZyfUGS3vOnxBUEV9OZ4x+6f8QDGgpmXeIBjgY4FPU+1B5jPcS+8&#10;D95T/FysL97z/fNPNgebnbMCNgLg7QC+iK/lrQDwEWmU2IU9i48lB+B/5BV2ohpgyqN4tKS7SLOk&#10;d8o/SfNePu02bxcZ8ekmrOnx1XlivybvqP16/1yFzc5utVPPBvCMS2UAe2FTC/iUD/ZpoS/1Wswf&#10;4szrnlihYZ//6elkvicWZPK5XoI9e3wsOR/pujs2zQ6fi4wFzZIXGS3p+dnJy6bnaw/wsiK7ZP0+&#10;rHkueNO5GP8wqzXL2XHYrOsWbN1U4XlNVqsWBGn26aHDsO974EGpNTnvvtkSwHfy+V2CpR8+lsS/&#10;7/d6XmcnPpXPR8aC0ZJnncTVa+BGFQOWb9nLOC8vsis+EaQFPBfLOP3hedia1LxflNW+Pd2CBD4+&#10;uRxv9rQ3XbsnNgXJG/je3RKvZbVm3U+y4IGvx9YB+N0AfoXP6xKsaZyPJ/E+k3ulaQ8avL/r0bm/&#10;LekVBKOuMV4zVm0iF9k0e4vwQuis830BeLM1J3rti9VuNSeClO2wDNb6zQB4ng8ksAEON9cPzWti&#10;rU/hbmbp9/6PV2E1inw8yY77h9l5/XE+HznFnx2z/ri8zFoAfH6U39jfarWyIpvlfb8sYYefi1kT&#10;gO8D8P58DLJ/lo581KcF11ZzdrWm7HPw2tov7vmMzzVZEz4f+6VYYM7HkwzD8H/w8ntRq+mTRwXl&#10;x+rz9nlLjb3Ah+z55HVENs0/gvpVAP45J+g58Kjf4L8bL5TP2l9AtsUD/I8ZhuHzAHwDgNcB+FVO&#10;G3sD4N/61BA2MGRTLxUA/gCAd/IxX4qN2OVjMnadAPy/vPxeAPjv+JzkMfz90HPMHQbgs3wqipB9&#10;sYHXEdkk7zBrTYGjDo5TeTWwdej+OgDfDeCXeRnj88qcra+A7Id3rrUPvb/EphThtLI3PjWKNc1u&#10;omMwgL/Ix3hJNqUNH5MB8N/ysnti/VX5nOQx55w7zKfneSlt/4T9zuuJbI4XgDa/1KhzYy/vxPyQ&#10;9wWwJqg00o5HyhyoFkxafD46+x6cTT+y66ZMn2TX5ta7Sn/HYRh+O4Af4eO6BAA/AeDLAHwYH5fx&#10;fna7BeDT+JzkUTx3mP//VaYO8n6o1TLLmyp3N6hG7oiNePMpHyZPQ5ACLytcPPA6mZ3Ym2bCwtMD&#10;NtWCSTfLTC3j9dGZxSaIPfB+WjZh8MVG/FpNNx/HuQH4YQD/U6vgvYGRtho1WXCOTvrercFqzUcd&#10;8nMKwmTTfJb1sKaqxjsk2wNgQ/fDQsTfgLgq+sAnyFSHSVnM05lNYfLyOS8SW+BTstizcvbh9PY1&#10;Bd7/uQD4AQBf0DNruQfXu2ZNq3xecnxGucZqUSd9n5aCO/6PKAiTTfK3CPvETTMRJ97HxT77Y982&#10;bI4G86bIcPteC1Z9MxaZw0dkPmfnQdmb7OsP9kktPr+lALwvgJ/ifa4NwPcA+OxhGP4TPoYSr1Hf&#10;NY2ajHmtb36dZs+k70GdfZqtWgtmFITJ5ngCtr4pXZ+q8Tmf7LMukzoY+wSvo6bIVAumpki5hBsJ&#10;yuwZXG0qDACfzvtYi43C9D58f2wYhnflfbesMTDo2gD8YT4vOdxbfimf1SfYa77fRNsKKQiTTfEv&#10;zdsbxCg4ynlfr1d7p+jJHYnTmwpv1/iDOOvhE1lq70GZjzy2Wib7tNRJH8wpAPxN3vZSNtUIgG9d&#10;8nz7VxluwaLmtlsUfFfyjbxMi/dh7p73TkGYbIYnXgvAirPfe98UK5ysyTHs69WjoylStWCyCVlQ&#10;ZoFNs3lja7xm+WXWp4rPrca6AwD4ed7eXN5d4ZsAfCLvayoAX87b36mP4nO7d0Ef5O4pK/xZtUE5&#10;xTKMKQiTTfAAzPpzhYWMZ6CWkT9rjQRbGhWpDvmydVZb7DP873KuMu8AbQVV88P2AD6X15/D+7B9&#10;rU30zPuY6wZGSybq+5oJJnDt/q6klU9T04V/f3hxmSYyW2OurlWDL9NoirQCYnZThcil+Qhie4Hp&#10;fvveEgA/ZJ8gKxV0Psv/bAB+bhiGv2wfC+dtL3ELoyUzs5uNb1Ewar5ZG1Yrx2qsLOJtiVyMja6K&#10;Eq43O64afCUehI32adQUKXvmM3TbN1V3OUeZ9/W05hnrm3N47gF8BIB/w8v2APDTAL4CwEfytVqD&#10;90l9Pe93byy/5XO7Zz6nZH59qrVhrZachi/l7YlcRJRwPRO26lnLhM/yduZvLDwnzOFB06hIuSX+&#10;kmPz5Y2a3vfAa8Jtouav5t9aAPxfAL4EwIfwdTkHf7mzeQmtqdUGDe1qUIU1o/E53TN/Ic+FtWHZ&#10;YLLJNdE+iOXzeZsiZ1cIwCzRn32G7lp/MDVFyq3yufeslmyXfckm+kcA/vSckdNrAvAeAD4OwPNs&#10;tKcHhm/ng90KAP+Qz+FeBSMlR7Vh9t8edM8KuD0Ie26+TZGz8zcH+3DwIQBLHXUv1UG00h/MRkte&#10;5BhErs0/Rr77Oa8YgNcA+BMA3pvPeSuGYXjA5kID8JcAfG/vnFKXAOB/4+O9V7XaMH+psbkm30rL&#10;dPPgbdKoYZFF8qrbrOnx7J9CSRr9wSw4U1Ok3B0PCuzFaHKTypYA+HcAvg3Ah/I5bp31gfNP3VjB&#10;/oqoy8SlWFrg47tHQW2Y3ROr/bJy5Pm9E4qX2Pp2z3m/ImeRVd1a36vXWxX9WjNs9/K5h/jt5lDV&#10;rKkpRI7PqU2BsZnambl85KUFNVdtllzCBhX4J9y+CsD3zx2kMMPddxj3YOtkPkkAL/KKhFlNkDkP&#10;6h7g/Yqsziexs4zdIn97y5v0iaG11Drlqz+YyCmvnbFPsPwYPzN7dAtBmfEWhU8E8Oe95u8sIzQB&#10;/Pe873vjg7Xya2JfXZgzCnLE0mPPx+NFFvM3ORs2/6WXrv3KVTrlqz+YSIPPSXYz/cg8KLOPcj+N&#10;z3WPvKbfgmYbUfrwSsHCTVybubw27F/xRVmDz0e26hRMIiPZZJL2qaGrJjh+q0k0P5jINF6rbB/C&#10;XqOg3wSfWd/6xtlUE2eZIufSAHwAgGcD+DIA/zuAf8HnXeM1P/8pb/de+Nx7r+HrspSPjFQXGDkv&#10;q/b34OvqH4v1N5rSyEh1yheZyaecedneO/YzHzxk3+y0SVl33YSZ85F9HzMMw+cB+AavEfwVPv8E&#10;wD/nbdw6b4q3EcT2reLf4GuylPdD/iTer8hqLBF79XjzG3GXUBoZ6c2TD/LyIjJdNgJ61Ox/C7x/&#10;nA0wukq/1nMKJpw93kP7b17+Vnktr01yfLbBKT5fnzrly/1oBGHqlC+ysmxE9KKh/Fvmg42sb49N&#10;NH2T/Uo9KLHve950PukvEDZw42RE5Dl430q1vsj98Fq50cOlTvki5+dNlvYZof+bn8Fbgkf9GIBv&#10;9EljfxdfC9kWAB8E4HNtolqba47v6dq8H6V9VP59+VhEblZlegoFYSIXlM02frM1ZMzynluvMdsb&#10;fzG3T3lZv7/F83718n2pC4zcF2+OHPVT0chIkevxvqM2dcwb+Nm8dXlgtpW+s7fOXwCsw71N43GV&#10;NOcv/uoPJvfJv1OZPxAaGSmyAQDeD8Cfsg9J58/oPQHw8wC+G8CLAXymNWfeynQZ1zIMw7v4h9T/&#10;HIBvB/CLfN0vBcCv+dcPPoiPU+SupGDMgjD+TUSuK5ut/xe4ILtHPqXBa33U3nNVc1bnNazWBcWm&#10;F7HpU8420nEK++C3zdvGxytyt259xI/ILQDwZwH8Jhdq946CM/syyTPu8VM43sxoH0B/njc12uCI&#10;zc1b5/fqZuacExGRO+KjLM/yGZlbY81uAH7Evtfro/GsqfeTAXyEzQTP13ZPfCLwP+QDPL7JJ5z9&#10;Jb4GW2IfX/fPZL0nn4+IiMiuRPP+ST//dM7P+OhAm2D3eT5681nDMHysjR681rd+fY65B+xrKz5w&#10;4QVew2WfyvrRaKT71vlAjJub5FdERO4YD7aR8/D+TBZIWK2TNavZN4G/3ifkTQFc+M9/t/sU/vPm&#10;VPtE0EM2anGLTYlLeY2kBoGJiMjt8VoTkc0B8E80N5iIiNy80sTMItcA4N96n7wP4bQqIiJyk0rf&#10;izUAfp3/JnIOlgYBfAqnTxERkbtgo+i4cDTW98gmSOW/i6zBBz7YJLHvxWlSRETkrtSaKgF8v3U6&#10;57+LzOEfc/9bAH4vp0MREZG71WiqfL3PP/Vq/k2kF4DXAfgcTnsisjKbT8cz7dE/e/Pm5Y2/kY+W&#10;r60jIuurNFU+YiMu7TMzNiUD/y5S4s3cL9n7pLgiu2GfP+IHMSl9n9Ln0AnZHDy8vIicT6Op8vAM&#10;A/hEAH/jmh+Blm2z750C+BoAH8NpTETOSIGYyG2wZ4+fR+O1Y4f5ngB8NICvBPDTvJzcJwBvAfC1&#10;AH4fpykRuQAFYiK3o9RUaTxQO8yA7h+Q/nz7cDQvJ/cBwDv9KwJP4XQkIhekQEzktnhT5cP8bJq8&#10;dizxZsu/BuBf8PJys34cwCfk6UBErkSBmMhtatSOWaD25Hz5YRg+GMAX+Iey38HryG0A8B35fReR&#10;K1MgJnvgo3vtw8mPeBPbSRAhMa8de4if08SCNV7HAHiqffjaa9DkRpTydBG5IgVisnU+Z9bJqEAL&#10;EHg5KZtaO5YA+CDvS/adAN7O68p+lPJzEbkyBWKydTYfFqczd9LXKeIByAuzf2HAcQ88oA1HVprS&#10;854A+D3+mZvvAvBLvL5cn90XAL9Bfxv1CxSRDVEgJlu3MBDjprXmOrfOrkFwXY5Kz30OwIcPw/B5&#10;AL4VwL/kbchlAfjHAH4g+Lvd5+fw/RORDVEgJnvAowC9qfIwFUNNEHDcfSCWNGrHumtRALw/gE/3&#10;PmX/lLcl5wHgzQC+GcBnAfju4HfrG3i3NcAiu6FATPbCP6P18JQCRoFYXW1WfuO/TbpmAJ7hk8ba&#10;vdLoy5XZR929yf19/DNWnMYPeXfPi4qIbIACMbllQSE1Kai4Fx7k1gIyq5GcfO18tOt/BeAr7CPl&#10;asacDsCbAPyvPrXIR/p1tf5+FmzxsjaqOBwJKyIbpUBMbpkCsWlqoyvN3IAsZ7Vw3k/tr6YpSXg/&#10;9w7AzwB4qefPJx/f9lqwUdCs/mAiO6VATG5ZUMgvCiLuRUdAZs3Dz+T15rKaM8uLALwAwMu8+e0t&#10;vN9bZYGV99mzvDVsdvdm5FfxumZKc72IbIwCMbllCsTma013YbyGzKYFOUt/JP8m5lM9SHs+gJcA&#10;eLnXpL0BwNv4mLbOmxqtmfYrPf+tBlCpGTJIy8emyHNdfxG5AAVicsuCwkuB2ETez6sakBmvrVmt&#10;lqyXBSHDMDzgTXafYRPQWnDoozjto9YWtNnAAat1usjgAQ+2rFbvFQBeDOB5wzA8a0rA5OcVNkMa&#10;1YKJ3AgFYnLLFIitx5vGegIyCxzOVku2hmEYnujNodZfzYKdZ3u/tUMQ1/PPgytb57k+1539WxwY&#10;eQBmNYClD7fb39UX7JJSQon+8bJzeYIcbX+NRGVSZB/989+L57jWMSStY6nx47QHxEYYWVWxvWWl&#10;Ny2rIj5m+v43+83eEu3BbW5/LVl/CzvOdKyWgaZM5FgdfqlAzK/7oZOuZ2L2pmqjfux47G+rX5+0&#10;z+wa5G/Gh3vl983+25oKbJnVqvmztJbO+WT/lF7Scdgydix2HLPSvtdg2DnbdtI+OW3a3w99Unj9&#10;Nfn55+eervvhmvtvzXMN8qjR8lE+woGYn7Ol+d5/o/2sJRW4l9jXmnoDMnOtWrI96gjA1Ax5LXM+&#10;2DpVpQPgq3jZOUodPy1h+e+1c1zlGBIv+EtO3jK8bd4KNAsa+M16Fg8+Vs9wswIvfIhLassvDcS8&#10;8LRjCqvWI54WZwcHWXX+ons29ziyzHTR/hPPfMP7kPP9Tr7/iResq6TLucfi1zx80/fnJl/2oWCZ&#10;xdeblV4s1sD5Ys993hrPH5v3eQ+1ZNfSk0+qGfLKaoHDGkGKBxu1DGzxg9MK9BoF+6of9y0ldr8G&#10;h3NdoyBvWSuD99qP0XwyaygVDI37dXgD5lqYqXzd7kDI03HYoXWJ3gDFz3n1/SeebkfXw4Meax4J&#10;0/VUpXvey2tLii9WPaJj4DR+wUBs1fwnF1yn3dYcpTyTzifktaN2P3d7vktlL4zV6TvUDLkRfsNC&#10;a2QSXiVeM8r8p6oUEodt187RNQvCHt50EcqCwuIya/OH7Gl8nD3OFXjkogLR1AKxtUUFbqTnrXwu&#10;v8bV+xQUqmeR3xNPA+FLzhK915x5QDhKj/631ARtz9eh6Txrsj3JH6IXzJ5AzLd38i84nkM3gcq/&#10;KG2vHjBwnmfpl5fZq95aMmP3x+/tzQcbWfBl+XapTDzwAE3NkFvSuGmLgpRajZtZWnPTCGyOx14r&#10;UFZsgg2bSN0LbZnG8Z7I+hYd+jt5hpL6P3UVzF5QTLqHXgA33z49kzscX9YXx/730F+Kl2drB2J+&#10;PHbNaul5pKeQah2T7/vQZ8/vTxpN1XUsrWCs53oaP45D/6yUZtL9mHAsls6qn6Yxfr75OR/6afFy&#10;kSjQqfHjOQl6/Fy7CpPUnOurjgKfnkAswsfU82LJ13VpHhjhvKj0rO2Zp4lJtfVZbZkF6s10s3VZ&#10;8NXVwuL5yCj9ywbUEvPSIIUzHWaJh9eZgjOchAvXWkEavSHPUQv2UjDUCsT8QbHgtVgo57yAaV3j&#10;N/J6JT21IH6MXRlZLRAvFQ61e5WkgINqQUbHQwVwUelYkqCGIe3/cK+ifef8OKrBVO0+1db14Kfr&#10;OIzX5FTTTElW+1RMn6k2lddlvXmLN4+PgrA5tRyl68PHe+ZAjPe1KA+MBM/wTRe+XktWfEZK/MXN&#10;ghgrRzZ/jVLg5S+8Xd0zPK+yPLD4zMoG1JoPlwQpraAjM6nGJhdkOAdcsHJBmlsjI/TCJ3wo8qCw&#10;dk04eJyCM3fWW+iVrqeZU/jVgiq+R0ljnRQIhAVqSU8NTysdprdOz7Sry5ZENTskLMgbhcysAqT0&#10;ElPimXn3dW9dc78OzevItWy+3qqFCj8/5wzECnlA8zr04rxoSb6yR0sHs2QtEWmUcziK9py8vIpG&#10;0Xedk+dTan7ck3MFKb0ZfW+QEKlk9KOAoVEzsihjbwSzeb+bKBM+WJphtoIoXp7V7pcXhpMzo0ZQ&#10;NScQm92M4wVUKb10bXuNTM0z9lDpPp0jEDO1e5545t8MMCK1vMW0nv3o+FrrzHHJQMxwOlzznDgv&#10;Kj1n9yCrPao9P908SEtTwKQpeyy/smue+gGmGvpDLb3/S/+d5hY7BFkUaOWTw3K6akrBlx/T5Lxa&#10;NqCRUGfd1FpgkJtb61YKajwRjwrMRgG/KCOsNcHlQWHpmM3SQKxV6NUKiaj5J1lSA9G45mEB0Vin&#10;GSzV1LbtZqX1qbjgJ6PAqvF8jpaforHtxc9G7QWoFHiaKHBeev9L+H5cIBDj/RWvw1RBvrsofdwS&#10;D35WC8yuzYOvw1Q4UZknO1MLJOZkxFw9nm1r9ADMzYSit2VTCuxqgUppnV7cfJJwUHjOQMzUCj27&#10;x7x8Et2XzKh2sVct8LlSIDYq3ElXQbpUIy2OzrFxfxYVtP6WXrPomtTO1YXBbyFPmvVC0BIERmcN&#10;xArXPLwOU3C+u0aecsu8o/txQubT27E9XltmgVe1n6bsVC2zjAqGFq4e9+2kTsWRyYkqePNLiplh&#10;KVCZGwyaRnB1EuA1ll2caUbXPSltv3FMiwLURlB18UDMcKFLisHq2koZf9Rpv7SsWxqIFZ99V3ye&#10;epVeVFy4fV5naVqs4TRx7kDM8AvBnBdexs9/6RmTMn8e8ibD7hHHa/GarpOgSzVed6KU2OYEKVHA&#10;5ZldKVCYXACWjrf2ZlnZv+nORHOlmjl3ss1G0BMGSlM0th/ex1Jw6pYW8rWgKiwkGussDsSitJmc&#10;s7BnXPgn0X06ZyBmOOghs56LXO34owCkkI4Xn2cJ34sLBWK8z8VpL3g5Pds1u1dem5nPU5emq7F+&#10;Y+mzX6mv12E6Hf//9i/1L8unuckHBSjgunecMZBicBMpZOyHKQ/4j2ZqEFLIqJvbKe3fzC3kg8wv&#10;d3LdSsdtWsfeo3F+owKemzJyaxQMjaDqWoFYMRjvLYDXUAsIedlaILNGYdsIxruDi5JG3jJ6CeNr&#10;E6XdNfHx9aaD4NnpvlaF5slFhXD+chrVrIrIxtUKqKUZTN5XqlKodGdCpVqoUuGeKxU6czP7Us1c&#10;FFhtLRArXUcT1VRM1QiqwnvVWGeNQKw2arGrAF5D7drzs1B5ZszmAzEOrMgoEONnao37XnONQMzw&#10;eU5dP8f5d+n5EpENaxTi3RlhVJDmtSuVTLk7E6rUQjU7lnOGRSbV/NUK9aiA2WAgVrqOZtK1iERp&#10;ISkVFI11utNhSe2e9RbAa2gEYifX/p4CsUIabj7XS1wxEOP9zq6FDq7x4nQhIldQaFIMC/GSQuF+&#10;zKAKGe2kQjZ4kzwcI9ckRGrNcVwotASZX26UEW4wEBtdR7PGsZhGUHWXgZjfI6s1rqWdew7Eomdk&#10;8UtBTRAQdaWDIB+ZdK34eY2e0V5qlhS5EY0MsxnkmELhzgXLaJneTKiQUU96mywVPL3HkJQKyFIg&#10;Uzp2U1pnCs7Yc3xuURNyMuVa1jSCqpsOxPxe5MPjU+ddLrwj/LyE6czdWiA2uv/57+dwrUDMBHnh&#10;5No/zldKz5aI7ECtcO7JZDhDMFGAwRlfpvnmW2nSaR5fskbzZCPoCTPC6Pok0XWaqnFMHIgVr0Hp&#10;+KeKCtWktI/GOpsNxFLgZYGFB11cSE9xt4EYH8saz0UL50e96SC4x5OvVbDvyWk8uL6L04SIXFHw&#10;hpY0m+2CDCEscEtBQE8H8ULTp+kKoJLSefYcg6kFDKW32i0FYpWA1kwuUCK1axSlC9NYZ3IhxdYM&#10;xLJaLxuWzoXyEgrE3NR7MkcQDHXtM7jnk68VP7P8nPZQs6TIjeGMMOnJIAoFxigo4cwn6WkSiwKo&#10;OUEMZ75JzzGYUkDomXPYjLulQKxROI7u2RyNoGq3gZj3M7Qmx7BPZcSuvwds9nwd5h/iZTL3HIid&#10;PFdr3PMWzgt608EagZgJ8rTul0rOU0rPlYjsSKm2yoUBhomCgFpQEhViHCwwznSSOZlPqUCuHXMu&#10;yDwPaoFc6fjNpQOxRuG7uHA3jaAqvGeNdRYXyqX7bnoKYK8BC+99zpsnrYC352n05YhGjeQ9B2In&#10;57rGPW/ZQCDGL4XN1ockuLaL04OIXFmtMK895FEA1whKOANJivuoFF6zanAqBWo1Q60FVLVjqa13&#10;hUAsrNFzo8BhjkZQtatAzGvBrNM9F75H/pul6+b1q6Rlc8+BGH/aKEwna+JAqJYOckFamHWt+Lnl&#10;Z7UmTxtqlhS5IZUApfimVijYixkTZz6ZSfvorcGKcAac1AJIUypYWseiQOwxpQK2sc5VAjEPworX&#10;y5sdLbAq3numQOzo7gMxE+S5zeZJzk8uca1E5EI4Y0pqAUqQkZhqZhKtwwFDrrB88ZhaOCNLWgFV&#10;qWBsHUtpf+YKgVh4Dm5x4W4aQVVYaDTWuUogVnoejF/HajqPKBA74kDs7pomDV+jnkFDQRpanBZE&#10;ZCNKhRUX5kkUYPQEFpUCYBQERfswPRlWTRTcuTBTrQU7pXWS0jmYnuvVUjs2vneVa7/4miaNoGoX&#10;gVhQ2B15LdkorfaobVeB2GNaLzdr2Eggxs2TzfPOa2nVLClyg4JMJhll/FGhUipoc1G/MjfK0KJ9&#10;uMm1ETnOhJNSRlg5ZlM9lo0FYuF5GwVix2WtSTIM1Fu1pi2V9GzuORDj6SvC53BN/CxwOigJ8shF&#10;1ypIa8X8hJ/10vMkIjvGGWISFdKF/jPFTusJZyZJVOBG+1gpeKlNYjsqaKPjMD0FxpYCsSmF41yN&#10;oCosOBrrjNLFVBMDsVrQvbTQVSD2KA7EOCha/Fy0BPu8SiAWXKfi9oL008xvRWRnSgUiBxxR4c+F&#10;fk3wFhiuH2R6xcJ8qugY3CgjrCzbDF62FIgFGfkR3+O5SmnIlO5dY52LBmKlAGhpbZipXf97DsR4&#10;WU6357ChQIxruYrPITVLnv0aicgVcKaQ8EMf1RrUMhDGmWDmWBhVAphV3gJLx8AZcuU4TLEZIamt&#10;f+lALLpvCZ/3XI2gavOBGP+eTEnfJQrEjjgQi9Jl89lagp9/TgclawdiJn/R42c28Sbz475Lz5KI&#10;3IBK7c9xeoNCJt4dIJWCk7wJNCq01qiVSGoBDAWEYYHSG0SVztX0bqOmdh6cqU9Zdq5GUBUWHo11&#10;LhaI1e4VBw9zRGk6c8+BWJQuF59jzcYCMU4Xo20GwWp3fisiO8MZVEJBUhSsTXqDDTK0k1qHqF/W&#10;GrUSucJ58LmWCsSugrlWuF86EDM8ZxOZdA8jjaBq64FYcbmocJwqKHBzdxuIGc4P1rjvNZzPXTMQ&#10;42c4Onc1S4rckeDN6yAFQVFgMSegiAqClMFwNXz2+2jQwBKcGSf5cfBvma6gJbpeyZzrxmrHGGXY&#10;pXM2a1zfRlC16UCsESgtroFobP/eAzEeOTlKu2vi5+CagZipNU9yflh6jkTkhgSZzTFzKBQmo4y1&#10;pVL4WqFZKji7gp9etSDGR1aGxzglgNpaINY4nsXzEpWumSkVII11LhaINY5jcZBaeHaSuw7ECi+A&#10;qz7vua0FYkHay7tH8LVZ/FIgIhtXyaSfHDUZzikYSgGEFVZRgbVG0BKpNE9+S+FczaggKWkEPovP&#10;qXQdTRSImdI5u0WZfFCgHO0gEOMC76h07FNE6Tpz74HYqBZ8jXtfssFAjJ/j4zVSs6TIHaoUjC/k&#10;jGhJxhAFBJbpRAHQGgVhpFQ42nnxuWa639S3GIhV7q+ts6hWrLHt8B421llcGE8IxGrXcnH/xFJa&#10;c3cdiBk+Jn/+up+1KRYEYid51ho1pUmpeZL+Hj5DInJjSgVSFJgsKaA4M/TtlQKgRTU1JaVzLZl6&#10;vhsNxIqzx5slhUsjqAoLkcY6FwvETOm6lK7lFArEjsJAzLsDsHDZpTjv4XRQEtyX1Y4veA7senAt&#10;7VnyQRHZoFKBFJidMQSZTMgDs1WmrYhMOFczKePdYiBmasGJm3Vfg8LkaCeBWDFAmRqEMwViR8Vn&#10;qHBcx6lz1rIgEOP1FqWJHD/L3k3juL/a8ywiN4gznIpFTQeF2q8Ta2Z2kVogkJvTVLLVQMxETcC5&#10;OTVjtWu5h0Csdr/crADVKBA7KgZiUXpe2lwe4fyN00EJvzzOyRNq8vtu+YOaJUXuGGc4kTUCiUaB&#10;cDAnIJgiyvwjcwLCWsG+xvWrHXsrEPMmytq8Yodz7q2R8O0Vg41SQbKlQMzUAlQveGcFKrVrw4X5&#10;vQZiJkoPnk5XqxVfEIiNnrc10mgSnXtm9kuAiOyQF6qt2qpqhtqjkfEkq71xlnQ2T07OCLcciJme&#10;YMx4YGCFq90vC2zsvOyfBewPWsHWuoZ7CcR6romfazNg8fvzTDuPxvOkQCwTHZ9f8+6XAttPdH/N&#10;3EDM8LqueU49Ss9zz7MsIjcoygzJ4gKhlPEkawQrPWrBgJnbT23rgZjpCTzWsJdAzPhULbXA6YQ3&#10;I9mI38O0J/7f9q93GwrESOkalGppU9DrAVh+3Ufnw8FUKR1E/HkZvXT4M2TnnV5UZt2n6LxLz46I&#10;3LhGAdlVyPeIMrXkUhlQLaAxc49jD4FY0mg6W6TWpNdIZ1cJxIwXuLWAZRVe8J4E+VFhnJlVwOca&#10;5xXepynWCMRMYzt27d7YCnijPmZLAjHjtZzFfCszpxY9eh4mb0dEbkCjkF9cQCacKZKLZUC1vkFz&#10;C789BWJm7eDDC0kL8Iq1iYWC52CNdDY3EEu86XXVGkO7Nx5sjWp2jAKxx0wIekZK15jznJ50EGlc&#10;RzM5/+Jnem5tvIjcCO/7c5hkNf+3RmGQWEbJ28/2c7EMqFQjtCRg8sBmdF7+b40g4xA4BdtetH3f&#10;rg2frwWnI1mAYQXxqACM1O7/GgM1Gvegu6bTg+pDvyM+7xa/LhaUWgBggWE1XadrH/3rva41HlyO&#10;tu3bX/xse/A02rZvf3JwYmy9VuDj19lqyWy54nXybeXHNCk4zHn6tftlz+FDvn/7XzuGWdcyT2N2&#10;fPy7iMhNqmTyszPpW5FNLpk656dPUVltlv3NgpRqcHFrsmti18D+WfBpgVp+bSzoOvtgk3uTX3u/&#10;1qlf1u7ToL845E2tswJXEZFdCTK/A/+bClIRuQgPMPP8Z/fBpYhIU6VZUs0CInIR/kKYN33ffW28&#10;iNyJSmfsWX08RESmygc5qDZeRO5GpTZsdid9EZEpvG/hsXvElIEkIiK71Zi4c/EwfhGRGm+O5Ok0&#10;LE8qjvoUEdmVqHrf5+qxEVfh/ERz5xUSEWFpugxvekwjPW2EbfjpqzWmbRER2YR8QtVsfp/WTNz2&#10;2931DdPoLJHz8CCslzroi8jtaMzwHbrHvhk+Aedh0lEFZCLrqr34JT5aUnOGichtKTU9ltxjEGYo&#10;YF1UG5hmGldAJ9fmE71uoobJmyTz2fetZn7SVyhkfVtKIyI3p/adR+a1QXfbL4MC1kVv5akZZskn&#10;lkTWkGqi7vnZlrqU9ymNiJxJ6/t0HoBZ4DDq0H8vuB8d/z4VBXWqFZOr8M8grZau5fYojYhcGH0v&#10;8fB9RF7mHlGz5OIqeuoPo2ssV0GF7CP8u4jSiIhsQvqkylozeVON2KL+ZiJz+RQ1R/y7iNKIiFwd&#10;vRGuMncafS5KgZhchQpZaVEaEZGr8xFDB2uNGFWNmGxB/pJh+HcRpRERuTobUp/lQ4tGSyYUiKmP&#10;mFyF+v9ICw1UUhoRkcvzQQvJ4v5hhgKxVbYpMtXao4Hl9lCLgNKIiFyef3DYJpZcbQ6dfNQk/yZy&#10;KRSIPcy/i+QtAkojInIzsoxNb5hyNVTbocmFZcS/AKI0IiK3g/rl6A1TroZqO1YZiCK3hQIxpRER&#10;2T9qDtIbplxNXshaUMa/i9BXV5RGRGT/VAshc1lTYvZBbPvs2KIRt1TIrjIiWG5L+i6u0oiI3AzV&#10;Qsgclm7o01jJ7E9uUSGr0bsyojQiIjdHtRAyFQXvI3ObuPNpVPg3EaM0IiI3R2+YMgV9cP7Ap1M5&#10;pqO5gVi+Pf5NJP+8kdKIiNyM9IaZz1LtGZ6NprSO/DaBrP170GtCrCC2fmX6FNKd4SDMmyZPalE9&#10;rTwh/1sPGjRy/IZqlBa9WTRPi3qBuANKIyJyc/hzIV6zEfX7KUkBmjr5b9icwIgFQZgF8KsVbjRo&#10;ZE5aXDRQ4NatkQbmSgES/30qmrriamkkBX78N8sH19qHiNwwzzDsbdFGu03JxEYAfFvaRv6GKtfl&#10;BcVxRGN2vx6e05k+CMLsni8OwryAfuGMAjWyuKC/VXavUuCy0n1L27O0VQ08PDg5sOZr/r1lzTQC&#10;4F/OTScp0OLjSM3w6uIhsmEp8Fm7etxnIbcCsmubXjB/S29mlr1xHvr/eCaUzsP2a5nji/J1eJ+3&#10;wAuddN5nrVXI9mX3dta+/D5bgVs0JWjmjvmefqqFb00WJFaPMZelRUuHloZTWjykQ/8363otRemj&#10;61mca276oNrGWf33cnlgXguu8iAs07xGnkaspn2tNPJ3aPHmMeS8qTP/Hu8JAF9A+erklx0ROQMr&#10;rPjtyU3KBCIe3KWaqGPfLjYlQ0tzQXnmZW+hzYyeOmjf1OeRUrBAb7/Fa71ESivHm/HY/mxEa3d6&#10;8ZpOTm+hnmDMr8HJ+S+pUfDgvVigJV6TZ4W4NX3PDvrOqZQ+ep6bqZamD2rS6+rknr24jb5pS899&#10;uL08+MtF20uyNNJMw1kasf1U04hvN1+3eAyMX0QiAP4s/UnTAIlcW6NAnFWQ5YJM7iQj6in0uBCZ&#10;k3n0ZMiRVMBvsW9Z1gRRun/VTH8qDnYKmgMjrEDOV/BtWm3AIaj2gDyfquRQkPN2Er8Ox8J/bhDW&#10;up6eDh6iP68ezKyldT5bTB8UiHW9MFFT28n2qbl7FNCnpsts/aOoBq11TQtppBmA5vIVo2OIcBCW&#10;PVNpMIAFg/a/z86X631O/Lzt5XfV/pYidy+vtmf+IC9+4DiDyDNKf7g50zrIC2ffTr5cV+aRowy5&#10;WKjnuIDfUqHrx3YSrOTs+vE6SzQC9qOedEOFrdUUhNc1SDvhdqkgNpMDda/JCc8vFWIeJJ4Ekbyd&#10;rdhr+qCmyd5ALH+JO2lqaz33fI04oM+XvVQaaQWPjJ8TP4fwGgcvxuFyjPah5kyRNXAGlPPMZnJh&#10;FgmCvTwQ498O+04ZWr4dymyrb9WRbF3TlZEEmdbk/Z5DTyE7J1gtKRVAHhxboWM1WCcd7XkbuRTg&#10;dhYyxwA8Kki9SfBobs1l9ELgf+Ma3Hz0blegcGl7Th8UiHUFi8cdBve/8Zv1X8t/t2M8dqVwx3zo&#10;UmmE0nzxWpkgCLN1wxcbM6fG0a9Jfv+6aulEpIIDIH+DsszDMs1V+7rwvvI3MO4g64VHmInky/W+&#10;xSX8htpTCHHmYywT4+WuIbhuh8LgHPfPcAGUguVgubw2oRkQle51jgMtvvdUaB0K0vz3XlwTEr0M&#10;mLzwbhWS17KF9BG9yNE1HgXVZmogVnu2g9+4towDq8OLFgVix2t1qTSS379asOQB7vFYa7XLCXXR&#10;aL4IGc7Da8ckIh24lqf1BrUUFwp5QZre3EsZdxJkqFMDsZM33571g+Yuu1aj4OPSgjfgYvC6hmB/&#10;xT4idhzZcs1CtAfXUOT3IAjSimmoxWt1bBDI4aWEf08oUOgqyC4puF+7Sh98T/l3ltc+uTx/Ofmt&#10;lnbyFwfqjpDX4M9JI5MDsTzwKQU9XAvp+VXzPtOLS8/LEj9jxXsnIh2Ch9cylObDuwQHYvy7aR0D&#10;Z6j8e8vUt2wuXDJdTZrncun750FQ3iRh+y4WQIYC2LBAnipvZsubRajAmlzgRVrXk5p2wlqda7lS&#10;+sj315M+8ibTUfoICv7q8fNLFv3GQdoxUK/VpJYCsaR1TJRGJgfrrebD4Lnsvs9Uy199cbH7Q7WD&#10;R7ysiHTwh/ekar2Vaa6ht5q9ZmogxShjqxbYVhCUMp+eN8hzCe7f7Ga4Xtwk0ROI0r1apQYxL5zz&#10;+0+FSvPY1kBB4WYCsS2kj5773UofQfBUPYfas81BWmq2DII9HmmZB2LVYCWyNI1Qej/JM/0+n0zF&#10;07pGubSeK3bR8P1w0+0RLy8iHeZkmmugQGzy26FpvSG29GaM/AbIGdE1AzGuWaxlomsI3rq7mrBt&#10;mXwd/n2OfJtuNDItql05ByoEr5Ye2K2kj6n3tfZsB4FY6gOW14aNjmGFQGxRGmkEYnktsOVVoxq7&#10;kiDILV5bTk90TRSIiUxlDysFGJMzh7lqGWWvpU1QlDGGASi/AaZMLv23m5wpr4Hf4C9x/3ifEzP8&#10;I/5tLqqltAJlUXP1XFQgXaQWroXv1V7SR1S7HQTd1Vr7WtATHWPPM001i2F+UbM0jVBn/+M14v69&#10;U7dN2y2+0HLXDLuulI8X1xWRgiDAaL65roUe4FkFBG1j9AbbQk1YYU0BvwF6Js6FQrjuOXmAeNEm&#10;J9OqNaihoGmVY+V+O72Fytqm9LG5hI2kj0nTGbTSR/abqT5ztWc7CsR6mvVWCMTymsLJ60eBWKG2&#10;fnTsNT1914J+hof9UB48+WVY5K4FmdFFCw/qnDvpDS6hzHNSpm+y/ZtRdXz0BujrXT0Q42ObUvMw&#10;F9c2TU0ztO6kwqKEmoktTXPNxui+ngPt8+LpgW0kfUy6DrTuKH30BjLB83mSBoIaJO7/GeZHSwOx&#10;bPtm0rNjokCM8kA7h8npvfVSHAT1x/0sfRkWuWtL3lzn4IyVRtFNzpQMZQ6Tmje50Ih+pzdA29fh&#10;HKb2V1lbkDFe5P4F/VBGhWVJ63pH/G3fmj8OH0KO0gkF9FbAzv4m31xBepgUgKzN00cetNxE+qCg&#10;OwyWDAUso1oaDsR6g5klgdgaaSS/RnacHGxPPaaklhd7WuLrczz2NbqYiNyloDbsbG/L/iAfvsGW&#10;Z4r08E/OlAwVNqM3uZpaZh1U959kzkGmGmbc58IFSau/zBJ0//512uHUwn1Kk2G+z+MZPrbuyb2K&#10;0hE3yeXLnwMHEed8nnpcMX28Je1wxvNY7Iie5N0EaumPmtpGxxFcn6PGdvOX10lBT5BGJud5QSCW&#10;51HF426pNeMGXTN48ttiXzwRqaCHZ/YD3OJ9L05G1aS3ZHq7nRXIUEY0KRPIM+O8St0LFu47x31M&#10;Fn0zbqkr379kUkEyZWAF1XKN5OccFSL8otHa31JBc+jZAp8et5o+epYxUXCeqwVi0fLJwkBscRoJ&#10;grkDz6Mmby+hZyj/YgDXuI1qvCitTbomInfLA428pqGY8cwV1Wj4/w8nTpwbiGXrm2JTRYTemg+F&#10;FVfD+2+jzIXeTMO393MJ7t/qtS+F+/fL2T7NpHvWW3sZTKdib/72lQUOzlLtV16IHK8FL+8Bw6hp&#10;cw0c+E29NmviptlbSh9UazYaWZnQ8zE6Dg4wEl+v2Jy6MBBbnEaCYC6ZlPcx2lbq+3XysXZ/fkbX&#10;hvLLszxfIjeHM7Po4Voiekv2/+Yq7+My+d97ca3U1IyRmzkKQVipQCg2a54b3b/Vg0C/f3lwczhH&#10;AJ+c/21KQRIUQmHwHyxnQdkxfVJ/FLtX3ER8UivA9zPxe999/C1BDctq255qK+mD16sJ7nspfXCQ&#10;ObrO9JIUPpuVQCx83pPePmqRNdJIcJ0O93hJHh5cU7u/HIQVa9worw/vm4gQqglabZRLekvOHsq0&#10;j0OQw8unzHxuYREUwpPexqJjzXmhPzpuQ4XdatewBzXPjJoK5rKMNgpc/DpFE6WG1yZCzRfF4J9q&#10;HEaFoqexk5Fz6f+7UeHGNWw5P67FhUdwHOH5XcK5Ok9fMn3w7zkKAkfPPD0fozRkKmmiWntI5z8p&#10;EFsjjQTBnFmUfoP7dsKf1+I+Ss2aIlKxdkbtmfCD1Bxg2x7VguVWCMS4v0RxX5FaIFaqhk+of9ni&#10;azgFFVphQTNFCqBb9y96cz7dUixoTgkLMKplLPZroheJPCgrpiMPIrhp82hpsyUXsvz7JV04fRwL&#10;3nOnj6RVK0WBQZgnRIFYqfYsR2lotO+aNdIIb2NpbZgJ7hurPhd0vUcvQiISoIy6WOD1iJohfbvF&#10;2qQkZeytN+CScwVifj7VDIWCgcWF3RRL+qnkPAO2+ZO4mSkNix/dP2quaO7bC3Ee+DDarqHahmIh&#10;Xio4emom/e3/hRxU5HrOi1EtzKz0vJaV00fUDHnO9NEMLOgl6ORaUzBfS2vRs98MrGi95vI5Dv74&#10;9x4ciE09hkjpeXLVIMzkC/NvIlJANWLFWoSaSgBWrQXLZevMKriCN+li4R3hjNH0BGGGMsTFmeEU&#10;VHDNCqQb96/YvDAliPdClvvcFQvnrIa0p2YibCLj5Wo8CC3Vkk26p3kBPfeZWsuG0kf1fkxNH0kQ&#10;OByf1970WbjvxfNKKM+YlEbWCNaD4+7Ka1tom4fj6wnCTLbOVdO9yK5QoWEPXDPwMFkNSpRBF9+S&#10;S2gT3eslKwRiJxm6F2Bdx0Fvxl0Z1lqC+9d1zH6+1oQ8+/5xbUQp7RQK2VbBnJar1mx5M+NJLY2b&#10;dR/sHIICzoTnFtlYILal9BEuPyd95KhJ+pBePF3kNZ3FICXYdzP4N0sCMb4v/HsPPu4pabQmqLUu&#10;Xrtc3r+s9xqKiGdYx8e4o+Dwt+NRHxFf9zC1wNQMgYOgqUGUCQKx5hst8/OyEV/NQiZHBXcz0wLw&#10;9GEYPpb/PoftL9t3T+BSvX9euHSdO9+3aN+F5qxWn7t8pFuxQPZtj87DTUqDLHgumrUzydqB2DAM&#10;7+P3+XH8W8stpg/Gndb9GT7pL1jbHgc0tTSXo/0uCcRmpRFuxuXf50o1oL797ueIntvRvRaRisJb&#10;76s8ILGM3PrRPBQtZzwAs4d2cvCT0CYnZWpmjUBsLsrIq0EkgOcDeIctCOB5/PscQUGW5to6+/3j&#10;2iPfhxXWts/R/npqGvMCPGpS8lqrMFgwc2sYGBXmXYWzWaOQTYZheBaAt/q2Xsm/9wjSR7pH9sxM&#10;SR/dhXJyjvTBvEYtqhVNqvlJHtC45suUoSC3ug+2RhqJagKvKc+DLz1oSWT3PCMLC7WarAZscgHO&#10;8v1PKfSSKwdieYFSLKwA/E4AP5sWBPB9vMwcHpjMun9eKM6+Vh2F4FHPoI2EzucYNHiAWT3XKHib&#10;KugIXQ2wc1TILmqiAfCGbFv/YRiGd+NlWvImoym2nD4Y1/wlrdowEwSExWc4R4HHpDxrjUDseLQb&#10;CXyoKXrS9RCRRx8i61PBGdJIejue2nzXMrV5j3EzyJSCcykqaIrXBMCzs+XsWr6Dl5nrmvcvCIJP&#10;eIE+qc8W16SU+DlbIZw3E01OP4kHDlyLM6lQ8eAlrbuodi4/DjerSbvSl+7EXtJHJL/u2XabaSF/&#10;bqYEztQU172eyQPHOWmE87upafQcrjloSeSmpELNm34sQ7Z/1vSWaiVWyZwjad/8915U0MzezlSp&#10;hqb1ZuuF4dvTAQJ4DS+zlNca2UzYF71/fm75KLVFBXqrlta3f9y2L3845zn7M57uuRlvcgEX1M7M&#10;Oh4D4B+njVgTpdWq8jJTBOnDuiBcKn2cdAJfkj5KvH+TbbP7XCjw7g4gggCzqybNcCDVe6y5a+V3&#10;JRQIX/14ROQKUkbgBfjFasRSztPzVgzgFb6s9fu5ycxqTqES8eDKmiIPBY4X3qnv4ir7MF54n9Qm&#10;pkCPl+2VtteTJmqsHyGAt1ntKYCX8u97tOa9W4M37afO6d3HxgH31PSyNI2k/fc0v17C0lYNEbkR&#10;3lxwsUyJhmx3dZgF8KRhGB7Pf5fL8gCMO2qnQH5xQTKlVqbGa0+eyH+X6+JarTn9tNZKI1tAg5Zm&#10;9ysUEZmE+olMzojlOkqjLj0w625ikvuWmifXCt73jF5q9AyJyGUsGTkl18E1GX7vuiYpFYmoBui0&#10;zxr/JiJyNksmdZTroekDZs2hJiKPyfpyVgctiYisioZs32Tn+1vlzcoKwERWkL3YzBp8ICIyCw3Z&#10;vus+IiJyn+YMWhIRWQUN2VYHVRG5Oxq0JCJXQ0O2FYiJyN3RoCURuZp8IlD+TUTkHtCgJfWVFZHL&#10;0UghEbl3NGhJfWVF5HJSzqMOqiJyr2jQkkYii8hl0EghdVAVkbukvrIichU0UkgdVEXkLuWBGP8m&#10;InI2+UghzaovIvdKfWVF5Co0UkhE5CQQU19ZEbkcjRQSETkZtKS+siJyOZpVX0TunfrKisjVqIOq&#10;iNw76iurLhoicjlpVn11UBWRe0V9ZdVFQ0QuJ+ug+jD/JiJyD6ivrCZzFZHLSTmPOqiKyL1SX1kR&#10;uQp1UBURUV9ZEbkSdVAVEVEXDRG5Es0hJiJy0kVDk7mKyOVQv4hn8u8iIreOumior6yIXI69/WWB&#10;mEYKicjdyaeusL5i/LuIyFlYU2QWhOlNUETuUuof5vngI8MwPIGXERFZHfUPO2RAvIyIyK3L80Gn&#10;gUsicn55vwijQExE7lFeI+YUiInIZaTO+haEqWlSRO5RmsbH80HrN6sJXXfi/wcqTq+bLKOaxAAA&#10;AABJRU5ErkJgglBLAwQKAAAAAAAAACEAO/v5wpp4AACaeAAAFAAAAGRycy9tZWRpYS9pbWFnZTIu&#10;c3ZnPHN2ZyB2aWV3Qm94PSIwIDAgMzA0LjczIDE0Mi45MyIgeG1sbnM9Imh0dHA6Ly93d3cudzMu&#10;b3JnLzIwMDAvc3ZnIiB4bWxuczp4bGluaz0iaHR0cDovL3d3dy53My5vcmcvMTk5OS94bGluayIg&#10;aWQ9IkxheWVyXzEiIG92ZXJmbG93PSJoaWRkZW4iPjxzdHlsZT4NCi5Nc2Z0T2ZjVGhtX0JhY2tn&#10;cm91bmQxX0ZpbGxfdjIgew0KIGZpbGw6I0ZGRkZGRjsgDQp9DQo8L3N0eWxlPg0KPGRlZnM+PC9k&#10;ZWZzPjxwYXRoIGQ9Ik02My4zNyAxMjIuOTFDNjEuNzQgMTI0LjA4IDYwLjE4IDEyNS4wMyA1OC42&#10;MSAxMjUuNzkgNTYuNTEgMTI2Ljg0IDU0LjczIDEyNy4zMyA1My4yOCAxMjcuMzMgNTIuNiAxMjcu&#10;MzMgNTEuOTggMTI3LjIzIDUxLjQ1IDEyNyA1MC44OSAxMjYuNzYgNTAuNDQgMTI2LjM2IDUwLjA5&#10;IDEyNS44MyA0OS43IDEyNS4yOSA0OS41MyAxMjQuNjMgNDkuNTMgMTIzLjg1IDQ5LjUzIDEyMS45&#10;NyA1MC4zNiAxMTkuODYgNTIuMDQgMTE3LjU1IDUzLjczIDExNS4yNCA1NS4yNCAxMTMuOTYgNTYu&#10;NTcgMTEzLjczIDU2LjcyIDExMy43IDU2Ljg3IDExMy43IDU3LjA3IDExMy43IDU3Ljc1IDExMy43&#10;IDU4LjA4IDExMy45NiA1OC4wOCAxMTQuNTMgNTguMDggMTE1LjEgNTcuODEgMTE1LjYgNTcuMjUg&#10;MTE2LjAxIDU3LjEzIDExNi4wOCA1Ny4wMSAxMTYuMTEgNTYuOTMgMTE2LjExIDU2Ljg3IDExNi4x&#10;MSA1Ni42OSAxMTYuMDcgNTYuNCAxMTYuMDEgNTYuMSAxMTUuOTEgNTUuODcgMTE1LjkxIDU1LjY5&#10;IDExNS45OCA1NS4xOSAxMTYuMTUgNTQuMzMgMTE3LjA1IDUzLjE4IDExOC43MyA1MS44NSAxMjAu&#10;NjQgNTEuMTcgMTIyLjI1IDUxLjE3IDEyMy41NiA1MS4xNyAxMjQuNCA1MS40NyAxMjUgNTIuMDYg&#10;MTI1LjQzIDUyLjQyIDEyNS42NyA1Mi44OSAxMjUuOCA1My40NSAxMjUuOCA1NC41NCAxMjUuOCA1&#10;Ni4wNSAxMjUuMzMgNTcuOTEgMTI0LjQzIDU5LjE4IDEyMy43OSA2MC42OSAxMjIuOTYgNjIuMzgg&#10;MTIxLjg1IDYzLjEyIDEyMS4zOCA2My44MyAxMjAuOTEgNjQuNTcgMTIwLjQxIDY0LjY5IDEyMC4z&#10;OCA2NC43OCAxMjAuMzUgNjQuODQgMTIwLjM1IDY1LjA1IDEyMC4zNSA2NS4yIDEyMC40NSA2NS4z&#10;MSAxMjAuNjIgNjUuNDYgMTIwLjgyIDY1LjQ5IDEyMS4wMiA2NS40NiAxMjEuMjIgNjUuNDYgMTIx&#10;LjM5IDY0Ljc4IDEyMS45NiA2My4zOSAxMjIuOTMiIGNsYXNzPSJNc2Z0T2ZjVGhtX0JhY2tncm91&#10;bmQxX0ZpbGxfdjIiIHN0cm9rZS13aWR0aD0iMCIgZmlsbD0iI0ZGRkZGRiIvPjxwYXRoIGQ9Ik02&#10;OC4yOCAxMDQuODhDNjguMDcgMTA1LjM1IDY3LjkgMTA1Ljc2IDY3Ljc4IDEwNi4wNiA2Ny42NiAx&#10;MDYuMzYgNjcuNTcgMTA2Ljc2IDY3LjU0IDEwNy4yMyA2Ny40OCAxMDcuNyA2Ny4zOSAxMDggNjcu&#10;MjcgMTA4LjEgNjcuMTIgMTA4LjMzIDY2LjkyIDEwOC40MyA2Ni43MSAxMDguNDMgNjYuNjUgMTA4&#10;LjQzIDY2LjU2IDEwOC40IDY2LjQ0IDEwOC4zIDY2LjI5IDEwOC4xNCA2Ni4yIDEwNy43NiA2Ni4y&#10;IDEwNy4yNiA2Ni4yIDEwNi41NiA2Ni4zOCAxMDUuODIgNjYuNyAxMDUuMDUgNjYuOTcgMTA0LjIx&#10;IDY3LjE0IDEwMy42IDY3LjIzIDEwMy4zIDY3LjMyIDEwMyA2Ny41MiAxMDIuODMgNjcuODUgMTAy&#10;LjgzIDY4LjA5IDEwMi44MyA2OC4yNiAxMDIuOTMgNjguNDEgMTAzLjEzIDY4LjU2IDEwMy4zMyA2&#10;OC42MiAxMDMuNiA2OC41OSAxMDMuOSA2OC41OSAxMDQuMDYgNjguNDcgMTA0LjQgNjguMjYgMTA0&#10;Ljg3TTY4LjE5IDExOS4wM0M2Ny45NSAxMjEuMzQgNjcuODMgMTIyLjc1IDY3LjgzIDEyMy4yNSA2&#10;Ny44MyAxMjMuOTIgNjcuODYgMTI0LjQ2IDY3Ljk1IDEyNC44MiA2OC4wNCAxMjUuMjMgNjguMTMg&#10;MTI1LjU5IDY4LjIxIDEyNS45NiA2OC4yMSAxMjYuMTYgNjguMTggMTI2LjQgNjguMDkgMTI2LjY3&#10;IDY4LjAzIDEyNyA2Ny44IDEyNy4xNyA2Ny4zOCAxMjcuMTcgNjcuMTEgMTI3LjE3IDY2Ljg4IDEy&#10;Ny4wNyA2Ni42NyAxMjYuODcgNjYuNTUgMTI2Ljc3IDY2LjQ3IDEyNi41MSA2Ni40MyAxMjYuMSA2&#10;Ni40IDEyNS42NyA2Ni4zNyAxMjUuMzkgNjYuMzcgMTI1LjIzIDY2LjM3IDEyNS4wNyA2Ni40IDEy&#10;My45NSA2Ni40OSAxMjEuODcgNjYuNTggMTE5Ljc5IDY2LjYxIDExOC4zMiA2Ni42MSAxMTcuNDQg&#10;NjYuNjEgMTE2LjA3IDY2LjY0IDExNS4wOSA2Ni43MyAxMTQuNTIgNjYuODIgMTEzLjkyIDY3LjEy&#10;IDExMy42MiA2Ny41NiAxMTMuNjIgNjguMjEgMTEzLjYyIDY4LjU0IDExNC4xNiA2OC41NCAxMTUu&#10;MiA2OC41NCAxMTUuNDMgNjguNDIgMTE2LjcxIDY4LjE5IDExOS4wMiIgY2xhc3M9Ik1zZnRPZmNU&#10;aG1fQmFja2dyb3VuZDFfRmlsbF92MiIgc3Ryb2tlLXdpZHRoPSIwIiBmaWxsPSIjRkZGRkZGIi8+&#10;PHBhdGggZD0iTTgzLjU3IDExMy41NkM4My40MiAxMTMuNjUgODMuMjQgMTEzLjcyIDgzLjAxIDEx&#10;My43MiA4Mi44NCAxMTMuNzIgODIuNjYgMTEzLjcyIDgyLjUxIDExMy42OSA4Mi4zMyAxMTMuNjUg&#10;ODIuMTggMTEzLjY1IDgyLjA0IDExMy42MiA4MS4yNCAxMTMuNjIgODAuMzIgMTEzLjcyIDc5LjI5&#10;IDExMy44OSA3OC42MSAxMTMuOTkgNzcuODcgMTE0LjE2IDc3LjEgMTE0LjM2IDc3LjA0IDExNS4w&#10;NyA3Ny4wMSAxMTUuNzQgNzYuOTUgMTE2LjQ0IDc2LjgzIDExNy45OCA3Ni43MSAxMTkuNzMgNzYu&#10;NjIgMTIxLjY3IDc2LjUzIDEyMy42MSA3Ni40NyAxMjUuMTYgNzYuNDcgMTI2LjI2IDc2LjQ3IDEy&#10;Ni4yOSA3Ni41IDEyNi40NiA3Ni41MyAxMjYuNyA3Ni41OSAxMjYuOTMgNzYuNjIgMTI3LjEzIDc2&#10;LjYyIDEyNy4yNCA3Ni42MiAxMjcuNDcgNzYuNTYgMTI3LjY3IDc2LjQ0IDEyNy44NCA3Ni4zMiAx&#10;MjguMDEgNzYuMTEgMTI4LjA4IDc1Ljc5IDEyOC4wOCA3NS40NyAxMjguMDggNzUuMjMgMTI3Ljkx&#10;IDc1LjA1IDEyNy41NyA3NC44NCAxMjcuMjQgNzQuNzUgMTI2LjggNzQuNzUgMTI2LjIzIDc0Ljc1&#10;IDEyNC45MiA3NC43NSAxMjMuODQgNzQuODEgMTIzLjAxIDc0LjgxIDEyMi4xNCA3NC45MyAxMjAu&#10;ODcgNzUuMDcgMTE5LjIyIDc1LjEzIDExOC41MiA3NS4yMiAxMTcuNzggNzUuMzEgMTE2Ljk0IDc1&#10;LjQgMTE2LjExIDc1LjQ5IDExNS4zNiA3NS41NSAxMTQuNzMgNzUuMiAxMTQuODMgNzQuOSAxMTQu&#10;OSA3NC42OSAxMTQuOTYgNzQuMSAxMTUuMTYgNzMuNTQgMTE1LjQgNzMuMDMgMTE1LjY3IDcyLjY0&#10;IDExNS44NyA3Mi4yNiAxMTYuMTEgNzEuOSAxMTYuNDEgNzEuNCAxMTYuODIgNzEuMDcgMTE3LjAy&#10;IDcwLjk4IDExNi45OCA3MC42OCAxMTYuODggNzAuNDUgMTE2Ljc0IDcwLjI3IDExNi41NCA3MC4w&#10;NiAxMTYuMzEgNzAgMTE2LjA3IDcwLjA5IDExNS44IDcwLjE4IDExNS41IDcwLjMgMTE1LjI2IDcw&#10;LjQ1IDExNS4xMyA3MC42NSAxMTQuOTMgNzEuMTYgMTE0LjY2IDcxLjkzIDExNC4zMiA3Mi45MSAx&#10;MTMuODkgNzMuNTggMTEzLjYyIDczLjkxIDExMy40OSA3NC4yNCAxMTMuMzUgNzQuODYgMTEzLjE1&#10;IDc1Ljc3IDExMi44OSA3NS45MiAxMTIuMTggNzYuMDQgMTExLjU1IDc2LjEzIDExMS4wNSA3Ni4z&#10;NyAxMDkuNDcgNzYuNDggMTA3LjkgNzYuNDggMTA2LjI5IDc2LjQ4IDEwNi4xOSA3Ni40OCAxMDUu&#10;OTUgNzYuNDUgMTA1LjY1IDc2LjQyIDEwNS4zMiA3Ni40MiAxMDUuMTIgNzYuNDIgMTA1LjAyIDc2&#10;LjQyIDEwNC42MiA3Ni40NSAxMDQuMjggNzYuNTQgMTA0LjA1IDc2LjYzIDEwMy43OCA3Ni44NCAx&#10;MDMuNjUgNzcuMSAxMDMuNjUgNzcuNCAxMDMuNjUgNzcuNjMgMTAzLjgyIDc3Ljc4IDEwNC4xOCA3&#10;Ny45MyAxMDQuNTUgNzguMDIgMTA1LjE1IDc4LjAyIDEwNi4wNiA3OC4wMiAxMDYuNTYgNzcuOTkg&#10;MTA3LjE2IDc3LjkzIDEwNy45MyA3Ny44NCAxMDguNyA3Ny43NSAxMDkuNDQgNzcuNjYgMTEwLjE0&#10;IDc3LjQ2IDExMS41MiA3Ny4zNCAxMTIuMzIgNzcuMzEgMTEyLjU5IDc3Ljg3IDExMi40OSA3OC4z&#10;NSAxMTIuNDIgNzguNzMgMTEyLjM5IDc5Ljg5IDExMi4yNSA4MC45NSAxMTIuMTggODEuOTkgMTEy&#10;LjE4IDgyLjQ5IDExMi4xOCA4Mi45MSAxMTIuMjUgODMuMjMgMTEyLjMxIDgzLjU2IDExMi40MSA4&#10;My43MyAxMTIuNjggODMuNzMgMTEzLjA1IDgzLjczIDExMy4yOCA4My42NyAxMTMuNDUgODMuNTUg&#10;MTEzLjU2IiBjbGFzcz0iTXNmdE9mY1RobV9CYWNrZ3JvdW5kMV9GaWxsX3YyIiBzdHJva2Utd2lk&#10;dGg9IjAiIGZpbGw9IiNGRkZGRkYiLz48cGF0aCBkPSJNOTEuNTkgMTI0LjU2QzkxLjMyIDEyNy43&#10;MiA5MS4wMyAxMzAuNjkgOTAuNzMgMTMzLjUxIDkwLjU4IDEzNS4wMiA5MC40MSAxMzYuNzYgOTAu&#10;MTQgMTM4Ljc4IDg5Ljk5IDEzOS45NSA4OS45NCAxNDAuNTkgODkuOTkgMTQwLjY5IDkwLjA1IDE0&#10;MC43OSA5MC4xNCAxNDAuOTYgOTAuMjMgMTQxLjI2IDkwLjM1IDE0MS41NiA5MC40MSAxNDEuODMg&#10;OTAuNDEgMTQyLjAzIDkwLjQxIDE0Mi4zMyA5MC4zNSAxNDIuNTMgOTAuMiAxNDIuNyA5MC4wNSAx&#10;NDIuODcgODkuNzkgMTQyLjk0IDg5LjQgMTQyLjk0IDg4Ljk2IDE0Mi45NCA4OC42MyAxNDIuODQg&#10;ODguNDUgMTQyLjY0IDg4LjI0IDE0Mi40IDg4LjE1IDE0Mi4xNCA4OC4xNSAxNDEuODMgODguMTUg&#10;MTQxLjIgODguMjQgMTQwLjg2IDg4LjQyIDE0MC44MiA4OC42IDE0MC43NSA4OS4wNCAxMzcuMiA4&#10;OS42NiAxMzAuMTIgODkuODQgMTI4LjE4IDg5Ljk4IDEyNi4yMyA5MC4xMyAxMjQuMzIgOTAuMjgg&#10;MTIyLjQxIDkwLjM3IDEyMC4yOSA5MC4zNyAxMTguMDUgODkuOSAxMTguNjkgODkuNDUgMTE5LjMy&#10;IDg4Ljk4IDExOS45MyA4Ny44IDEyMS40NyA4Ni44MiAxMjIuNjQgODYuMDUgMTIzLjQ5IDg0Ljg0&#10;IDEyNC43NiA4My45OCAxMjUuMzkgODMuNDUgMTI1LjM5IDgyLjg5IDEyNS4zOSA4Mi41OSAxMjQu&#10;NjIgODIuNTkgMTIzLjExIDgyLjU5IDEyMi40MSA4Mi42MiAxMjEuNjEgODIuNzQgMTIwLjY2IDgy&#10;Ljc0IDEyMC42MyA4Mi45OCAxMTguOTggODMuMzkgMTE1LjczIDgzLjU0IDExNC42MyA4My41NyAx&#10;MTQuMDUgODMuNTcgMTE0LjAyIDgzLjY5IDExMy4xOCA4My45MiAxMTIuNzEgODQuMjggMTEyLjYx&#10;IDg0LjQzIDExMi41NSA4NC42NiAxMTIuNjEgODQuOTYgMTEyLjg1IDg1LjI2IDExMy4wOCA4NS40&#10;IDExMy4zMiA4NS40IDExMy41OSA4NS40MyAxMTMuNzYgODUuMjMgMTE1IDg0Ljg0IDExNy4zMSA4&#10;NC40MiAxMTkuNjMgODQuMjIgMTIxLjEgODQuMjIgMTIxLjggODQuMjIgMTIyLjE3IDg0LjI1IDEy&#10;Mi4zNyA4NC4zNCAxMjIuNDQgODQuNjEgMTIyLjY3IDg1LjU1IDEyMS43NyA4Ny4yMSAxMTkuNjYg&#10;ODcuOTIgMTE4Ljc2IDg4Ljg3IDExNy41NSA5MC4wMiAxMTYuMDEgOTAuMTEgMTE1Ljg3IDkwLjIz&#10;IDExNS42NCA5MC4zNyAxMTUuMzEgOTAuNjEgMTE0Ljc0IDkwLjg3IDExNC40MyA5MS4xNCAxMTQu&#10;NDMgOTEuMjkgMTE0LjQzIDkxLjQ0IDExNC40NyA5MS41OSAxMTQuNTMgOTEuNzQgMTE0LjYgOTEu&#10;ODkgMTE0LjkgOTIgMTE1LjQ3IDkyLjEyIDExNi4wNCA5Mi4xOCAxMTYuNjcgOTIuMTggMTE3LjM4&#10;IDkyLjE4IDExNy41NCA5Mi4xOCAxMTcuNzUgOTIuMTUgMTE3LjkyIDkyLjEyIDExOC4xMiA5Mi4x&#10;MiAxMTguMjkgOTIuMTIgMTE4LjM5IDkxLjkyIDEyMC42IDkxLjc3IDEyMi42NSA5MS41OSAxMjQu&#10;NTYiIGNsYXNzPSJNc2Z0T2ZjVGhtX0JhY2tncm91bmQxX0ZpbGxfdjIiIHN0cm9rZS13aWR0aD0i&#10;MCIgZmlsbD0iI0ZGRkZGRiIvPjxwYXRoIGQ9Ik05Ni4yNiAxMjguMDRDOTUuNTUgMTI4LjA0IDk1&#10;LjE5IDEyNy41NyA5NS4xOSAxMjYuNjcgOTUuMTkgMTI2LjI3IDk1LjMxIDEyNS45MyA5NS41NSAx&#10;MjUuNyA5NS44MiAxMjUuNDMgOTYuMDUgMTI1LjI2IDk2LjI2IDEyNS4yMyA5Ni41OSAxMjUuMTYg&#10;OTYuODggMTI1LjMgOTcuMDkgMTI1LjYgOTcuMyAxMjUuOSA5Ny40MSAxMjYuMjQgOTcuNDEgMTI2&#10;LjY0IDk3LjQxIDEyNy41NyA5Ny4wMiAxMjguMDUgOTYuMjYgMTI4LjA1IiBjbGFzcz0iTXNmdE9m&#10;Y1RobV9CYWNrZ3JvdW5kMV9GaWxsX3YyIiBzdHJva2Utd2lkdGg9IjAiIGZpbGw9IiNGRkZGRkYi&#10;Lz48cGF0aCBkPSJNMTE5LjMxIDEyMi45MUMxMTcuNjggMTI0LjA4IDExNi4xMSAxMjUuMDMgMTE0&#10;LjU1IDEyNS43OSAxMTIuNDUgMTI2Ljg0IDExMC42NyAxMjcuMzMgMTA5LjIyIDEyNy4zMyAxMDgu&#10;NTQgMTI3LjMzIDEwNy45MiAxMjcuMjMgMTA3LjM5IDEyNyAxMDYuODMgMTI2Ljc2IDEwNi4zOSAx&#10;MjYuMzYgMTA2LjAzIDEyNS44MyAxMDUuNjQgMTI1LjI5IDEwNS40NyAxMjQuNjMgMTA1LjQ3IDEy&#10;My44NSAxMDUuNDcgMTIxLjk3IDEwNi4zIDExOS44NiAxMDcuOTggMTE3LjU1IDEwOS42NyAxMTUu&#10;MjQgMTExLjE4IDExMy45NiAxMTIuNTEgMTEzLjczIDExMi42NiAxMTMuNyAxMTIuODEgMTEzLjcg&#10;MTEzLjAxIDExMy43IDExMy42OSAxMTMuNyAxMTQuMDIgMTEzLjk2IDExNC4wMiAxMTQuNTMgMTE0&#10;LjAyIDExNS4xIDExMy43NSAxMTUuNiAxMTMuMTkgMTE2LjAxIDExMy4wNyAxMTYuMDggMTEyLjk1&#10;IDExNi4xMSAxMTIuODYgMTE2LjExIDExMi44IDExNi4xMSAxMTIuNjIgMTE2LjA3IDExMi4zMyAx&#10;MTYuMDEgMTEyLjAzIDExNS45MSAxMTEuOCAxMTUuOTEgMTExLjYyIDExNS45OCAxMTEuMTIgMTE2&#10;LjE1IDExMC4yNiAxMTcuMDUgMTA5LjEgMTE4LjczIDEwNy43OCAxMjAuNjQgMTA3LjA5IDEyMi4y&#10;NSAxMDcuMDkgMTIzLjU2IDEwNy4wOSAxMjQuNCAxMDcuMzkgMTI1IDEwNy45OCAxMjUuNDMgMTA4&#10;LjM0IDEyNS42NyAxMDguODEgMTI1LjggMTA5LjM3IDEyNS44IDExMC40NiAxMjUuOCAxMTEuOTcg&#10;MTI1LjMzIDExMy44NCAxMjQuNDMgMTE1LjExIDEyMy43OSAxMTYuNjIgMTIyLjk2IDExOC4zMSAx&#10;MjEuODUgMTE5LjA1IDEyMS4zOCAxMTkuNzYgMTIwLjkxIDEyMC41IDEyMC40MSAxMjAuNjIgMTIw&#10;LjM4IDEyMC43MSAxMjAuMzUgMTIwLjc3IDEyMC4zNSAxMjAuOTggMTIwLjM1IDEyMS4xMiAxMjAu&#10;NDUgMTIxLjI0IDEyMC42MiAxMjEuMzkgMTIwLjgyIDEyMS40MiAxMjEuMDIgMTIxLjM5IDEyMS4y&#10;MiAxMjEuMzkgMTIxLjM5IDEyMC43MSAxMjEuOTYgMTE5LjMyIDEyMi45MyIgY2xhc3M9Ik1zZnRP&#10;ZmNUaG1fQmFja2dyb3VuZDFfRmlsbF92MiIgc3Ryb2tlLXdpZHRoPSIwIiBmaWxsPSIjRkZGRkZG&#10;Ii8+PHBhdGggZD0iTTEzMC40IDExOS4wOSAxMzAuNCAxMTkuNjlDMTMwLjQgMTIxLjg3IDEyOS42&#10;MyAxMjMuNzggMTI4LjEyIDEyNS4zNiAxMjYuNzYgMTI2Ljc3IDEyNS4zNyAxMjcuNDcgMTIzLjk1&#10;IDEyNy40NyAxMjMuNTMgMTI3LjQ3IDEyMy4xOCAxMjcuNCAxMjIuODUgMTI3LjIgMTIyLjI5IDEy&#10;Ni44NiAxMjEuODEgMTI2LjI2IDEyMS40MyAxMjUuNDIgMTIwLjk5IDEyNC40NSAxMjAuNzUgMTIz&#10;LjQ1IDEyMC43NSAxMjIuMzQgMTIwLjc1IDEyMS45NCAxMjAuNzggMTIxLjUxIDEyMC44NyAxMjEu&#10;MDcgMTIwLjk2IDEyMC42NCAxMjEuMDcgMTIwLjE3IDEyMS4yNSAxMTkuNzMgMTIyLjA1IDExNy42&#10;OCAxMjIuODUgMTE2LjE0IDEyMy42OCAxMTUuMTcgMTI0LjU0IDExNC4xOSAxMjUuMzcgMTEzLjcg&#10;MTI2LjE2IDExMy43IDEyNi45NSAxMTMuNyAxMjcuNzMgMTE0IDEyOC40NyAxMTQuNjMgMTI5LjUx&#10;IDExNS41IDEzMC4wOSAxMTYuNzggMTMwLjM0IDExOC40OCAxMzAuMzcgMTE4LjY4IDEzMC40IDEx&#10;OC44OCAxMzAuNCAxMTkuMDhNMTI3Ljg2IDExNi4wNEMxMjcuNTMgMTE1Ljc0IDEyNy4wOSAxMTUu&#10;NTQgMTI2LjQ3IDExNS40NEwxMjYuNSAxMTUuNjFDMTI1LjY0IDExNS45OCAxMjQuOTYgMTE2LjQ4&#10;IDEyNC40OSAxMTcuMDUgMTIzLjY5IDExOC4wMyAxMjMuMDQgMTE5LjMzIDEyMi41NCAxMjEuMDQg&#10;MTIyLjQyIDEyMS40MSAxMjIuMzYgMTIxLjg4IDEyMi4zNiAxMjIuMzggMTIyLjM2IDEyMy4wOSAx&#10;MjIuNDggMTIzLjc1IDEyMi43MSAxMjQuMzkgMTIyLjk3IDEyNS4wMyAxMjMuMzMgMTI1LjQzIDEy&#10;My44IDEyNS42MyAxMjMuOTUgMTI1LjcgMTI0LjEyIDEyNS43MyAxMjQuMyAxMjUuNzMgMTI0Ljky&#10;IDEyNS43MyAxMjUuNjMgMTI1LjM5IDEyNi40MyAxMjQuNzMgMTI3LjIzIDEyNC4wMyAxMjcuNzYg&#10;MTIzLjM1IDEyOC4wMyAxMjIuNzIgMTI4LjMzIDEyMi4wOCAxMjguNTMgMTIxLjQ4IDEyOC42OCAx&#10;MjAuOTQgMTI4LjgzIDEyMC4zNyAxMjguOTIgMTE5LjggMTI4LjkyIDExOS4yMyAxMjguOTIgMTE4&#10;LjUzIDEyOC43NyAxMTcuODYgMTI4LjUzIDExNy4yMiAxMjguMzIgMTE2LjY4IDEyOC4xMiAxMTYu&#10;MjggMTI3Ljg1IDExNi4wNCIgY2xhc3M9Ik1zZnRPZmNUaG1fQmFja2dyb3VuZDFfRmlsbF92MiIg&#10;c3Ryb2tlLXdpZHRoPSIwIiBmaWxsPSIjRkZGRkZGIi8+PHBhdGggZD0iTTEzOS4zOSAxMjcuMzFD&#10;MTM5LjEyIDEyNy4zMSAxMzguOTQgMTI3LjI0IDEzOC44MyAxMjcuMTEgMTM4LjcxIDEyNi45NCAx&#10;MzguNjIgMTI2LjggMTM4LjYyIDEyNi42NCAxMzguNTYgMTI2LjQ3IDEzOC41NiAxMjYuMzcgMTM4&#10;LjUzIDEyNi4yNyAxMzguMDMgMTI2LjY0IDEzNy41OCAxMjYuOTQgMTM3LjI2IDEyNy4xMSAxMzYu&#10;MjYgMTI3LjY4IDEzNS4zNyAxMjcuOTUgMTM0LjYgMTI3Ljk1IDEzMy44MyAxMjcuOTUgMTMzLjMg&#10;MTI3LjcyIDEzMi44OCAxMjcuMjUgMTMyLjQ2IDEyNi43NSAxMzIuMjYgMTI2LjExIDEzMi4yNiAx&#10;MjUuMyAxMzIuMjYgMTI0LjE5IDEzMi42MSAxMjMuMDUgMTMzLjM1IDEyMS45NSAxMzQuMDkgMTIw&#10;Ljg0IDEzNC45MiAxMjAuMjEgMTM1Ljg2IDEyMC4wNCAxMzUuOTUgMTIwLjAxIDEzNi4xIDEyMC4w&#10;MSAxMzYuMjUgMTIwLjAxIDEzNi44MSAxMjAuMDEgMTM3LjM1IDEyMC4yNSAxMzcuODIgMTIwLjY1&#10;IDEzOC4yOSAxMjEuMDggMTM4LjcxIDEyMS45NiAxMzkuMDkgMTIzLjIgMTM5LjE4IDEyMi45IDEz&#10;OS4yNCAxMjIuNjMgMTM5LjMgMTIyLjM5IDEzOS40NSAxMjEuNjIgMTM5LjU0IDEyMC44OCAxMzku&#10;NTQgMTIwLjE4IDEzOS41NCAxMTkuNDEgMTM5LjQ4IDExOC43MSAxMzkuMzMgMTE4LjA0IDEzOS4x&#10;OCAxMTcuMzMgMTM4Ljk0IDExNi41OSAxMzguNTkgMTE1LjgzIDEzOC4zNSAxMTUuMzMgMTM4LjA2&#10;IDExNC45OSAxMzcuNzMgMTE0Ljc5IDEzNy40MSAxMTQuNTYgMTM3LjAyIDExNC40NiAxMzYuNjEg&#10;MTE0LjQ2IDEzNi4wOCAxMTQuNDYgMTM1LjU0IDExNC42NCAxMzUuMDEgMTE0LjkzIDEzNC40OCAx&#10;MTUuMjYgMTM0LjIxIDExNS41NyAxMzQuMjEgMTE1LjggMTM0LjIxIDExNS45MyAxMzQuMTIgMTE2&#10;IDEzMy45NyAxMTYgMTMzLjc5IDExNiAxMzMuNjEgMTE1LjkzIDEzMy40NCAxMTUuOCAxMzMuMjQg&#10;MTE1LjYzIDEzMy4xNSAxMTUuNDYgMTMzLjEyIDExNS4yMyAxMzMuMTIgMTE0LjY2IDEzMy41MSAx&#10;MTQuMTUgMTM0LjI4IDExMy42NSAxMzUuMDggMTEzLjE1IDEzNS45MSAxMTIuODggMTM2Ljc5IDEx&#10;Mi44OCAxMzcuNDQgMTEyLjg4IDEzNy45OCAxMTMuMDUgMTM4LjQyIDExMy4zNSAxMzkuMzYgMTE0&#10;LjAyIDE0MC4wNSAxMTQuOTkgMTQwLjQ5IDExNi4zIDE0MC44NyAxMTcuNDEgMTQxLjA1IDExOC43&#10;MiAxNDEuMDUgMTIwLjE5IDE0MS4wNSAxMjEuNzcgMTQwLjg4IDEyMy4yOCAxNDAuNTUgMTI0Ljc4&#10;IDE0MC4yIDEyNi4yOSAxMzkuOTMgMTI3LjEgMTM5Ljc5IDEyNy4xOSAxMzkuNzMgMTI3LjI5IDEz&#10;OS42MSAxMjcuMzMgMTM5LjQgMTI3LjMzTTEzNy41NiAxMjMuMDFDMTM3LjEyIDEyMi4wNCAxMzYu&#10;NjcgMTIxLjU3IDEzNi4yNiAxMjEuNjcgMTM1LjQgMTIxLjgzIDEzNC43MiAxMjIuMzEgMTM0LjI1&#10;IDEyMy4wOCAxMzMuODYgMTIzLjcyIDEzMy42NSAxMjQuNDIgMTMzLjY1IDEyNS4xNiAxMzMuNjUg&#10;MTI1LjY5IDEzMy43NCAxMjYuMDMgMTMzLjk1IDEyNi4xMyAxMzQuMTYgMTI2LjI2IDEzNC40MiAx&#10;MjYuMzMgMTM0LjY5IDEyNi4zMyAxMzUuMzEgMTI2LjMzIDEzNi4wNSAxMjYuMDMgMTM2Ljk0IDEy&#10;NS40MiAxMzcuMjMgMTI1LjIyIDEzNy42MiAxMjQuOTIgMTM4LjEgMTI0LjQ5IDEzNy44OSAxMjMu&#10;ODIgMTM3LjcxIDEyMy4zMiAxMzcuNTcgMTIzLjAxIiBjbGFzcz0iTXNmdE9mY1RobV9CYWNrZ3Jv&#10;dW5kMV9GaWxsX3YyIiBzdHJva2Utd2lkdGg9IjAiIGZpbGw9IiNGRkZGRkYiLz48cGF0aCBkPSJN&#10;MTUwLjEzIDExMi4xMkMxNDkuOTIgMTEyLjEyIDE0OS42OSAxMTIuMDUgMTQ5LjQ1IDExMS45MiAx&#10;NDkuMjEgMTExLjc5IDE0OS4wNiAxMTEuNzIgMTQ5IDExMS43MiAxNDguNSAxMTEuNzIgMTQ3Ljk0&#10;IDExMi4wNSAxNDcuMjkgMTEyLjc1IDE0Ni42NCAxMTMuNDYgMTQ1Ljk5IDExNC4xMyAxNDUuMzEg&#10;MTE0LjgzIDE0NC42MyAxMTUuNTMgMTQ0LjEzIDExNi4zNCAxNDMuNzQgMTE3LjI0IDE0My4zNSAx&#10;MTguMTQgMTQzLjIxIDExOC44OCAxNDMuMyAxMTkuNDIgMTQzLjQ1IDEyMC4zMiAxNDMuODYgMTIx&#10;LjAzIDE0NC42IDEyMS41IDE0NC43NSAxMjEuNiAxNDUuNiAxMjEuOTQgMTQ3LjE3IDEyMi42IDE0&#10;Ny45NyAxMjIuOTQgMTQ4Ljc5IDEyMy4zMSAxNDkuNTkgMTIzLjY3IDE1MC4zMyAxMjQuMSAxNTAu&#10;NjkgMTI0Ljc0IDE1MC42OSAxMjUuNTEgMTUwLjY5IDEyNi4yMiAxNDkuODYgMTI3LjE1IDE0OC4x&#10;NyAxMjguNCAxNDYuNiAxMjkuNTcgMTQ1LjY2IDEzMC4xMSAxNDUuMzYgMTMwLjA4IDE0NS4wNiAx&#10;MzAuMDggMTQ0LjgzIDEzMC4wMSAxNDQuNjIgMTI5Ljg0IDE0NC40MSAxMjkuNjcgMTQ0LjI5IDEy&#10;OS40NCAxNDQuMjkgMTI5LjE3IDE0NC4yOSAxMjkgMTQ0LjM1IDEyOC44MyAxNDQuNDcgMTI4LjY3&#10;IDE0NS4zMyAxMjguMjMgMTQ2LjA5IDEyNy44IDE0Ni44MyAxMjcuNCAxNDguMzEgMTI2LjYgMTQ5&#10;LjAyIDEyNS45NiAxNDguOTMgMTI1LjQ5IDE0OC44NyAxMjUuMDkgMTQ4LjI1IDEyNC42OCAxNDcu&#10;MDYgMTI0LjI1IDE0NS40NyAxMjMuNjggMTQ0LjM3IDEyMy4xOCAxNDMuNzggMTIyLjgxIDE0Mi41&#10;NCAxMjIgMTQxLjg2IDEyMC45NiAxNDEuNzQgMTE5LjY4IDE0MS43NCAxMTkuNTUgMTQxLjcxIDEx&#10;OS4zNSAxNDEuNzEgMTE5LjExIDE0MS43MSAxMTcuNTMgMTQyLjM5IDExNS44MyAxNDMuODEgMTE0&#10;LjA4IDE0NC40OSAxMTMuMjEgMTQ1LjcgMTEyLjAzIDE0Ny4zOSAxMTAuNDYgMTQ3LjU0IDExMC4y&#10;OSAxNDcuNzEgMTEwLjE2IDE0Ny45MiAxMTAuMDkgMTQ4LjEzIDExMC4wMyAxNDguMzYgMTA5Ljk5&#10;IDE0OC42IDEwOS45OSAxNDguODEgMTA5Ljk5IDE0OC45OCAxMDkuOTkgMTQ5LjA3IDExMC4wMiAx&#10;NDkuMTYgMTEwLjA4IDE0OS4yNSAxMTAuMTIgMTQ5LjI4IDExMC4xMiAxNDkuNjcgMTEwLjM1IDE0&#10;OS45MyAxMTAuNTYgMTUwLjE0IDExMC42OSAxNTAuNTIgMTEwLjk5IDE1MC43MyAxMTEuMTkgMTUw&#10;LjczIDExMS4zNiAxNTAuODIgMTExLjg2IDE1MC42MSAxMTIuMDkgMTUwLjExIDExMi4wOSIgY2xh&#10;c3M9Ik1zZnRPZmNUaG1fQmFja2dyb3VuZDFfRmlsbF92MiIgc3Ryb2tlLXdpZHRoPSIwIiBmaWxs&#10;PSIjRkZGRkZGIi8+PHBhdGggZD0iTTE2NC44NiAxMTMuNTZDMTY0LjcxIDExMy42NSAxNjQuNTMg&#10;MTEzLjcyIDE2NC4zIDExMy43MiAxNjQuMTIgMTEzLjcyIDE2My45NSAxMTMuNzIgMTYzLjggMTEz&#10;LjY5IDE2My42MiAxMTMuNjUgMTYzLjQ4IDExMy42NSAxNjMuMzMgMTEzLjYyIDE2Mi41MyAxMTMu&#10;NjIgMTYxLjYxIDExMy43MiAxNjAuNTggMTEzLjg5IDE1OS44OSAxMTMuOTkgMTU5LjE2IDExNC4x&#10;NiAxNTguMzkgMTE0LjM2IDE1OC4zMyAxMTUuMDcgMTU4LjMgMTE1Ljc0IDE1OC4yNCAxMTYuNDQg&#10;MTU4LjEyIDExNy45OCAxNTggMTE5LjczIDE1Ny45MSAxMjEuNjcgMTU3LjgyIDEyMy42MSAxNTcu&#10;NzYgMTI1LjE2IDE1Ny43NiAxMjYuMjYgMTU3Ljc2IDEyNi4yOSAxNTcuNzkgMTI2LjQ2IDE1Ny44&#10;MiAxMjYuNyAxNTcuODggMTI2LjkzIDE1Ny45MSAxMjcuMTMgMTU3LjkxIDEyNy4yNCAxNTcuOTEg&#10;MTI3LjQ3IDE1Ny44NSAxMjcuNjcgMTU3Ljc0IDEyNy44NCAxNTcuNjIgMTI4LjAxIDE1Ny40MSAx&#10;MjguMDggMTU3LjA5IDEyOC4wOCAxNTYuNzcgMTI4LjA4IDE1Ni41MiAxMjcuOTEgMTU2LjM1IDEy&#10;Ny41NyAxNTYuMTQgMTI3LjI0IDE1Ni4wNiAxMjYuOCAxNTYuMDYgMTI2LjIzIDE1Ni4wNiAxMjQu&#10;OTIgMTU2LjA2IDEyMy44NCAxNTYuMTIgMTIzLjAxIDE1Ni4xMiAxMjIuMTQgMTU2LjI0IDEyMC44&#10;NyAxNTYuMzkgMTE5LjIyIDE1Ni40NSAxMTguNTIgMTU2LjU0IDExNy43OCAxNTYuNjMgMTE2Ljk0&#10;IDE1Ni43MiAxMTYuMTEgMTU2LjggMTE1LjM2IDE1Ni44NiAxMTQuNzMgMTU2LjUxIDExNC44MyAx&#10;NTYuMjIgMTE0LjkgMTU2IDExNC45NiAxNTUuNDEgMTE1LjE2IDE1NC44NSAxMTUuNCAxNTQuMzQg&#10;MTE1LjY3IDE1My45NiAxMTUuODcgMTUzLjU3IDExNi4xMSAxNTMuMjIgMTE2LjQxIDE1Mi43MiAx&#10;MTYuODIgMTUyLjM5IDExNy4wMiAxNTIuMzEgMTE2Ljk4IDE1Mi4wMSAxMTYuODggMTUxLjc4IDEx&#10;Ni43NCAxNTEuNiAxMTYuNTQgMTUxLjQgMTE2LjMxIDE1MS4zNCAxMTYuMDcgMTUxLjQzIDExNS44&#10;IDE1MS41MiAxMTUuNSAxNTEuNjMgMTE1LjI2IDE1MS43OSAxMTUuMTMgMTUxLjk5IDExNC45MyAx&#10;NTIuNSAxMTQuNjYgMTUzLjI3IDExNC4zMiAxNTQuMjUgMTEzLjg5IDE1NC45MiAxMTMuNjIgMTU1&#10;LjI1IDExMy40OSAxNTUuNTcgMTEzLjM1IDE1Ni4yIDExMy4xNSAxNTcuMTEgMTEyLjg5IDE1Ny4y&#10;NiAxMTIuMTggMTU3LjM3IDExMS41NSAxNTcuNDYgMTExLjA1IDE1Ny42OSAxMDkuNDcgMTU3Ljgy&#10;IDEwNy45IDE1Ny44MiAxMDYuMjkgMTU3LjgyIDEwNi4xOSAxNTcuODIgMTA1Ljk1IDE1Ny43OSAx&#10;MDUuNjUgMTU3Ljc3IDEwNS4zMiAxNTcuNzcgMTA1LjEyIDE1Ny43NyAxMDUuMDIgMTU3Ljc3IDEw&#10;NC42MiAxNTcuNzkgMTA0LjI4IDE1Ny44OCAxMDQuMDUgMTU3Ljk3IDEwMy43OCAxNTguMTcgMTAz&#10;LjY1IDE1OC40NCAxMDMuNjUgMTU4LjczIDEwMy42NSAxNTguOTcgMTAzLjgyIDE1OS4xMiAxMDQu&#10;MTggMTU5LjI3IDEwNC41NSAxNTkuMzYgMTA1LjE1IDE1OS4zNiAxMDYuMDYgMTU5LjM2IDEwNi41&#10;NiAxNTkuMzMgMTA3LjE2IDE1OS4yNyAxMDcuOTMgMTU5LjE4IDEwOC43IDE1OS4wOSAxMDkuNDQg&#10;MTU5IDExMC4xNCAxNTguNzkgMTExLjUyIDE1OC42OCAxMTIuMzIgMTU4LjY1IDExMi41OSAxNTku&#10;MjEgMTEyLjQ5IDE1OS42OCAxMTIuNDIgMTYwLjA3IDExMi4zOSAxNjEuMjMgMTEyLjI1IDE2Mi4y&#10;OSAxMTIuMTggMTYzLjMzIDExMi4xOCAxNjMuODMgMTEyLjE4IDE2NC4yNSAxMTIuMjUgMTY0LjU3&#10;IDExMi4zMSAxNjQuOSAxMTIuNDEgMTY1LjA4IDExMi42OCAxNjUuMDggMTEzLjA1IDE2NS4wOCAx&#10;MTMuMjggMTY1LjAyIDExMy40NSAxNjQuOSAxMTMuNTYiIGNsYXNzPSJNc2Z0T2ZjVGhtX0JhY2tn&#10;cm91bmQxX0ZpbGxfdjIiIHN0cm9rZS13aWR0aD0iMCIgZmlsbD0iI0ZGRkZGRiIvPjxwYXRoIGQ9&#10;Ik0xNjYuMzcgMTI4LjA0QzE2NS42NiAxMjguMDQgMTY1LjMgMTI3LjU3IDE2NS4zIDEyNi42NyAx&#10;NjUuMyAxMjYuMjcgMTY1LjQyIDEyNS45MyAxNjUuNjUgMTI1LjcgMTY1LjkyIDEyNS40MyAxNjYu&#10;MTUgMTI1LjI2IDE2Ni4zNiAxMjUuMjMgMTY2LjY4IDEyNS4xNiAxNjYuOTggMTI1LjMgMTY3LjE4&#10;IDEyNS42IDE2Ny4zOSAxMjUuOSAxNjcuNTEgMTI2LjI0IDE2Ny41MSAxMjYuNjQgMTY3LjUxIDEy&#10;Ny41NyAxNjcuMTMgMTI4LjA1IDE2Ni4zNiAxMjguMDUiIGNsYXNzPSJNc2Z0T2ZjVGhtX0JhY2tn&#10;cm91bmQxX0ZpbGxfdjIiIHN0cm9rZS13aWR0aD0iMCIgZmlsbD0iI0ZGRkZGRiIvPjxwYXRoIGQ9&#10;Ik0xODcuMjcgMTIyLjkxQzE4NS42NCAxMjQuMDggMTg0LjA4IDEyNS4wMyAxODIuNTEgMTI1Ljc5&#10;IDE4MC40MSAxMjYuODQgMTc4LjYzIDEyNy4zMyAxNzcuMTggMTI3LjMzIDE3Ni41IDEyNy4zMyAx&#10;NzUuODggMTI3LjIzIDE3NS4zNSAxMjcgMTc0Ljc4IDEyNi43NiAxNzQuMzQgMTI2LjM2IDE3My45&#10;OSAxMjUuODMgMTczLjYxIDEyNS4yOSAxNzMuNDMgMTI0LjYzIDE3My40MyAxMjMuODUgMTczLjQz&#10;IDEyMS45NyAxNzQuMjYgMTE5Ljg2IDE3NS45NSAxMTcuNTUgMTc3LjY0IDExNS4yNCAxNzkuMTQg&#10;MTEzLjk2IDE4MC40OCAxMTMuNzMgMTgwLjYyIDExMy43IDE4MC43NyAxMTMuNyAxODAuOTggMTEz&#10;LjcgMTgxLjY2IDExMy43IDE4MS45OCAxMTMuOTYgMTgxLjk4IDExNC41MyAxODEuOTggMTE1LjEg&#10;MTgxLjcyIDExNS42IDE4MS4xNSAxMTYuMDEgMTgxLjA0IDExNi4wOCAxODAuOTEgMTE2LjExIDE4&#10;MC44MyAxMTYuMTEgMTgwLjc3IDExNi4xMSAxODAuNTkgMTE2LjA3IDE4MC4zIDExNi4wMSAxODAu&#10;MDEgMTE1LjkxIDE3OS43NiAxMTUuOTEgMTc5LjU5IDExNS45OCAxNzkuMDggMTE2LjE1IDE3OC4y&#10;MiAxMTcuMDUgMTc3LjA3IDExOC43MyAxNzUuNzQgMTIwLjY0IDE3NS4wNiAxMjIuMjUgMTc1LjA2&#10;IDEyMy41NiAxNzUuMDYgMTI0LjQgMTc1LjM2IDEyNSAxNzUuOTUgMTI1LjQzIDE3Ni4zIDEyNS42&#10;NyAxNzYuNzggMTI1LjggMTc3LjM0IDEyNS44IDE3OC40MyAxMjUuOCAxNzkuOTQgMTI1LjMzIDE4&#10;MS44MSAxMjQuNDMgMTgzLjA4IDEyMy43OSAxODQuNTkgMTIyLjk2IDE4Ni4yNyAxMjEuODUgMTg3&#10;LjAxIDEyMS4zOCAxODcuNzIgMTIwLjkxIDE4OC40NiAxMjAuNDEgMTg4LjU4IDEyMC4zOCAxODgu&#10;NjcgMTIwLjM1IDE4OC43MiAxMjAuMzUgMTg4LjkzIDEyMC4zNSAxODkuMDcgMTIwLjQ1IDE4OS4y&#10;IDEyMC42MiAxODkuMzQgMTIwLjgyIDE4OS4zOCAxMjEuMDIgMTg5LjM0IDEyMS4yMiAxODkuMzQg&#10;MTIxLjM5IDE4OC42NiAxMjEuOTYgMTg3LjI3IDEyMi45MyIgY2xhc3M9Ik1zZnRPZmNUaG1fQmFj&#10;a2dyb3VuZDFfRmlsbF92MiIgc3Ryb2tlLXdpZHRoPSIwIiBmaWxsPSIjRkZGRkZGIi8+PHBhdGgg&#10;ZD0iTTE5OC4zNSAxMTkuMDkgMTk4LjM1IDExOS42OUMxOTguMzUgMTIxLjg3IDE5Ny41OCAxMjMu&#10;NzggMTk2LjA4IDEyNS4zNiAxOTQuNzIgMTI2Ljc3IDE5My4zMyAxMjcuNDcgMTkxLjkxIDEyNy40&#10;NyAxOTEuNDkgMTI3LjQ3IDE5MS4xNCAxMjcuNCAxOTAuODEgMTI3LjIgMTkwLjI1IDEyNi44NiAx&#10;ODkuNzcgMTI2LjI2IDE4OS4zOSAxMjUuNDIgMTg4Ljk1IDEyNC40NSAxODguNzEgMTIzLjQ1IDE4&#10;OC43MSAxMjIuMzQgMTg4LjcxIDEyMS45NCAxODguNzQgMTIxLjUxIDE4OC44MyAxMjEuMDcgMTg4&#10;LjkyIDEyMC42NCAxODkuMDMgMTIwLjE3IDE4OS4yMiAxMTkuNzMgMTkwLjAyIDExNy42OCAxOTAu&#10;ODEgMTE2LjE0IDE5MS42NCAxMTUuMTcgMTkyLjUxIDExNC4xOSAxOTMuMzMgMTEzLjcgMTk0LjEz&#10;IDExMy43IDE5NC45MyAxMTMuNyAxOTUuNyAxMTQgMTk2LjQ0IDExNC42MyAxOTcuNDcgMTE1LjUg&#10;MTk4LjA3IDExNi43OCAxOTguMyAxMTguNDggMTk4LjMzIDExOC42OCAxOTguMzYgMTE4Ljg4IDE5&#10;OC4zNiAxMTkuMDhNMTk1LjgxIDExNi4wNEMxOTUuNDggMTE1Ljc0IDE5NS4wNCAxMTUuNTQgMTk0&#10;LjQyIDExNS40NEwxOTQuNDUgMTE1LjYxQzE5My41OSAxMTUuOTggMTkyLjkxIDExNi40OCAxOTIu&#10;NDQgMTE3LjA1IDE5MS42NCAxMTguMDMgMTkxIDExOS4zMyAxOTAuNDkgMTIxLjA0IDE5MC4zNyAx&#10;MjEuNDEgMTkwLjMxIDEyMS44OCAxOTAuMzEgMTIyLjM4IDE5MC4zMSAxMjMuMDkgMTkwLjQzIDEy&#10;My43NSAxOTAuNjcgMTI0LjM5IDE5MC45NCAxMjUuMDMgMTkxLjI5IDEyNS40MyAxOTEuNzYgMTI1&#10;LjYzIDE5MS45MSAxMjUuNyAxOTIuMDggMTI1LjczIDE5Mi4yNiAxMjUuNzMgMTkyLjg4IDEyNS43&#10;MyAxOTMuNTkgMTI1LjM5IDE5NC4zOSAxMjQuNzMgMTk1LjE5IDEyNC4wMyAxOTUuNzIgMTIzLjM1&#10;IDE5NS45OSAxMjIuNzIgMTk2LjI5IDEyMi4wOCAxOTYuNDkgMTIxLjQ4IDE5Ni42NCAxMjAuOTQg&#10;MTk2Ljc5IDEyMC4zNyAxOTYuODggMTE5LjggMTk2Ljg4IDExOS4yMyAxOTYuODggMTE4LjUzIDE5&#10;Ni43MyAxMTcuODYgMTk2LjUgMTE3LjIyIDE5Ni4zIDExNi42OCAxOTYuMDkgMTE2LjI4IDE5NS44&#10;MiAxMTYuMDQiIGNsYXNzPSJNc2Z0T2ZjVGhtX0JhY2tncm91bmQxX0ZpbGxfdjIiIHN0cm9rZS13&#10;aWR0aD0iMCIgZmlsbD0iI0ZGRkZGRiIvPjxwYXRoIGQ9Ik0yMDYuOTkgMTIzLjE4QzIwNi4zNCAx&#10;MjUuMzYgMjA1LjcyIDEyNi42MyAyMDUuMTMgMTI2Ljk0IDIwNC44MSAxMjcuMTEgMjA0LjQ4IDEy&#10;Ny4xNyAyMDQuMTUgMTI3LjE3IDIwMi45OSAxMjcuMTcgMjAyLjE0IDEyNS44OSAyMDEuNTIgMTIz&#10;LjM4IDIwMC45IDEyMC44MyAyMDAuNiAxMTcuNzEgMjAwLjYgMTE0LjA1IDIwMC42IDExMy4xNSAy&#10;MDAuODQgMTEyLjc4IDIwMS4zNCAxMTIuODggMjAxLjY5IDExMi45NSAyMDEuOTMgMTEzLjEyIDIw&#10;Mi4wNSAxMTMuMzUgMjAyLjE2IDExMy41OSAyMDIuMjMgMTEzLjg1IDIwMi4yMyAxMTQuMTYgMjAy&#10;LjIzIDExNy4xNyAyMDIuNDQgMTE5Ljc2IDIwMi44MiAxMjEuOSAyMDMuMiAxMjQuMDUgMjAzLjY4&#10;IDEyNS4xMiAyMDQuMjQgMTI1LjEyIDIwNC40NSAxMjUuMTIgMjA0LjY2IDEyNC45MiAyMDQuODMg&#10;MTI0LjU1IDIwNS40OCAxMjMuMjggMjA1Ljk4IDEyMS40NiAyMDYuNCAxMTkuMTUgMjA2LjcgMTE3&#10;LjQ0IDIwNi44NCAxMTYuMTcgMjA2Ljg0IDExNS4yOSAyMDYuODQgMTE0LjkyIDIwNi45IDExNC42&#10;NSAyMDYuOTkgMTE0LjQxIDIwNy4xMSAxMTQuMTggMjA3LjM3IDExNC4wOCAyMDcuNzkgMTE0LjA4&#10;IDIwOC4xMiAxMTQuMDggMjA4LjM1IDExNC4zMSAyMDguNSAxMTQuNzUgMjA4LjU2IDExNC44OSAy&#10;MDguNTkgMTE1LjEzIDIwOC42MiAxMTUuNDIgMjA4LjMgMTE3Ljk3IDIwNy43NiAxMjAuNTUgMjA2&#10;Ljk5IDEyMy4xNyIgY2xhc3M9Ik1zZnRPZmNUaG1fQmFja2dyb3VuZDFfRmlsbF92MiIgc3Ryb2tl&#10;LXdpZHRoPSIwIiBmaWxsPSIjRkZGRkZGIi8+PHBhdGggZD0iTTIxOC40NCAxMjkuMDFDMjE4LjEy&#10;IDEyOS4wMSAyMTcuODIgMTI4Ljg4IDIxNy41NSAxMjguNTggMjE3LjI4IDEyOC4yOCAyMTcuMTQg&#10;MTI3Ljk0IDIxNy4xNCAxMjcuNTEgMjE3LjE0IDEyNy4zMSAyMTcuMTcgMTI3LjE0IDIxNy4yIDEy&#10;Ny4wNCAyMTcuMjMgMTI2Ljk3IDIxNy4yMyAxMjYuODQgMjE3LjIzIDEyNi42NCAyMTcuMTQgMTI1&#10;LjcgMjE3LjA4IDEyNC42NyAyMTcuMDIgMTIzLjU2IDIxNi45NiAxMjIuNDIgMjE2LjkzIDEyMS40&#10;MSAyMTYuOTMgMTIwLjU4TDIxNi45MyAxMTguMzdDMjE2LjkzIDExNy44MyAyMTYuOTMgMTE3LjIg&#10;MjE2LjkgMTE2LjUgMjE2LjkgMTE1Ljc2IDIxNi44MSAxMTUuMjkgMjE2LjYzIDExNS4xMiAyMTYu&#10;MDcgMTE1Ljk5IDIxNS40OCAxMTYuODYgMjE0LjkyIDExNy43IDIxNC4wMSAxMTkuNjEgMjEzLjI0&#10;IDEyMS42NiAyMTIuNTMgMTIzLjggMjEyLjI2IDEyNC42MSAyMTEuOTkgMTI1LjU0IDIxMS43MiAx&#10;MjYuNjUgMjExLjU3IDEyNy4yMiAyMTEuNDMgMTI3LjU5IDIxMS4yOCAxMjcuNjkgMjExLjEgMTI3&#10;LjgyIDIxMC45MiAxMjcuODkgMjEwLjc0IDEyNy44OSAyMTAuNDcgMTI3Ljg5IDIxMC4zIDEyNy43&#10;NiAyMTAuMTUgMTI3LjUyIDIxMC4wMSAxMjcuMjggMjA5Ljg5IDEyNi45MiAyMDkuOTEgMTI2LjQ4&#10;IDIwOS45NCAxMjUuMzcgMjEwLjAzIDEyNC4yMyAyMTAuMDYgMTIzLjAyIDIxMC4xMiAxMjEuNzgg&#10;MjEwLjE1IDEyMC42OCAyMTAuMTUgMTE5LjcgMjEwLjE1IDExOC4xOSAyMTAuMjIgMTE2Ljg1IDIx&#10;MC4zIDExNS42OCAyMTAuMzMgMTE1LjQxIDIxMC4zOCAxMTQuNzQgMjEwLjU0IDExMy42NyAyMTAu&#10;NiAxMTMuMTcgMjEwLjggMTEyLjkgMjExLjE5IDExMi45IDIxMS41OCAxMTIuOSAyMTEuOSAxMTMu&#10;MDcgMjEyLjE0IDExMy40NCAyMTIuMjMgMTEzLjU0IDIxMi4yNiAxMTMuNzQgMjEyLjI2IDExMy45&#10;NyAyMTIuMjYgMTE0LjE0IDIxMi4yIDExNC42NCAyMTIuMTEgMTE1LjUxIDIxMi4wMiAxMTYuMzgg&#10;MjExLjk2IDExNy4xOCAyMTEuOTYgMTE3Ljk2IDIxMS45NiAxMTguMzYgMjExLjk2IDExOC43NyAy&#10;MTEuOTMgMTE5LjE3IDIxMS45IDExOS41NyAyMTEuOSAxMTkuOCAyMTEuOSAxMTkuOTEgMjExLjkg&#10;MTIwLjExIDIxMS45IDEyMC4yOCAyMTEuOTMgMTIwLjQxIDIxMi43MyAxMTguNjQgMjEzLjMyIDEx&#10;Ny4zIDIxMy43OSAxMTYuNDIgMjE1LjE4IDExMy43NyAyMTYuMjcgMTEyLjU2IDIxNy4wNCAxMTIu&#10;NzMgMjE3LjcyIDExMi45IDIxOC4xMyAxMTMuOCAyMTguMzQgMTE1LjUxIDIxOC40OSAxMTYuNjgg&#10;MjE4LjU1IDExOC44IDIxOC41NSAxMjEuODEgMjE4LjU1IDEyNC44MiAyMTguNTggMTI2LjM3IDIx&#10;OC42NCAxMjYuNTQgMjE4LjgyIDEyNi45MSAyMTguOSAxMjcuMTggMjE4Ljk3IDEyNy4zMiAyMTku&#10;MDkgMTI3LjY1IDIxOS4xNSAxMjcuOTUgMjE5LjE1IDEyOC4xOSAyMTkuMTUgMTI4LjQ5IDIxOS4w&#10;NiAxMjguNzMgMjE4Ljg5IDEyOC44NiAyMTguNzQgMTI4Ljk2IDIxOC41OSAxMjkuMDIgMjE4LjQ0&#10;IDEyOS4wMiIgY2xhc3M9Ik1zZnRPZmNUaG1fQmFja2dyb3VuZDFfRmlsbF92MiIgc3Ryb2tlLXdp&#10;ZHRoPSIwIiBmaWxsPSIjRkZGRkZGIi8+PHBhdGggZD0iTTIzMy4zNSAxMTMuNTZDMjMzLjIgMTEz&#10;LjY1IDIzMy4wMiAxMTMuNzIgMjMyLjc4IDExMy43MiAyMzIuNiAxMTMuNzIgMjMyLjQzIDExMy43&#10;MiAyMzIuMjggMTEzLjY5IDIzMi4xIDExMy42NSAyMzEuOTUgMTEzLjY1IDIzMS44MSAxMTMuNjIg&#10;MjMxLjAxIDExMy42MiAyMzAuMDkgMTEzLjcyIDIyOS4wNiAxMTMuODkgMjI4LjM4IDExMy45OSAy&#10;MjcuNjQgMTE0LjE2IDIyNi44NyAxMTQuMzYgMjI2LjgxIDExNS4wNyAyMjYuNzggMTE1Ljc0IDIy&#10;Ni43MiAxMTYuNDQgMjI2LjYgMTE3Ljk4IDIyNi40OCAxMTkuNzMgMjI2LjM5IDEyMS42NyAyMjYu&#10;MyAxMjMuNjEgMjI2LjI0IDEyNS4xNiAyMjYuMjQgMTI2LjI2IDIyNi4yNCAxMjYuMjkgMjI2LjI3&#10;IDEyNi40NiAyMjYuMyAxMjYuNyAyMjYuMzYgMTI2LjkzIDIyNi4zOSAxMjcuMTMgMjI2LjM5IDEy&#10;Ny4yNCAyMjYuMzkgMTI3LjQ3IDIyNi4zMyAxMjcuNjcgMjI2LjIxIDEyNy44NCAyMjYuMDkgMTI4&#10;LjAxIDIyNS44OCAxMjguMDggMjI1LjU2IDEyOC4wOCAyMjUuMjQgMTI4LjA4IDIyNSAxMjcuOTEg&#10;MjI0LjgzIDEyNy41NyAyMjQuNjIgMTI3LjI0IDIyNC41MyAxMjYuOCAyMjQuNTMgMTI2LjIzIDIy&#10;NC41MyAxMjQuOTIgMjI0LjUzIDEyMy44NCAyMjQuNTkgMTIzLjAxIDIyNC41OSAxMjIuMTQgMjI0&#10;LjcxIDEyMC44NyAyMjQuODUgMTE5LjIyIDIyNC45MSAxMTguNTIgMjI1IDExNy43OCAyMjUuMDkg&#10;MTE2Ljk0IDIyNS4xOCAxMTYuMTEgMjI1LjI3IDExNS4zNiAyMjUuMzMgMTE0LjczIDIyNC45OCAx&#10;MTQuODMgMjI0LjY3IDExNC45IDIyNC40NyAxMTQuOTYgMjIzLjg5IDExNS4xNiAyMjMuMzIgMTE1&#10;LjQgMjIyLjgxIDExNS42NyAyMjIuNDMgMTE1Ljg3IDIyMi4wNCAxMTYuMTEgMjIxLjY5IDExNi40&#10;MSAyMjEuMTkgMTE2LjgyIDIyMC44NiAxMTcuMDIgMjIwLjc3IDExNi45OCAyMjAuNDcgMTE2Ljg4&#10;IDIyMC4yNCAxMTYuNzQgMjIwLjA2IDExNi41NCAyMTkuODUgMTE2LjMxIDIxOS43OSAxMTYuMDcg&#10;MjE5Ljg4IDExNS44IDIxOS45NyAxMTUuNSAyMjAuMDkgMTE1LjI2IDIyMC4yNCAxMTUuMTMgMjIw&#10;LjQ1IDExNC45MyAyMjAuOTUgMTE0LjY2IDIyMS43MiAxMTQuMzIgMjIyLjY5IDExMy44OSAyMjMu&#10;MzggMTEzLjYyIDIyMy43IDExMy40OSAyMjQuMDIgMTEzLjM1IDIyNC42NSAxMTMuMTUgMjI1LjU2&#10;IDExMi44OSAyMjUuNzEgMTEyLjE4IDIyNS44MyAxMTEuNTUgMjI1LjkyIDExMS4wNSAyMjYuMTYg&#10;MTA5LjQ3IDIyNi4yOCAxMDcuOSAyMjYuMjggMTA2LjI5IDIyNi4yOCAxMDYuMTkgMjI2LjI4IDEw&#10;NS45NSAyMjYuMjUgMTA1LjY1IDIyNi4yMyAxMDUuMzIgMjI2LjIzIDEwNS4xMiAyMjYuMjMgMTA1&#10;LjAyIDIyNi4yMyAxMDQuNjIgMjI2LjI1IDEwNC4yOCAyMjYuMzUgMTA0LjA1IDIyNi40NCAxMDMu&#10;NzggMjI2LjY0IDEwMy42NSAyMjYuOTEgMTAzLjY1IDIyNy4yMSAxMDMuNjUgMjI3LjQ0IDEwMy44&#10;MiAyMjcuNTkgMTA0LjE4IDIyNy43NCAxMDQuNTUgMjI3LjgzIDEwNS4xNSAyMjcuODMgMTA2LjA2&#10;IDIyNy44MyAxMDYuNTYgMjI3LjggMTA3LjE2IDIyNy43NCAxMDcuOTMgMjI3LjY1IDEwOC43IDIy&#10;Ny41NiAxMDkuNDQgMjI3LjQ3IDExMC4xNCAyMjcuMjYgMTExLjUyIDIyNy4xNCAxMTIuMzIgMjI3&#10;LjEyIDExMi41OSAyMjcuNjggMTEyLjQ5IDIyOC4xNSAxMTIuNDIgMjI4LjU0IDExMi4zOSAyMjku&#10;NyAxMTIuMjUgMjMwLjc2IDExMi4xOCAyMzEuNzkgMTEyLjE4IDIzMi4zIDExMi4xOCAyMzIuNzEg&#10;MTEyLjI1IDIzMy4wNCAxMTIuMzEgMjMzLjM3IDExMi40MSAyMzMuNTQgMTEyLjY4IDIzMy41NCAx&#10;MTMuMDUgMjMzLjU0IDExMy4yOCAyMzMuNDggMTEzLjQ1IDIzMy4zNiAxMTMuNTYiIGNsYXNzPSJN&#10;c2Z0T2ZjVGhtX0JhY2tncm91bmQxX0ZpbGxfdjIiIHN0cm9rZS13aWR0aD0iMCIgZmlsbD0iI0ZG&#10;RkZGRiIvPjxwYXRoIGQ9Ik0yNDQuNDEgMTEzLjQzQzI0NC40OSAxMTMuNiAyNDQuNTUgMTEzLjc5&#10;IDI0NC41NSAxMTMuOTYgMjQ0LjU1IDExNC4zNiAyNDQuMzEgMTE0LjY2IDI0My44NyAxMTQuOCAy&#10;NDMuNjkgMTE0Ljg3IDI0My40NiAxMTQuOCAyNDMuMTkgMTE0LjcgMjQyLjkgMTE0LjYgMjQyLjY5&#10;IDExNC41MyAyNDIuNTQgMTE0LjUzIDI0Mi4yNyAxMTQuNTMgMjQyLjAxIDExNC42MyAyNDEuNzUg&#10;MTE0LjggMjQwLjgzIDExNS40IDIzOS44MiAxMTYuMzggMjM4LjczIDExNy43NSAyMzcuNzYgMTE4&#10;Ljk5IDIzNi42NiAxMjAuNTcgMjM1LjUxIDEyMi41NSAyMzUuMSAxMjMuMjkgMjM0LjgzIDEyNC4y&#10;OSAyMzQuNzEgMTI1LjUzIDIzNC41OSAxMjYuNzcgMjM0LjUgMTI3LjQ4IDIzNC40MiAxMjcuNTgg&#10;MjM0LjI3IDEyNy44MiAyMzQuMDMgMTI3Ljk1IDIzMy43NyAxMjcuOTUgMjMzLjQ3IDEyNy45NSAy&#10;MzMuMjEgMTI3LjgyIDIzMi45NyAxMjcuNTUgMjMyLjgyIDEyNy4zOCAyMzIuNzYgMTI3LjExIDIz&#10;Mi43NiAxMjYuNzUgMjMyLjg4IDEyNS43MSAyMzIuOTcgMTI0Ljc3IDIzMy4wNiAxMjMuODYgMjMz&#10;LjE1IDEyMi45NiAyMzMuMjEgMTIyLjEyIDIzMy4yMSAxMjEuMzEgMjMzLjIxIDExOS4wNyAyMzMu&#10;MTUgMTE3LjM5IDIzMy4wMyAxMTYuMzUgMjMyLjg4IDExNS4yNyAyMzIuNzYgMTE0LjMzIDIzMi42&#10;OCAxMTMuNTcgMjMyLjc3IDExMy40IDIzMi44OCAxMTMuMjkgMjMyLjk3IDExMy4xOSAyMzMuMTgg&#10;MTEzLjAyIDIzMy4zNiAxMTIuOTYgMjMzLjUzIDExMi45NiAyMzMuNzQgMTEyLjk2IDIzMy45NCAx&#10;MTMuMDYgMjM0LjE1IDExMy4yOSAyMzQuMzYgMTEzLjUzIDIzNC41MSAxMTMuODYgMjM0LjYgMTE0&#10;LjM3IDIzNC42OSAxMTQuODggMjM0Ljc1IDExNS42MSAyMzQuNzUgMTE2LjU4TDIzNC43OCAxMjAu&#10;NjRDMjM1LjI4IDExOS45IDIzNS42OSAxMTkuMyAyMzYuMDIgMTE4Ljg2IDIzNi45OSAxMTcuNTIg&#10;MjM3LjkxIDExNi40MSAyMzguNzQgMTE1LjU0IDIzOS42IDExNC42NCAyNDAuMTYgMTE0LjA2IDI0&#10;MC40OSAxMTMuNzkgMjQxLjI1IDExMy4xNiAyNDIuMDMgMTEyLjg2IDI0Mi43OSAxMTIuODYgMjQz&#10;LjA2IDExMi44NiAyNDMuMjkgMTEyLjg2IDI0My40NSAxMTIuODkgMjQzLjU5IDExMi45MiAyNDMu&#10;ODQgMTEyLjk5IDI0NC4xNiAxMTMuMTMgMjQ0LjI1IDExMy4xNiAyNDQuMzQgMTEzLjI2IDI0NC40&#10;MyAxMTMuNDMiIGNsYXNzPSJNc2Z0T2ZjVGhtX0JhY2tncm91bmQxX0ZpbGxfdjIiIHN0cm9rZS13&#10;aWR0aD0iMCIgZmlsbD0iI0ZGRkZGRiIvPjxwYXRoIGQ9Ik0yNTIuNzIgMTI0LjU2QzI1Mi40NiAx&#10;MjcuNzIgMjUyLjE2IDEzMC42OSAyNTEuODYgMTMzLjUxIDI1MS43MSAxMzUuMDIgMjUxLjUzIDEz&#10;Ni43NiAyNTEuMjcgMTM4Ljc4IDI1MS4xMiAxMzkuOTUgMjUxLjA2IDE0MC41OSAyNTEuMTIgMTQw&#10;LjY5IDI1MS4xOCAxNDAuNzkgMjUxLjI3IDE0MC45NiAyNTEuMzYgMTQxLjI2IDI1MS40OCAxNDEu&#10;NTYgMjUxLjU0IDE0MS44MyAyNTEuNTQgMTQyLjAzIDI1MS41NCAxNDIuMzMgMjUxLjQ4IDE0Mi41&#10;MyAyNTEuMzQgMTQyLjcgMjUxLjE5IDE0Mi44NyAyNTAuOTIgMTQyLjk0IDI1MC41NCAxNDIuOTQg&#10;MjUwLjEgMTQyLjk0IDI0OS43NyAxNDIuODQgMjQ5LjYgMTQyLjY0IDI0OS4zOSAxNDIuNCAyNDku&#10;MyAxNDIuMTQgMjQ5LjMgMTQxLjgzIDI0OS4zIDE0MS4yIDI0OS4zOSAxNDAuODYgMjQ5LjU2IDE0&#10;MC44MiAyNDkuNzQgMTQwLjc1IDI1MC4xOCAxMzcuMiAyNTAuODEgMTMwLjEyIDI1MC45OSAxMjgu&#10;MTggMjUxLjEzIDEyNi4yMyAyNTEuMjggMTI0LjMyIDI1MS40MyAxMjIuNDEgMjUxLjUyIDEyMC4y&#10;OSAyNTEuNTIgMTE4LjA1IDI1MS4wNSAxMTguNjkgMjUwLjYgMTE5LjMyIDI1MC4xMyAxMTkuOTMg&#10;MjQ4Ljk1IDEyMS40NyAyNDcuOTcgMTIyLjY0IDI0Ny4yIDEyMy40OSAyNDUuOTkgMTI0Ljc2IDI0&#10;NS4xMyAxMjUuMzkgMjQ0LjYgMTI1LjM5IDI0NC4wNCAxMjUuMzkgMjQzLjc0IDEyNC42MiAyNDMu&#10;NzQgMTIzLjExIDI0My43NCAxMjIuNDEgMjQzLjc3IDEyMS42MSAyNDMuODkgMTIwLjY2IDI0My44&#10;OSAxMjAuNjMgMjQ0LjEzIDExOC45OCAyNDQuNTQgMTE1LjczIDI0NC42OSAxMTQuNjMgMjQ0Ljcy&#10;IDExNC4wNSAyNDQuNzIgMTE0LjAyIDI0NC44NCAxMTMuMTggMjQ1LjA3IDExMi43MSAyNDUuNDMg&#10;MTEyLjYxIDI0NS41OCAxMTIuNTUgMjQ1LjgyIDExMi42MSAyNDYuMTEgMTEyLjg1IDI0Ni40IDEx&#10;My4wOCAyNDYuNTUgMTEzLjMyIDI0Ni41NSAxMTMuNTkgMjQ2LjU4IDExMy43NiAyNDYuMzcgMTE1&#10;IDI0NS45OSAxMTcuMzEgMjQ1LjU4IDExOS42MyAyNDUuMzcgMTIxLjEgMjQ1LjM3IDEyMS44IDI0&#10;NS4zNyAxMjIuMTcgMjQ1LjQgMTIyLjM3IDI0NS40OSAxMjIuNDQgMjQ1Ljc2IDEyMi42NyAyNDYu&#10;NyAxMjEuNzcgMjQ4LjM2IDExOS42NiAyNDkuMDcgMTE4Ljc2IDI1MC4wMiAxMTcuNTUgMjUxLjE3&#10;IDExNi4wMSAyNTEuMjYgMTE1Ljg3IDI1MS4zNyAxMTUuNjQgMjUxLjUyIDExNS4zMSAyNTEuNzYg&#10;MTE0Ljc0IDI1Mi4wMiAxMTQuNDMgMjUyLjI5IDExNC40MyAyNTIuNDQgMTE0LjQzIDI1Mi41OCAx&#10;MTQuNDcgMjUyLjczIDExNC41MyAyNTIuODggMTE0LjYgMjUzLjAzIDExNC45IDI1My4xNSAxMTUu&#10;NDcgMjUzLjI3IDExNi4wNCAyNTMuMzMgMTE2LjY3IDI1My4zMyAxMTcuMzggMjUzLjMzIDExNy41&#10;NCAyNTMuMzMgMTE3Ljc1IDI1My4zIDExNy45MiAyNTMuMjcgMTE4LjEyIDI1My4yNyAxMTguMjkg&#10;MjUzLjI3IDExOC4zOSAyNTMuMDYgMTIwLjYgMjUyLjkxIDEyMi42NSAyNTIuNzMgMTI0LjU2IiBj&#10;bGFzcz0iTXNmdE9mY1RobV9CYWNrZ3JvdW5kMV9GaWxsX3YyIiBzdHJva2Utd2lkdGg9IjAiIGZp&#10;bGw9IiNGRkZGRkYiLz48cGF0aCBkPSJNNTUuMjcgNTkuOTNDNTUuMjcgNTkuOTMgOTUuNjUgMzUu&#10;NDggMTMzLjAzIDM3LjMzIDE3MC40IDM5LjE4IDIwMC4xOSA2My4yOCAyNDAuNDUgNjQuNzUgMjgw&#10;LjcxIDY2LjIyIDMwNC43NCAzNi42NyAzMDQuNzQgMzYuNjcgMzA0Ljc0IDM2LjY3IDI3Ny4wOSA3&#10;OC41MSAyMzguNzYgNzYuNjkgMjExLjI5IDc1LjM4IDIwOC4xMiA3MS43NCAxNzguNjEgNTcuODUg&#10;MTE3LjEzIDI4Ljg5IDU1LjI4IDU5Ljk0IDU1LjI4IDU5Ljk0IiBjbGFzcz0iTXNmdE9mY1RobV9C&#10;YWNrZ3JvdW5kMV9GaWxsX3YyIiBzdHJva2Utd2lkdGg9IjAiIGZpbGw9IiNGRkZGRkYiLz48cGF0&#10;aCBkPSJNMjE1LjA2IDQ5Ljk2IDIxMy43MyA4LjIxIDE5NS43NSA1OS4xNSAyMTUuMDYgNDkuOTZa&#10;IiBjbGFzcz0iTXNmdE9mY1RobV9CYWNrZ3JvdW5kMV9GaWxsX3YyIiBzdHJva2Utd2lkdGg9IjAi&#10;IGZpbGw9IiNGRkZGRkYiLz48cGF0aCBkPSJNMjA4LjI3IDBDMjA4LjI3IDAgMjM0LjIzIDkuMTUg&#10;MjM5Ljg4IDMxLjc0IDI0My44NCA0Ny41NiAyNDEuMDYgNjAuMjYgMjQxLjA2IDYwLjI2TDIxNi40&#10;NyA1NC43NEMyMTYuNDcgNTQuNzQgMjIxLjIzIDQzLjc0IDIyMC44MSAzMC4zIDIyMC4yIDEwLjYx&#10;IDIwOC4yNyAwLjAxIDIwOC4yNyAwLjAxIiBjbGFzcz0iTXNmdE9mY1RobV9CYWNrZ3JvdW5kMV9G&#10;aWxsX3YyIiBzdHJva2Utd2lkdGg9IjAiIGZpbGw9IiNGRkZGRkYiLz48cGF0aCBkPSJNMjM2LjQ1&#10;IDgyLjg4QzIzNS4yIDgyLjg4IDIzMy45MiA4Mi44MyAyMzIuNiA4Mi43NCAyMTAuMzggODEuMTUg&#10;MTk2LjMzIDY5LjAxIDE4Mi43NCA1Ny4yNyAxNjkuMjkgNDUuNjUgMTU2LjU5IDM0LjY4IDEzNi41&#10;OSAzMy4yOCAxMDYuMTkgMzEuMTQgNzIuOTcgNjIuODggNzIuNjMgNjMuMkw3MS4yNiA2MS43OUM3&#10;Mi42NCA2MC40NiAxMDUuNDYgMjkuMTQgMTM2LjcyIDMxLjMyIDE1Ny4zNyAzMi43NiAxNzAuOTEg&#10;NDQuNDcgMTg0LjAxIDU1Ljc4IDE5Ny4zNiA2Ny4zMSAyMTEuMTYgNzkuMjMgMjMyLjczIDgwLjc4&#10;IDI1MC40OCA4Mi4wNSAyNjQuMjcgNzQuNTQgMjczLjcgNTguNDUgMjgwLjggNDYuMzUgMjgyLjYz&#10;IDMzLjY3IDI4Mi42NSAzMy41NEwyODQuNiAzMy44MUMyODQuNTMgMzQuMzIgMjc3LjI4IDgyLjg4&#10;IDIzNi40NCA4Mi44OFoiIGNsYXNzPSJNc2Z0T2ZjVGhtX0JhY2tncm91bmQxX0ZpbGxfdjIiIHN0&#10;cm9rZS13aWR0aD0iMCIgZmlsbD0iI0ZGRkZGRiIvPjxwYXRoIGQ9Ik0yMS43NCA5OC43OCAxOC45&#10;MyA5OC43OEMxOC44NyA5OC43OCAxOC44MSA5OC43NCAxOC43OSA5OC42OEwxNC40OCA4My40NiAx&#10;NC4wMiA4MS40NSAxMy40OCA4My40NiA5LjA5IDk4LjY4QzkuMDcgOTguNzQgOS4wMiA5OC43OCA4&#10;Ljk1IDk4Ljc4TDYuMTQgOTguNzhDNi4wOCA5OC43OCA2LjAyIDk4Ljc0IDYgOTguNjhMMCA3Ny41&#10;Qy0wLjAzIDc3LjQxIDAuMDQgNzcuMzIgMC4xNCA3Ny4zMkwzLjQzIDc3LjMyQzMuNDkgNzcuMzIg&#10;My41NSA3Ny4zNiAzLjU3IDc3LjQzTDcuMjkgOTIuNzMgNy43OCA5NC43MyA4LjMzIDkyLjczIDEy&#10;LjY0IDc3LjQzQzEyLjY2IDc3LjM3IDEyLjcxIDc3LjMzIDEyLjc4IDc3LjMzTDE1LjU5IDc3LjMz&#10;QzE1LjY1IDc3LjMzIDE1LjcxIDc3LjM3IDE1LjczIDc3LjQzTDE5LjkyIDkyLjczQzIwLjA5IDkz&#10;LjQgMjAuMjUgOTQuMDYgMjAuNDIgOTQuNzMgMjAuNDggOTQuNDYgMjAuODEgOTMuMSAyMC45MiA5&#10;Mi42OUwyNC43OSA3Ny40M0MyNC44MSA3Ny4zNyAyNC44NiA3Ny4zMiAyNC45MyA3Ny4zMkwyNy44&#10;MiA3Ny4zMkMyNy45MSA3Ny4zMiAyNy45OCA3Ny40MSAyNy45NiA3Ny41TDIxLjkxIDk4LjY3QzIx&#10;Ljg5IDk4LjczIDIxLjg0IDk4Ljc3IDIxLjc4IDk4Ljc3IiBjbGFzcz0iTXNmdE9mY1RobV9CYWNr&#10;Z3JvdW5kMV9GaWxsX3YyIiBzdHJva2Utd2lkdGg9IjAiIGZpbGw9IiNGRkZGRkYiLz48cGF0aCBk&#10;PSJNMjkuNzcgMTA0LjI5QzI5Ljk5IDEwMy42NyAzMC4yIDEwMy4wNCAzMC40MiAxMDIuNDIgMzAu&#10;NDQgMTAyLjM1IDMwLjUxIDEwMi4zMSAzMC41OSAxMDIuMzMgMzEuMiAxMDIuNDkgMzMuMjYgMTAy&#10;Ljg5IDM0LjI0IDEwMS45MiAzNC43IDEwMS40NiAzNS4wNSAxMDAuNTkgMzUuNDEgOTkuNzEgMzUu&#10;NTYgOTkuMzMgMzUuNjcgOTkuMDEgMzUuNzUgOTguNzkgMzMuMzggOTEuNyAzMC44NSA4NC42MSAy&#10;OC40OCA3Ny41MiAyOC40NSA3Ny40MyAyOC41MiA3Ny4zNCAyOC42MSA3Ny4zNEwzMi4wNSA3Ny4z&#10;NEMzMi4xMSA3Ny4zNCAzMi4xNyA3Ny4zOCAzMi4xOSA3Ny40NSAzMi45MSA4MC40NyAzMy43OSA4&#10;My42NyAzNC44NiA4Ny4wMSAzNS42NyA4OS41NSAzNi41MyA5MS45NiAzNy40MSA5NC4yMyAzOC4x&#10;NyA5MS43NSA0MS4yNyA4MC42OSA0Mi4yIDc3LjQ0IDQyLjIyIDc3LjM4IDQyLjI3IDc3LjM0IDQy&#10;LjMzIDc3LjM0TDQ1LjQ3IDc3LjM0QzQ1LjU2IDc3LjM0IDQ1LjYzIDc3LjQzIDQ1LjYxIDc3LjUy&#10;IDQ1LjA0IDc5LjUyIDQwLjQ5IDk1LjQyIDM3LjcyIDEwMS40IDM3LjI1IDEwMi40MSAzNi40NCAx&#10;MDMuOTggMzQuNzYgMTA0LjcyIDMyLjg4IDEwNS41NSAzMC44NiAxMDQuOSAyOS44NiAxMDQuNDgg&#10;MjkuNzkgMTA0LjQ1IDI5Ljc2IDEwNC4zNyAyOS43OCAxMDQuMyIgY2xhc3M9Ik1zZnRPZmNUaG1f&#10;QmFja2dyb3VuZDFfRmlsbF92MiIgc3Ryb2tlLXdpZHRoPSIwIiBmaWxsPSIjRkZGRkZGIi8+PHBh&#10;dGggZD0iTTU4LjUyIDk4Ljc4QzU4LjQ0IDk4Ljc4IDU4LjM4IDk4LjcyIDU4LjM4IDk4LjY0TDU4&#10;LjM4IDgzLjM4QzU4LjM4IDgxLjM5IDU3LjU0IDc5LjIgNTMuODggNzkuMiA1MS44OSA3OS4yIDUw&#10;LjkzIDc5LjQ4IDQ5LjgyIDc5Ljk2TDQ5LjgyIDk4LjY1QzQ5LjgyIDk4LjczIDQ5Ljc2IDk4Ljc5&#10;IDQ5LjY4IDk4Ljc5TDQ2LjQ2IDk4Ljc5QzQ2LjM4IDk4Ljc5IDQ2LjMyIDk4LjczIDQ2LjMyIDk4&#10;LjY1TDQ2LjMyIDc4LjU0QzQ2LjMyIDc4LjQ5IDQ2LjM1IDc4LjQ0IDQ2LjQgNzguNDEgNDguMyA3&#10;Ny41MiA1MC43OSA3Ni45NCA1NC4xNiA3Ni45NCA2MC4xMyA3Ni45NCA2MS44OCA4MC4yNCA2MS44&#10;OCA4My4zMUw2MS44OCA5OC42NUM2MS44OCA5OC43MyA2MS44MiA5OC43OSA2MS43NCA5OC43OUw1&#10;OC41MiA5OC43OVoiIGNsYXNzPSJNc2Z0T2ZjVGhtX0JhY2tncm91bmQxX0ZpbGxfdjIiIHN0cm9r&#10;ZS13aWR0aD0iMCIgZmlsbD0iI0ZGRkZGRiIvPjxwYXRoIGQ9Ik03Mi45NSA5OS4xOEM2Ni44MiA5&#10;OS4xOCA2My41MiA5NC44OCA2My41MiA4OC4zOSA2My41MiA4MS4yNyA2Ny4zIDc3LjEzIDcyLjg0&#10;IDc3LjEzIDc0LjAzIDc3LjEzIDc1LjA3IDc3LjI5IDc2LjIyIDc3LjYxTDc2LjIyIDY4LjM3Qzc2&#10;LjIyIDY4LjI5IDc2LjI4IDY4LjIzIDc2LjM2IDY4LjIzTDc5LjU0IDY4LjIzQzc5LjYyIDY4LjIz&#10;IDc5LjY4IDY4LjI5IDc5LjY4IDY4LjM3TDc5LjY4IDk3LjU5Qzc5LjY4IDk3LjY0IDc5LjY2IDk3&#10;LjY5IDc5LjYxIDk3LjcxIDc4LjE3IDk4LjU2IDc1Ljg5IDk5LjE4IDcyLjk1IDk5LjE4TTc2LjIx&#10;IDc5LjU1Qzc1LjMzIDc5LjMxIDc0LjQ2IDc5LjE1IDczLjU0IDc5LjE1IDY4LjU2IDc5LjE1IDY2&#10;Ljk3IDgzLjQ1IDY2Ljk3IDg4LjExIDY2Ljk3IDkzLjE2IDY4LjcyIDk2Ljg3IDczLjEgOTYuODcg&#10;NzQuNTMgOTYuODcgNzUuNTMgOTYuNzEgNzYuMjEgOTYuMjdMNzYuMjEgNzkuNTVaIiBjbGFzcz0i&#10;TXNmdE9mY1RobV9CYWNrZ3JvdW5kMV9GaWxsX3YyIiBzdHJva2Utd2lkdGg9IjAiIGZpbGw9IiNG&#10;RkZGRkYiLz48cGF0aCBkPSJNOTQuOTEgOTguNzhDOTQuODMgOTguNzggOTQuNzcgOTguNzIgOTQu&#10;NzcgOTguNjRMOTQuNzcgODMuNThDOTQuNzcgODEuMzUgOTMuODEgNzkuMzYgOTAuMzkgNzkuMzYg&#10;ODguOCA3OS4zNiA4Ny41MiA3OS42NCA4Ni4yMSA4MC40M0w4Ni4yMSA5OC42NEM4Ni4yMSA5OC43&#10;MiA4Ni4xNSA5OC43OCA4Ni4wNyA5OC43OEw4Mi44NSA5OC43OEM4Mi43NyA5OC43OCA4Mi43MSA5&#10;OC43MiA4Mi43MSA5OC42NEw4Mi43MSA2OC4zN0M4Mi43MSA2OC4yOSA4Mi43NyA2OC4yMyA4Mi44&#10;NSA2OC4yM0w4Ni4wNyA2OC4yM0M4Ni4xNSA2OC4yMyA4Ni4yMSA2OC4yOSA4Ni4yMSA2OC4zN0w4&#10;Ni4yMSA3OC40NEM4OCA3Ny41MyA4OS41NSA3Ny4xMyA5MS4xNSA3Ny4xMyA5Ni42IDc3LjEzIDk4&#10;LjI3IDgwLjQzIDk4LjI3IDgzLjQ2TDk4LjI3IDk4LjY0Qzk4LjI3IDk4LjcyIDk4LjIxIDk4Ljc4&#10;IDk4LjEzIDk4Ljc4TDk0LjkxIDk4Ljc4WiIgY2xhc3M9Ik1zZnRPZmNUaG1fQmFja2dyb3VuZDFf&#10;RmlsbF92MiIgc3Ryb2tlLXdpZHRoPSIwIiBmaWxsPSIjRkZGRkZGIi8+PHBhdGggZD0iTTEwNy44&#10;MiA5OS4xOEMxMDIuMjUgOTkuMTggOTkuNjYgOTYuNzUgOTkuNjYgOTIuODUgOTkuNjYgODcuMTYg&#10;MTA0Ljk5IDg1LjQ5IDExMS42NCA4NC44MUwxMTEuNjQgODMuNUMxMTEuNjQgODAuMiAxMDkuNjUg&#10;NzkuMjQgMTA2LjkgNzkuMjQgMTA0LjkxIDc5LjI0IDEwMy4wNiA3OS45NCAxMDEuODYgODAuNTMg&#10;MTAxLjc5IDgwLjU3IDEwMS43IDgwLjUzIDEwMS42NyA4MC40NkwxMDAuOTQgNzguNjVDMTAwLjkx&#10;IDc4LjU4IDEwMC45NCA3OC41MSAxMDEgNzguNDcgMTAyLjI2IDc3LjggMTA0LjYgNzYuOTQgMTA3&#10;LjQ2IDc2Ljk0IDExMS40NCA3Ni45NCAxMTQuOTQgNzguNjUgMTE0Ljk0IDgzLjkxTDExNC45NCA5&#10;Ny42QzExNC45NCA5Ny42NSAxMTQuOTEgOTcuNyAxMTQuODYgOTcuNzMgMTEzLjIzIDk4LjYyIDEx&#10;MC43NSA5OS4yIDEwNy44MSA5OS4yTTExMS42NSA4Ni42QzEwNi4yNCA4Ny4yOCAxMDMuMDEgODgu&#10;NDMgMTAzLjAxIDkyLjc3IDEwMy4wMSA5NS44NyAxMDQuOTIgOTcuMTUgMTA4LjExIDk3LjE1IDEw&#10;OS40NiA5Ny4xNSAxMTAuNzggOTYuOTEgMTExLjY1IDk2LjQzTDExMS42NSA4Ni42WiIgY2xhc3M9&#10;Ik1zZnRPZmNUaG1fQmFja2dyb3VuZDFfRmlsbF92MiIgc3Ryb2tlLXdpZHRoPSIwIiBmaWxsPSIj&#10;RkZGRkZGIi8+PHBhdGggZD0iTTE0MS4yNCA5OC43OEMxNDEuMTYgOTguNzggMTQxLjEgOTguNzIg&#10;MTQxLjEgOTguNjRMMTQxLjEgODMuMzRDMTQxLjEgODEuMTkgMTQwLjA2IDc5LjI0IDEzNi45NiA3&#10;OS4yNCAxMzUuMTcgNzkuMjQgMTMzLjc4IDc5Ljg0IDEzMi41NCA4MS4xNUwxMzIuNTQgOTguNjRD&#10;MTMyLjU0IDk4LjcyIDEzMi40OCA5OC43OCAxMzIuNCA5OC43OEwxMjkuMTggOTguNzhDMTI5LjEg&#10;OTguNzggMTI5LjA0IDk4LjcyIDEyOS4wNCA5OC42NEwxMjkuMDQgODMuMThDMTI5LjA0IDgwLjc5&#10;IDEyNy40NSA3OS4yIDEyNC4zNCA3OS4yIDEyMi41OSA3OS4yIDEyMS42MyA3OS40NCAxMjAuNDgg&#10;NzkuOTJMMTIwLjQ4IDk4LjY0QzEyMC40OCA5OC43MiAxMjAuNDIgOTguNzggMTIwLjM0IDk4Ljc4&#10;TDExNy4xMiA5OC43OEMxMTcuMDQgOTguNzggMTE2Ljk4IDk4LjcyIDExNi45OCA5OC42NEwxMTYu&#10;OTggNzguNTNDMTE2Ljk4IDc4LjQ4IDExNy4wMSA3OC40MyAxMTcuMDYgNzguNCAxMTguOTkgNzcu&#10;NDcgMTIxLjA1IDc2LjkzIDEyNC40MiA3Ni45MyAxMjcuNzkgNzYuOTMgMTI5LjcxIDc3LjkyIDEz&#10;MC45OSA3OS41MiAxMzIuNDYgNzcuOTcgMTM0LjY1IDc2LjkzIDEzNy42NCA3Ni45MyAxNDIuNzcg&#10;NzYuOTMgMTQ0LjYxIDgwLjI3IDE0NC42MSA4My4yNkwxNDQuNjEgOTguNjRDMTQ0LjYxIDk4Ljcy&#10;IDE0NC41NSA5OC43OCAxNDQuNDcgOTguNzhMMTQxLjI1IDk4Ljc4WiIgY2xhc3M9Ik1zZnRPZmNU&#10;aG1fQmFja2dyb3VuZDFfRmlsbF92MiIgc3Ryb2tlLXdpZHRoPSIwIiBmaWxsPSIjRkZGRkZGIi8+&#10;PHBhdGggZD0iTTE1NC4zNSA5OS4xOEMxNDkuMjUgOTkuMTggMTQ2LjQzIDk0LjQgMTQ2LjQzIDg4&#10;LjA0IDE0Ni40MyA4MS42OCAxNDkuMjYgNzYuOTMgMTU0LjM1IDc2LjkzIDE1Ni4xMyA3Ni45MyAx&#10;NTcuNzIgNzcuNDIgMTU4Ljc2IDc4LjIyIDE1OC44MSA3OC4yNiAxNTguODMgNzguMzMgMTU4Ljgg&#10;NzguMzlMMTU4LjMyIDc5LjQ5QzE1OC4yOCA3OS41NyAxNTguMTkgNzkuNiAxNTguMTEgNzkuNTUg&#10;MTU3LjIgNzguOTMgMTU1Ljg3IDc4LjQ5IDE1NC41MSA3OC40OSAxNTAuNjUgNzguNDkgMTQ4LjYy&#10;IDgyLjc1IDE0OC42MiA4OCAxNDguNjIgOTMuMjUgMTUwLjY5IDk3LjU1IDE1NC41MSA5Ny41NSAx&#10;NTUuODcgOTcuNTUgMTU3LjE2IDk3LjEyIDE1OC4wNyA5Ni40OSAxNTguMTQgOTYuNDQgMTU4LjI0&#10;IDk2LjQ3IDE1OC4yOCA5Ni41NUwxNTguOCA5Ny43M0MxNTguODMgOTcuNzkgMTU4LjgxIDk3Ljg2&#10;IDE1OC43NiA5Ny45IDE1Ny43MiA5OC43IDE1Ni4xMyA5OS4xOCAxNTQuMzUgOTkuMTgiIGNsYXNz&#10;PSJNc2Z0T2ZjVGhtX0JhY2tncm91bmQxX0ZpbGxfdjIiIHN0cm9rZS13aWR0aD0iMCIgZmlsbD0i&#10;I0ZGRkZGRiIvPjxwYXRoIGQ9Ik0xNjIuODUgNzMuN0MxNjEuNTYgNzQuNDIgMTYwLjE0IDczIDE2&#10;MC44NiA3MS43MSAxNjAuOTkgNzEuNDggMTYxLjE4IDcxLjI5IDE2MS40IDcxLjE3IDE2Mi42OSA3&#10;MC40NSAxNjQuMTEgNzEuODYgMTYzLjM5IDczLjE2IDE2My4yNyA3My4zOSAxNjMuMDcgNzMuNTgg&#10;MTYyLjg1IDczLjcxTTE2MS4wNiA5OC42NCAxNjEuMDYgNzcuNDdDMTYxLjA2IDc3LjM5IDE2MS4x&#10;MiA3Ny4zMyAxNjEuMiA3Ny4zM0wxNjMuMDcgNzcuMzNDMTYzLjE1IDc3LjMzIDE2My4yMSA3Ny4z&#10;OSAxNjMuMjEgNzcuNDdMMTYzLjIxIDk4LjY0QzE2My4yMSA5OC43MiAxNjMuMTUgOTguNzggMTYz&#10;LjA3IDk4Ljc4TDE2MS4yIDk4Ljc4QzE2MS4xMiA5OC43OCAxNjEuMDYgOTguNzIgMTYxLjA2IDk4&#10;LjY0IiBjbGFzcz0iTXNmdE9mY1RobV9CYWNrZ3JvdW5kMV9GaWxsX3YyIiBzdHJva2Utd2lkdGg9&#10;IjAiIGZpbGw9IiNGRkZGRkYiLz48cGF0aCBkPSJNMTg5LjUzIDc3LjI5IDE4Ny44NCA3Ny4yOUMx&#10;ODcuNzggNzcuMjkgMTg3LjczIDc3LjMzIDE4Ny43MSA3Ny4zOSAxODcuMjYgNzguODEgMTgyLjAx&#10;IDk1LjM3IDE4MS44IDk1LjkxIDE4MS42MiA5NS4zNyAxNzYuNTEgNzguODEgMTc2LjA3IDc3LjM5&#10;IDE3Ni4wNSA3Ny4zMyAxNzYgNzcuMjkgMTc1Ljk0IDc3LjI5TDE3MC4wMyA3Ny4yOSAxNzAuMDMg&#10;NzIuMzNDMTcwLjAzIDcyLjI1IDE2OS45NyA3Mi4xOSAxNjkuODkgNzIuMTlMMTY4LjAyIDcyLjE5&#10;QzE2Ny45NCA3Mi4xOSAxNjcuODggNzIuMjUgMTY3Ljg4IDcyLjMzTDE2Ny44OCA3Ny4zMiAxNjUu&#10;NTEgNzcuMzJDMTY1LjQzIDc3LjMyIDE2NS4zNyA3Ny4zOCAxNjUuMzcgNzcuNDZMMTY1LjM3IDc4&#10;LjQ5QzE2NS4zNyA3OC41NyAxNjUuNDMgNzguNjMgMTY1LjUxIDc4LjYzTDE2Ny44OCA3OC42MyAx&#10;NjcuODggOTMuOTlDMTY3Ljg4IDk3LjI1IDE2OS44NyA5OC44OSAxNzIuNDIgOTguODkgMTcyLjk0&#10;IDk4Ljg5IDE3My40NiA5OC44NiAxNzMuOTEgOTguNzIgMTczLjk3IDk4LjcgMTc0LjAxIDk4LjY1&#10;IDE3NC4wMSA5OC41OEwxNzQuMDEgOTcuNDNDMTc0LjAxIDk3LjM0IDE3My45MyA5Ny4yOCAxNzMu&#10;ODQgOTcuMjkgMTczLjU5IDk3LjM0IDE3My4zMSA5Ny4zNyAxNzMuMDIgOTcuMzcgMTcxLjAzIDk3&#10;LjM3IDE3MC4wMyA5Ni4xIDE3MC4wMyA5My45OUwxNzAuMDMgNzguNTkgMTc0LjE5IDc4LjU5QzE3&#10;NS4zNyA4Mi4wOSAxNzkuMDEgOTIuODcgMTgwLjk5IDk4LjczIDE4MC42NCAxMDAuNDEgMTc5LjQ5&#10;IDEwMS44IDE3Ny45OCAxMDIuMTcgMTc2Ljk2IDEwMi40MiAxNzUuODcgMTAyLjE3IDE3NS4zOSAx&#10;MDEuOTkgMTc1LjMyIDEwMS45NiAxNzUuMjQgMTAyIDE3NS4yMSAxMDIuMDcgMTc1LjA4IDEwMi40&#10;NCAxNzQuOTUgMTAyLjgxIDE3NC44MiAxMDMuMTggMTc0Ljc5IDEwMy4yNSAxNzQuODIgMTAzLjMy&#10;IDE3NC44OSAxMDMuMzUgMTc1LjUgMTAzLjYzIDE3Ni44MyAxMDQuMTIgMTc4LjQgMTAzLjc4IDE3&#10;OC45OSAxMDMuNjYgMTc5LjQ4IDEwMy40NiAxNzkuODggMTAzLjI1IDE4Mi4yNSAxMDEuODcgMTgy&#10;Ljg5IDk3LjU2IDE4My40NSA5Ni4yNEwxODkuNjggNzcuNDZDMTg5LjcxIDc3LjM3IDE4OS42NCA3&#10;Ny4yNyAxODkuNTUgNzcuMjciIGNsYXNzPSJNc2Z0T2ZjVGhtX0JhY2tncm91bmQxX0ZpbGxfdjIi&#10;IHN0cm9rZS13aWR0aD0iMCIgZmlsbD0iI0ZGRkZGRiIvPjwvc3ZnPlBLAwQUAAYACAAAACEAVCce&#10;Vd0AAAAGAQAADwAAAGRycy9kb3ducmV2LnhtbEyPQUvDQBCF74L/YRnBm91N1aAxm1KKeipCW0G8&#10;TbPTJDQ7G7LbJP33br3oZeDxHu99ky8m24qBet841pDMFAji0pmGKw2fu7e7JxA+IBtsHZOGM3lY&#10;FNdXOWbGjbyhYRsqEUvYZ6ihDqHLpPRlTRb9zHXE0Tu43mKIsq+k6XGM5baVc6VSabHhuFBjR6ua&#10;yuP2ZDW8jzgu75PXYX08rM7fu8ePr3VCWt/eTMsXEIGm8BeGC35EhyIy7d2JjRethvhI+L0XL3lW&#10;KYi9hrlKH0AWufyPX/w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GR/zRAr8BAHL/CQAOAAAAAAAAAAAAAAAAAEMCAABkcnMvZTJvRG9jLnht&#10;bFBLAQItAAoAAAAAAAAAIQD+jar3+kgAAPpIAAAUAAAAAAAAAAAAAAAAAHHBAQBkcnMvbWVkaWEv&#10;aW1hZ2UxLnBuZ1BLAQItAAoAAAAAAAAAIQA7+/nCmngAAJp4AAAUAAAAAAAAAAAAAAAAAJ0KAgBk&#10;cnMvbWVkaWEvaW1hZ2UyLnN2Z1BLAQItABQABgAIAAAAIQBUJx5V3QAAAAYBAAAPAAAAAAAAAAAA&#10;AAAAAGmDAgBkcnMvZG93bnJldi54bWxQSwECLQAUAAYACAAAACEAIlYO7scAAAClAQAAGQAAAAAA&#10;AAAAAAAAAABzhAIAZHJzL19yZWxzL2Uyb0RvYy54bWwucmVsc1BLBQYAAAAABwAHAL4BAABxhQIA&#10;AAA=&#10;">
              <v:shape id="Freeform: Shape 297095014" o:spid="_x0000_s1027" style="position:absolute;top:1677;width:75590;height:11423;visibility:visible;mso-wrap-style:square;v-text-anchor:middle" coordsize="7559096,114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5VMyQAAAOIAAAAPAAAAZHJzL2Rvd25yZXYueG1sRI/NbsIw&#10;EITvlfoO1iL1VmxQW0LAoIq2KldSfq6reEki4nWIDSRvXyNV6nE0M99o5svO1uJKra8caxgNFQji&#10;3JmKCw3bn6/nBIQPyAZrx6ShJw/LxePDHFPjbryhaxYKESHsU9RQhtCkUvq8JIt+6Bri6B1dazFE&#10;2RbStHiLcFvLsVJv0mLFcaHEhlYl5afsYjUcyWeTPpHb5Pxx6T+7fb77PiRaPw269xmIQF34D/+1&#10;10bDeDpR01c1eoH7pXgH5OIXAAD//wMAUEsBAi0AFAAGAAgAAAAhANvh9svuAAAAhQEAABMAAAAA&#10;AAAAAAAAAAAAAAAAAFtDb250ZW50X1R5cGVzXS54bWxQSwECLQAUAAYACAAAACEAWvQsW78AAAAV&#10;AQAACwAAAAAAAAAAAAAAAAAfAQAAX3JlbHMvLnJlbHNQSwECLQAUAAYACAAAACEAh7uVTMkAAADi&#10;AAAADwAAAAAAAAAAAAAAAAAHAgAAZHJzL2Rvd25yZXYueG1sUEsFBgAAAAADAAMAtwAAAP0CAAAA&#10;AA==&#10;" path="m3109835,1071385v-2159,,-4571,636,-7112,2032c3079993,1085735,3057136,1098053,3034026,1109736v-5334,2666,-6096,4571,-6096,4825c3028057,1114815,3029580,1116212,3035676,1116212v21206,508,42413,381,63619,127c3109962,1116339,3118597,1107831,3118597,1097544r,-15110c3118597,1077608,3116946,1074053,3114025,1072402v-1270,-635,-2667,-1017,-4190,-1017xm3379803,1070878v-16001,761,-29969,2285,-42413,4317c3324818,1077100,3313897,1079386,3303993,1082052v-19809,5334,-35810,12318,-52318,19429c3244818,1104530,3238596,1106942,3234151,1108720v-4444,1778,-7237,2794,-7237,2794c3223485,1112784,3221835,1113672,3220945,1114307v1017,254,2922,381,6603,381c3278977,1112911,3330533,1112275,3381707,1109101v51174,-2793,102603,-4825,153524,-9016l3535104,1099958v3682,-254,5460,-636,6476,-1016c3540818,1098434,3539040,1097672,3535485,1096783v-127,,-2921,-762,-7493,-2032c3523421,1093482,3517198,1091704,3510088,1089418v-34032,-10540,-66159,-22096,-130285,-18540xm3982087,1026305v-20190,-2286,-44191,-2920,-75936,763c3842658,1034052,3813198,1050560,3781579,1066687v-6603,3429,-12444,6223,-16762,8254c3760500,1076846,3757833,1078116,3757833,1078116v-3302,1524,-4953,2540,-5714,3175c3753135,1081545,3755167,1081672,3758722,1081291v50921,-4318,101333,-10794,151873,-16382l3986405,1056147r75428,-10031l4061706,1046243v3555,-508,5460,-1017,6349,-1398c4067166,1044465,4065388,1043703,4061833,1043067v,,-2794,-507,-7493,-1523c4049642,1040528,4043293,1039004,4036182,1037226v-17143,-4445,-33905,-8762,-54095,-10921xm3109581,1013352v-2032,,-4445,636,-6985,2032c3087994,1023385,3073390,1031512,3058660,1039258r-44318,22985c2984629,1077481,2954787,1093100,2924565,1107958v-5334,2540,-6095,4444,-6095,4698c2918597,1113038,2920121,1114307,2926216,1114561v12572,509,25142,509,37714,762c2975359,1115450,2993010,1111387,3003168,1106180v32889,-16889,65524,-33524,97778,-51429c3110469,1049544,3118343,1036337,3118343,1025797r-127,127l3118216,1024401v,-4826,-1651,-8381,-4571,-10032c3112501,1013734,3111104,1013352,3109581,1013352xm2113011,995321v-1524,-127,-2920,,-4190,507c2105773,997099,2103742,1000527,2103106,1005226r-2032,15111c2099678,1030496,2106916,1039893,2117202,1041289r60698,8001l2178027,1049290v5841,635,7746,-381,7746,-635c2185900,1048274,2185264,1046370,2180566,1042941r-60952,-44700c2117329,996591,2115043,995574,2113011,995321xm3975102,967510v-20190,-2285,-44063,-2920,-75554,763c3836564,975257,3807357,991892,3775865,1007892v-31746,16382,-64762,33397,-132317,39747c3575739,1052846,3540310,1041416,3506278,1030496v-33650,-10412,-65523,-22096,-129143,-18540c3361262,1012718,3347422,1014242,3335104,1016274v-12318,1905,-23111,4190,-33016,6857c3282278,1028464,3266532,1035449,3250152,1042560v-14096,6095,-35937,12445,-54350,17143c3186533,1061989,3178152,1063767,3172057,1065036v-6095,1270,-9905,2032,-10032,2032c3151358,1069100,3142850,1079259,3142977,1089799r,4698c3142977,1099449,3145009,1103640,3148565,1106434v3555,2794,8253,3809,13206,2794c3161898,1109101,3165326,1108466,3170914,1107323v5588,-1143,13206,-2793,21714,-4825c3209517,1098307,3229834,1092338,3243676,1086370v16635,-7238,33523,-14603,54730,-20318c3308945,1063259,3320627,1060718,3333962,1058815v13206,-2159,28062,-3810,45078,-4700c3446977,1050560,3482405,1063004,3516564,1073544v33905,10667,66159,21080,130412,16128c3710976,1083703,3740944,1068211,3772564,1051956v31999,-16126,64508,-34286,131682,-41778c3937896,1006241,3963674,1007131,3985261,1009417v21587,2285,39238,6857,56508,11301c4057769,1024909,4082658,1027321,4103610,1028591v10413,635,19937,1016,26794,1270c4137388,1030242,4141706,1030242,4141833,1030242v4952,127,9523,-1651,12571,-5079l4154658,1025163v3047,-3429,4318,-8001,3683,-12826l4157705,1007639v-1524,-10413,-11301,-18922,-21968,-19175c4135484,988464,4130785,988337,4123293,988083v-7492,-381,-17778,-763,-29079,-1524c4071610,985161,4045198,982622,4028944,978431v-17142,-4444,-33651,-8762,-53842,-10921xm1767043,966543v-19365,2714,-35174,7571,-51491,12397c1708822,980971,1702726,982622,1698409,983765v-4445,1143,-7112,1778,-7112,1778c1687996,986305,1686345,987066,1685457,987575v888,381,2539,762,5968,1142c1786917,998750,1883043,1010432,1980314,1023131r125,c1983868,1023512,1985773,1023512,1986789,1023385v-635,-635,-2159,-1778,-5333,-3301c1981456,1020084,1978916,1018813,1974853,1016654v-4064,-2158,-9652,-5206,-15873,-8762c1929139,990749,1900694,974114,1839868,967003v-30539,-3746,-53460,-3175,-72825,-460xm634030,962558v-10540,-2285,-27301,-888,-37333,3174l542601,986939v-2286,890,-3809,1651,-4698,2159c539046,989098,540697,989098,543110,988844r74793,-6984l692569,976399r,127c694855,976399,696506,976146,697522,975892v-1016,-381,-2667,-762,-4953,-1271l634030,962558xm3109326,955320v-2159,,-4444,635,-6984,2031l3067295,976653r-35301,18668l2960629,1032401v-24000,12571,-48128,24128,-72381,36064l2814978,1104021v-5333,2413,-6222,4317,-6222,4572c2808756,1108847,2810407,1110243,2816375,1110498r37714,1396c2865645,1112275,2883296,1108593,2893581,1103640v17651,-8635,35175,-16889,52571,-25778l2998216,1051068v34539,-17905,68825,-35429,102602,-54350c3110216,991511,3117962,978304,3117962,967764r-128,127l3117834,966368v,-4826,-1523,-8381,-4444,-10032c3112247,955701,3110850,955320,3109326,955320xm2120503,937668v-1396,-253,-2794,,-4064,509c2113392,939446,2111360,942875,2110725,947574r-253,1524c2109074,959638,2115043,973733,2123551,979955v28952,21334,57778,42541,87237,63748c2219805,1050306,2236185,1056783,2247360,1058179r36571,4571l2283931,1062623v5842,763,7747,-380,7747,-634c2291805,1061735,2291296,1059830,2286471,1056401v-53715,-38476,-106920,-77080,-159364,-115811c2124820,938939,2122535,937922,2120503,937668xm1341584,925732v-30095,-1016,-52698,1270,-71492,5333c1251172,935637,1236061,941859,1220441,948208v-6476,2668,-12317,4954,-16507,6477c1199743,956209,1197077,957097,1197077,957097v-3175,1144,-4826,2032,-5588,2541c1192378,959892,1194282,960273,1197584,960273r71238,1015l1340060,963829v47492,1142,94857,4825,142349,7237l1482409,971193v3428,127,5206,-127,6096,-253c1487869,970305,1486346,969288,1483171,968018v,,-2540,-1142,-6603,-2920c1472504,963193,1466917,960653,1460695,957479v-15111,-7493,-29841,-14857,-48254,-20699c1403171,933860,1393012,931319,1381330,929287v-11555,-1777,-24634,-3047,-39746,-3555xm4702212,922303v-11301,-508,-28698,3048,-38857,7874l4608499,956970v-2413,1144,-3937,2032,-4826,2668c4604817,959511,4606594,959383,4609134,958875r78095,-14857l4765324,927510r127,c4767990,927002,4769641,926494,4770657,926113v-1143,-127,-2794,-381,-5333,-508l4702212,922303xm624506,913541v-10667,-2286,-27555,-634,-37587,3302l476570,960019v-36572,14349,-73142,30096,-109460,44953c364824,1005988,363300,1006749,362411,1007258v1143,127,2794,,5206,-254l455617,996972v10794,-1144,27683,-5080,37842,-9143l594284,948208v15873,-6222,19428,-7111,20318,-7111c614855,941097,614983,941097,614983,941097r126984,26160c747299,968400,754284,969162,761268,969669v6984,636,14095,890,19429,636l859680,966241r-126,-127c861839,965986,863490,965859,864505,965606v-1015,-381,-2539,-889,-4825,-1397c820950,955447,781966,946050,742728,937796l624506,913541xm3967991,909097v-20063,-2413,-43682,-2921,-75047,634c3830215,916716,3801262,933224,3770023,949225v-31491,16507,-64126,33397,-131300,39746c3571421,994178,3536246,982749,3502468,971828v-33396,-10540,-64888,-22095,-127999,-18666c3358596,953923,3344882,955447,3332691,957479v-12317,1777,-22984,4063,-32761,6730c3280374,969542,3264754,976526,3248501,983638v-13969,6096,-35556,12444,-53841,17144c3185517,1003067,3177263,1004845,3171168,1006114v-6096,1271,-9904,2032,-10032,2032c3150724,1010178,3142343,1020464,3142343,1030877r254,127l3142597,1035703v126,4952,2031,9142,5586,11936c3151612,1050433,3156310,1051449,3161264,1050433v126,-127,3554,-762,9015,-1905c3175739,1047385,3183358,1045735,3191740,1043703v16761,-4191,36825,-10159,50539,-16128c3258787,1020337,3275548,1012972,3296501,1007258v10539,-2795,22095,-5334,35302,-7239c3344882,997860,3359611,996210,3376500,995321v67429,-3683,102477,8889,136381,19429c3546659,1025543,3578659,1035957,3642405,1031004v63619,-5968,93333,-21334,124698,-37588c3798849,977416,3831103,959256,3897897,951764v33396,-3936,59047,-3048,80507,-761c3999865,953289,4017261,957860,4034531,962304v16000,4191,40635,6477,61461,7873c4106405,970940,4115801,971320,4122658,971574v6857,254,11175,381,11301,381c4138913,972082,4143356,970305,4146404,966876v3047,-3429,4318,-8001,3682,-12826l4149451,949352v-1396,-10413,-11301,-18921,-21841,-19175c4127483,930177,4122785,930050,4115292,929796v-7491,-381,-17777,-763,-28951,-1524c4063992,926748,4037578,924208,4021452,920017v-17016,-4444,-33396,-8762,-53461,-10920xm3108945,897034v-2031,,-4444,634,-6857,2031c2974724,969542,2842280,1036337,2705391,1097544v-5460,2414,-6350,4191,-6350,4573c2699041,1102498,2700692,1103767,2706661,1104149r37714,2159c2755931,1107069,2773708,1103640,2783994,1098942v27047,-12318,53968,-25398,80761,-38477c2891550,1047385,2918089,1034559,2944501,1021226r78604,-40890l3061962,959892r38602,-21207c3109835,933478,3117580,920271,3117580,909731r-127,-127l3117453,908081v,-4826,-1650,-8381,-4444,-10032c3111740,897414,3110469,897034,3108945,897034xm2128122,880017v-1397,-127,-2793,,-4063,508c2121011,881795,2118980,885223,2118344,889922r-254,1524c2116694,901986,2122661,916081,2131169,922303v30731,22604,61207,45207,92318,67558c2254472,1012337,2285455,1034813,2317074,1056910v9143,6476,25777,12825,36953,14222c2366344,1072656,2378534,1074180,2390979,1075449r,-127c2396948,1075957,2398851,1074814,2398851,1074561v127,-254,-380,-2286,-5332,-5588c2305265,1007766,2219423,945542,2134725,882938v-2285,-1651,-4571,-2667,-6603,-2921xm4686467,875318v-11302,-508,-28572,2794,-38604,7747l4537007,937415v-37079,18159,-74412,35049,-111873,52573c4422721,991130,4421324,991892,4420309,992527v1143,,2920,-254,5460,-635l4517705,976272v11301,-2031,28952,-7999,39238,-12952l4658911,913414v16000,-7872,19428,-9143,20445,-9396c4679610,904018,4679737,904018,4679737,904018r136380,7237c4821832,911509,4829323,911382,4836816,910748v7491,-762,14984,-1905,20571,-3175l4939927,888272r,126c4942466,887763,4944116,887255,4945133,886874v-1142,-127,-2793,-380,-5334,-380c4897260,885096,4854974,884335,4812689,882176r-126222,-6858xm1343615,866683v-30476,-1016,-53205,1270,-72253,5334c1252314,876588,1236949,882811,1221203,889160v-13587,5460,-34285,10794,-51808,14731c1151744,907827,1137775,910875,1137521,910875v-10032,2032,-18031,12318,-18031,22731l1119490,938304v,4952,1777,9143,5079,11936c1127743,953035,1132189,954050,1136760,953035v254,,12698,-2795,28698,-6350c1181203,943129,1200251,938050,1213457,932716v15746,-6476,31873,-13079,52063,-17905c1285711,910113,1309965,907700,1342092,908843v16000,634,30095,1905,42540,3937c1397076,914938,1407996,917732,1417901,920907v19810,6349,35302,13968,50540,21588c1498663,957351,1526853,972717,1586790,977035v60063,5587,90412,-4444,123047,-14223c1742853,953035,1776758,942241,1841646,950240v64635,7620,96128,26032,126223,43303c1981837,1001543,2004694,1010305,2023996,1016908v9650,3302,18412,6096,24888,8128c2055360,1027068,2059424,1028337,2059551,1028337v4698,1397,9397,762,13206,-1650c2076567,1024146,2078979,1020084,2079614,1015257r636,-4698l2079869,1010686v1396,-10413,-5588,-21207,-15620,-24127c2063995,986559,2059551,985161,2052567,983003v-6984,-2159,-16635,-5333,-27048,-8889c2004567,966876,1980186,957606,1965964,949479v-29841,-17270,-58413,-33779,-119619,-41017c1785139,900842,1754028,910621,1721265,920271v-33142,9652,-66920,20826,-131046,14731c1526218,930304,1494726,913414,1463996,898557v-15238,-7492,-30095,-14858,-48761,-20699c1405964,874937,1395680,872398,1383869,870366v-11809,-1905,-25016,-3174,-40254,-3683xm626411,864143v-10667,-2285,-27683,-888,-37841,3175l491173,905287v-16254,6476,-32380,12445,-48508,19175l394412,944400r-96128,39746c266411,997606,234539,1011829,202793,1025543v-2286,1017,-3810,1905,-4699,2413c199237,1027956,200888,1027956,203300,1027575r76826,-10159c290920,1015893,307935,1011575,317966,1007385l450666,952399,584506,899954v16000,-6223,19556,-7238,20445,-7238c605204,892716,605331,892716,605331,892716r152889,31111c808887,935510,859172,946685,909077,958622v10540,2539,27683,4571,38476,4190c977521,961924,1007490,960780,1037459,960273r253,c1039998,960273,1041649,960146,1042664,960019v-1015,-508,-2539,-1017,-4825,-1651c903490,922939,766094,891319,626411,864143xm3960627,850556v-19936,-2286,-43429,-2920,-74540,635c3823865,858048,3795039,874556,3764056,890557v-31112,16381,-63620,33397,-130285,39620c3567104,935383,3532184,923827,3498659,912907v-33270,-10540,-64508,-22096,-126984,-18668c3355930,895002,3342342,896525,3330279,898557v-12064,1778,-22731,4063,-32381,6730c3278596,910748,3262977,917605,3246977,924716v-13841,6095,-35301,12445,-53334,17143c3184628,944145,3176374,945923,3170406,947193v-5968,1269,-9778,2032,-9905,2032c3150088,951257,3141834,961415,3141834,971955r-127,l3141707,976653v,4953,2032,9144,5461,11937c3150597,991384,3155295,992400,3160120,991384v127,-127,3556,-762,9016,-1905c3174597,988337,3181961,986686,3190342,984654v16636,-4191,36572,-10160,50159,-16127c3256755,961288,3273262,953923,3294088,948208v10413,-2793,21841,-5333,34921,-7237c3341961,938812,3356564,937161,3373326,936272v66794,-3556,101587,8889,135238,19556c3541961,966622,3573707,977035,3636945,972082v63111,-5968,92698,-21334,123809,-37588c3792246,918366,3824246,900208,3890658,892843v33143,-3810,58666,-2921,80001,-636c3991991,894620,4009388,899192,4026531,903637v16000,4190,40508,6603,61207,7999c4098024,912399,4107420,912780,4114277,913033v6857,254,11174,381,11301,381c4130657,913541,4134976,911763,4138023,908335v3047,-3429,4318,-8000,3683,-12826l4141070,890811v-1396,-10286,-11174,-18921,-21714,-19175c4119102,871636,4114531,871509,4107039,871255v-7365,-254,-17523,-762,-28699,-1524c4056118,868207,4029833,865667,4013833,861477v-16889,-4445,-33270,-8762,-53206,-10921xm4682149,825539v-11174,-508,-28317,3048,-38349,7874c4579674,864779,4515039,897541,4449896,927383r-98032,45715c4319102,988083,4286214,1002432,4253198,1017162v-2286,1017,-3810,1778,-4826,2413c4249515,1019575,4251292,1019448,4253833,1019067r80253,-12063c4345388,1005480,4363038,999892,4373451,995067r135619,-63239l4643292,866048v16001,-7872,19429,-9143,20445,-9270c4663991,856778,4664118,856778,4664118,856778r162412,9016c4880879,867572,4935609,869604,4990466,870747v11556,126,30095,-2159,41270,-5080c5063101,857540,5094466,849668,5125704,841286r-254,-127c5127862,840524,5129513,839889,5130529,839508v-1142,-254,-2793,-254,-5333,-254c4975609,839508,4828181,834937,4682149,825539xm2135741,822365v-1396,-254,-2794,,-4063,508c2128630,824143,2126598,827571,2125963,832270r-253,1523c2124312,844334,2130281,858430,2138789,864652v93333,68954,187682,137653,285459,204575c2433646,1075703,2450407,1081798,2461708,1083069v12318,1396,24763,2666,37207,3810l2498915,1086624v5969,635,7873,-508,7873,-762c2506915,1085608,2506280,1083703,2501328,1080402,2377264,997606,2259297,911636,2142345,825285v-2287,-1650,-4572,-2666,-6604,-2920xm603172,814492v-6983,635,-13841,2031,-19046,4063l475046,860842r-27175,10540l420824,882430r-53968,22222l313015,926875v-17904,7238,-35810,14730,-53588,22604l152761,995828v-9397,4064,-16254,14858,-14984,23620c138285,1023131,140062,1025924,142983,1027575v3556,2159,8381,2032,13207,l262476,981226r26666,-11557l315808,958622r53587,-22096l423236,914304r26922,-11049l477205,892716,585903,850429v9778,-3810,14857,-5588,17651,-6476c606347,843191,606729,843191,606982,843191v508,127,10033,2032,20953,4191l743109,870747v38223,8000,76191,17016,114031,25524c894983,904525,932569,914304,970029,923700r56000,14096l1081648,953162r12479,-1854l1094093,951384r380,-127l1094127,951308r3903,-8686c1098030,933733,1089776,923954,1080124,921288,930791,880525,777649,844968,622094,815254v-5207,-1016,-12063,-1270,-18922,-762xm1346156,807888v-30858,-1142,-53841,1144,-73143,5207c1253711,817667,1238093,823889,1222219,830239v-13714,5459,-34794,10793,-52444,14729c1151871,848905,1137775,851953,1137521,851953v-10032,2032,-18158,12317,-18158,22730l1119363,879382v127,4953,1904,9143,5206,11937c1127871,894112,1132189,895002,1136886,894112v254,,12826,-2793,28952,-6349c1181839,884208,1201012,879128,1214347,873795v15999,-6477,32254,-13080,52697,-17905c1287488,851318,1311997,848905,1344505,850048v16253,635,30476,1905,43047,3937c1400124,856144,1411171,858937,1421202,862111v19938,6223,35683,13969,51048,21588c1502853,898557,1531424,913922,1591870,918366v60571,5715,91174,-4317,124063,-14095c1749075,894620,1783488,883699,1848630,891827v65144,7619,96635,26032,126857,43302c1989583,943129,2012440,951764,2031741,958495v9651,3302,18413,6095,24889,8127c2063107,968654,2067170,969923,2067297,969923v4698,1397,9397,763,13206,-1650c2084313,965732,2086726,961670,2087360,956844r624,-4618l2087995,952272r,-127l2087984,952226r-3512,-14827c2081646,933034,2077392,929605,2072376,928145v-254,,-4571,-1397,-11682,-3556c2053709,922430,2044186,919256,2033646,915700v-20953,-7238,-45460,-16508,-59682,-24635c1943868,873922,1915297,857286,1853710,850048v-61587,-7619,-92952,2032,-125967,11683c1694472,871509,1660313,882557,1595552,876461v-64762,-4825,-96508,-21714,-127619,-36572c1452568,832397,1437584,825031,1418663,819191v-9396,-2922,-19809,-5588,-31745,-7620c1374981,809666,1361521,808397,1346156,807888xm3953261,792142v-19809,-2412,-43174,-3047,-74031,508c3817516,799507,3788817,816016,3758087,832016v-30857,16381,-63110,33271,-129269,39493c3562532,876588,3527992,865033,3494723,854112v-32889,-10540,-63874,-22223,-125841,-18794c3353389,836079,3339929,837603,3327866,839635v-12064,1778,-22603,4064,-32127,6730c3276564,851826,3261200,858683,3245327,865794v-13715,6096,-34921,12445,-52826,17144c3183612,885096,3175485,886874,3169517,888144v-5968,1270,-9651,2031,-9778,2031c3149580,892207,3141326,902493,3141326,912907r-127,253l3141199,917859v127,4953,2032,9143,5461,11937c3150088,932589,3154660,933606,3159486,932589v126,-127,3428,-761,8888,-1905c3173834,929542,3181200,927891,3189454,925859v16507,-4190,36190,-10159,49651,-16128c3255231,902620,3271612,895256,3292183,889541v10286,-2921,21588,-5333,34540,-7238c3339675,880144,3354152,878493,3370660,877605v66285,-3556,100698,8889,134095,19555c3537897,907954,3569390,918366,3632120,913541v62603,-5841,91935,-21207,122792,-37461c3786151,859953,3818024,841921,3883928,834556v33017,-3937,58286,-2921,79492,-636c3984627,836333,4001896,840905,4018912,845350v15873,4191,40255,6603,60825,7999c4090023,854112,4099293,854493,4106150,854747v6730,253,11047,380,11174,380c4122150,855254,4126595,853349,4129642,850048v2921,-3429,4191,-8000,3556,-12825l4132563,832524v-1397,-10286,-11175,-18921,-21588,-19175c4110848,813349,4106150,813222,4098785,812968v-7365,-254,-17523,-762,-28571,-1524c4048118,810047,4022086,807381,4006087,803190v-16762,-4445,-33016,-8889,-52826,-11048xm2641105,787365v-6127,-461,-12349,333,-17111,2492c2582979,808397,2541454,826429,2499677,844461r-127,-127c2495233,846239,2492566,848906,2492312,851953v-254,3048,1650,6223,5587,9016c2535359,886494,2573201,912399,2611550,937670v9016,5841,24761,6984,34540,2666l2708566,912018r61967,-29461c2774850,880525,2777391,877732,2777518,874684v127,-3048,-1905,-6095,-5969,-8636l2714279,829731r-56634,-37335c2653264,789539,2647232,787825,2641105,787365xm4672753,777158v-5461,-381,-12318,380,-19175,1778c4646594,780333,4639737,782364,4634657,784904r-106793,52826l4501070,850937r-26920,12699l4420055,889033r-54349,25398c4347673,922939,4329515,931319,4311229,939319r-109586,48764c4191991,992400,4184880,1003448,4186150,1012210v507,3683,2285,6349,5334,8000c4195166,1022115,4200119,1021987,4205198,1019829r109968,-48889l4342594,958748r27302,-12698l4424372,920652r54222,-25396l4505641,882557r26921,-13207l4639864,816523v9523,-4698,14602,-6984,17270,-8126c4659800,807254,4660181,807254,4660435,807254v508,,10286,634,21714,1270l4802911,815381v40381,2032,80888,3047,121523,4444c4965069,821476,5005831,821603,5046720,821984r61461,508l5169767,821730v5588,-127,10286,-2158,12953,-5461l5182720,816143v2158,-2794,2793,-6096,1778,-9651c5182085,797984,5171038,790872,5160371,790999v-164572,1651,-326984,-3047,-487618,-13841xm599363,768269v-6984,507,-13841,1905,-19047,3810l470348,812587r-27302,10159l415745,833413r-54350,21334l307173,875954v-18031,6984,-36063,14221,-53968,21714l145777,942241v-9651,3936,-16254,15492,-14857,25777c131555,972591,133841,976272,137269,978304v3555,2032,8000,2032,12444,127l256507,932082r26793,-11557l310222,909477r53841,-22222l418157,865033r27174,-11048l472506,843445,581840,801158v9778,-3810,14983,-5587,17777,-6476c602411,793920,602792,793920,603045,793920v509,127,10033,2032,21080,4191l740061,821349v38477,8127,76825,17016,114921,25524c893077,855127,931045,864906,968760,874302r56380,14096l1081140,903764v4826,1396,9397,634,12572,-1905l1093712,901605v2794,-2159,4318,-5715,4318,-9905c1098030,882176,1089648,872017,1079870,869477,929268,830492,775109,796841,618792,768903v-5461,-1015,-12445,-1142,-19429,-634xm2642422,768174v6683,508,13254,2445,18143,5683c2683549,789222,2706788,804968,2730280,819826r70857,44826c2806343,867953,2809136,872144,2808882,876588v-254,4318,-3301,8255,-8889,10921l2723550,923955v-25651,12191,-51429,23492,-77334,35176c2640756,961543,2633645,962432,2626788,961924v-6857,-508,-13715,-2413,-18667,-5715c2584375,940717,2560883,924590,2537518,908843v-23364,-15746,-46603,-31619,-69587,-47874l2467677,860969v-5079,-3556,-7618,-7873,-7111,-12318c2461074,844207,2464376,840525,2470090,838111v25904,-10666,51682,-21841,77206,-33143c2572947,793666,2598344,782619,2623613,771062v5333,-2476,12127,-3396,18809,-2888xm1348695,748840v-31111,-1144,-54476,1142,-73904,5206c1255362,758617,1239616,764840,1223489,771189v-13842,5461,-35047,10794,-52952,14731c1152505,789857,1138156,792904,1137902,792904v-10159,2032,-18412,12318,-18412,22731l1119490,820333v,4952,1905,9143,5206,11937c1127998,835064,1132443,836079,1137140,835064v254,,12953,-2794,29333,-6350c1182600,825158,1202029,820079,1215489,814745v16127,-6476,32508,-13079,53206,-17904c1289266,792269,1314156,789857,1346917,790999v16382,509,30730,1905,43556,3937c1403171,797094,1414346,799889,1424505,803063v20190,6222,36190,13969,51682,21588c1507171,839381,1535997,854874,1597076,859318v61206,5715,92190,-4191,125206,-13968c1755678,835698,1790345,824905,1855869,833032v65523,7746,97016,26159,127365,43429c1997202,884589,2020059,893224,2039488,899954v9650,3428,18412,6222,24888,8254c2070852,910240,2074916,911509,2075043,911509v4826,1398,9397,763,13207,-1650c2092059,907319,2094471,903255,2095107,898430r634,-4699l2095995,893605v1397,-10414,-5587,-21207,-15619,-24128c2080123,869477,2075805,868080,2068693,865921v-7110,-2159,-16634,-5333,-27174,-8889c2020567,849794,1996059,840524,1981710,832397v-30222,-17270,-58794,-33778,-120762,-41143c1798980,783507,1767361,793285,1734091,802809v-33650,9651,-68063,20699,-133459,14604c1535234,812587,1503234,795698,1471743,780841v-15492,-7493,-30730,-14858,-49778,-20700c1412441,757221,1401902,754555,1389838,752523v-12064,-1778,-25524,-3175,-41143,-3683xm3945643,733602v-19810,-2413,-42921,-3049,-73651,507c3810531,740966,3782087,757348,3751611,773348v-30730,16255,-62730,33144,-128381,39366c3557580,817794,3523167,806238,3490278,795316v-32634,-10539,-63237,-22222,-124698,-18793c3350215,777412,3336882,778809,3324945,780841v-11809,1778,-22222,4063,-31745,6730c3274279,793031,3259041,799889,3243295,807000v-13461,6095,-34413,12445,-52191,17143c3182342,826302,3174215,828080,3168374,829349v-5841,1270,-9524,2032,-9651,2032c3148565,833413,3140311,843572,3140438,854112r,4698c3140438,863762,3142343,867953,3145771,870747v3429,2794,7873,3682,12698,2794c3158596,873414,3161898,872778,3167231,871636v5334,-1143,12698,-2793,20826,-4825c3204311,862620,3223867,856652,3237200,850683v15999,-7111,32127,-14477,52571,-20191c3300057,827571,3311231,825158,3324056,823254v12826,-2159,27175,-3682,43556,-4572c3433263,815127,3467421,827698,3500564,838365v33016,10921,64253,21334,126476,16509c3689262,849032,3718341,833793,3748945,817540v30983,-16001,62603,-34160,128126,-41398c3909833,772332,3934976,773221,3956055,775634v21079,2285,38350,6858,55238,11429c4027040,791254,4051293,793666,4071737,795063v10286,635,19557,1143,26287,1397c4104881,796714,4109071,796841,4109197,796841v4953,127,9271,-1651,12318,-5080c4124436,788332,4125705,783761,4125071,778936r-635,-4699l4124055,774111v-1397,-10287,-11048,-18922,-21460,-19176c4102341,754935,4097769,754808,4090404,754555v-7365,-255,-17397,-763,-28444,-1524c4039992,751506,4014087,748967,3998214,744649v-16635,-4444,-32889,-8889,-52571,-11047xm4663737,732077v-5588,-380,-12572,508,-19429,1905c4637450,735379,4630594,737284,4625641,739697r-106539,50794l4492308,803190r-26920,12191l4411420,839762r-54095,24381c4339293,872398,4321134,880525,4302975,888144r-109333,46858c4183864,939193,4177007,950876,4178531,961161r381,c4179673,965732,4181959,969415,4185515,971320v3683,2032,8254,2032,12826,l4307801,922557r27175,-12190l4362150,897668r54222,-25397l4470340,846873r26921,-12699l4524054,820968r106540,-52699c4639991,763570,4645070,761285,4647736,760141v2668,-1142,3049,-1142,3302,-1142c4651546,758999,4661323,759634,4672626,760268r119999,6984c4832752,769284,4872880,770301,4913260,771825v40381,1777,80762,1904,121396,2412l5095736,774872r61079,-635c5162021,774237,5166593,772206,5169133,768903v2285,-2920,2920,-6730,1778,-10793c5168370,748967,5157196,741474,5146656,741729v-162793,2920,-323555,-382,-482919,-9652xm2645582,729411v-5969,-508,-12191,381,-16889,2540c2590470,749475,2551867,766364,2512883,783507v-38984,16636,-78222,33270,-117842,49525c2390597,834810,2388057,837477,2387677,840524v-381,3048,1524,6222,5460,9017c2427931,874303,2463105,898811,2498660,923447v35683,24127,71493,48508,107937,72255c2615613,1001543,2631613,1002686,2641391,998368r59428,-26540c2720501,962812,2740184,953416,2759739,944272r58286,-27682c2837327,907192,2856501,897288,2875676,887763v4191,-2159,6730,-5079,6730,-8126c2882533,876588,2880374,873541,2876311,871129v-18286,-11049,-36572,-21970,-54603,-33145l2767867,803825v-17778,-11429,-35556,-22603,-53207,-34159l2661962,734490v-4317,-2920,-10413,-4571,-16380,-5079xm2647312,710395v6619,508,13127,2445,17952,5683l2724311,755570r59810,38350c2824247,819826,2865009,844334,2906279,869097v5334,3174,8127,7365,8000,11809c2914152,885351,2910978,889287,2905517,892081v-42920,21587,-86476,43556,-130412,64001l2708692,987194r-66920,29842c2636311,1019448,2629200,1020338,2622216,1019829v-6983,-508,-13841,-2413,-18920,-5714c2562280,987067,2521772,960019,2481772,932590v-39873,-27811,-79492,-55112,-118603,-83431c2358089,845477,2355677,841160,2356184,836715v509,-4444,3937,-8127,9652,-10413c2410407,808524,2454724,789603,2498533,771062v43810,-18921,87239,-38223,130160,-57779c2633963,710807,2640693,709887,2647312,710395xm106031,694236v-2921,381,-5587,1650,-7618,3682c95491,700839,94222,705157,94857,709982r126,l123427,914177v635,4825,3048,8635,6603,10666c133587,926875,138031,927129,142475,925225v67302,-27811,135112,-56510,203429,-82670c380062,829222,414348,815635,448761,802555l552379,764459v5460,-2032,6476,-3683,6476,-4064c558855,760014,557585,758617,551745,757602l442158,739443c405586,733728,369015,728649,332189,723315,258412,712141,184761,703506,110602,694236v-1650,-254,-3174,-254,-4571,xm5559481,692331v-18033,-763,-35556,-1397,-56127,762c5493068,694236,5482021,696013,5469703,698807v-12445,2540,-26031,6223,-41397,11302c5397576,720268,5375608,730808,5357957,741602v-17777,10539,-31364,21461,-45460,32635c5306657,778936,5301323,782873,5297513,785793v-3937,2793,-6349,4571,-6349,4571c5288116,792396,5286719,793793,5286085,794555v1015,,2920,-381,6476,-1397l5366719,770555r73651,-24128c5489640,730808,5538020,712902,5586782,695886r127,-127c5590338,694617,5591989,693600,5592878,693093v-1016,-254,-2921,-381,-6604,-381c5586148,692712,5583227,692712,5578401,692712v-4825,,-11429,-127,-18920,-381xm1350346,689537v-31492,-1143,-54984,1143,-74667,5207c1255997,699315,1240124,705537,1223870,711887v-13968,5460,-35428,10794,-53460,14730c1152251,730553,1137775,733602,1137521,733602v-10286,2031,-18540,12191,-18540,22730l1118981,761031v,4952,1905,9143,5207,11936c1127616,775761,1132189,776777,1136886,775761v254,,13080,-2794,29587,-6350c1182727,765856,1202410,760776,1215997,755443v16381,-6476,33016,-13079,53841,-17905c1290664,732967,1315807,730553,1348949,731697v16635,634,31111,2031,44063,4063c1405838,738046,1417267,740839,1427425,744015v20445,6349,36444,14095,52190,21714c1510854,780587,1540059,795952,1601774,800523v61714,5842,93079,-4063,126349,-13842c1761773,777158,1796821,766364,1862726,774491v65904,7746,97523,26159,127999,43430c2004821,826048,2027678,834683,2047106,841413v9778,3428,18540,6223,25016,8255c2078599,851699,2082789,852969,2082789,852969r-381,-508c2087106,853858,2091805,853222,2095614,850810v3810,-2540,6223,-6603,6857,-11429l2103106,834683v1397,-10413,-5587,-21207,-15619,-24127c2087233,810556,2082916,809159,2075805,807000v-7112,-2159,-16635,-5334,-27175,-8889c2027678,790872,2003170,781602,1988694,773475v-30223,-17143,-58921,-33778,-121270,-41144c1805075,724713,1773075,734363,1739679,743888v-33779,9650,-68699,20698,-134603,14475c1539044,753538,1506536,736522,1474790,721664v-15746,-7618,-31111,-14857,-50412,-20825c1414726,697918,1404187,695251,1391997,693220v-12191,-1779,-25905,-3048,-41651,-3683xm4152246,687124v-2922,509,-5588,1778,-7493,3810c4141960,693982,4140816,698300,4141452,703125r29333,204067l4170785,907319v635,4826,3048,8635,6730,10667c4181198,919891,4185642,919891,4190213,917986v68826,-29461,137270,-58160,204952,-89399c4429070,813095,4462848,798111,4496499,782492r100317,-47875c4602149,732077,4602911,730299,4602911,729919v,-381,-1523,-1778,-7365,-2159l4485197,719887v-36698,-3048,-73396,-6604,-109968,-9905c4302340,703886,4229197,695124,4156690,687124v-1524,-254,-3048,-254,-4444,xm3938532,675188v-19556,-2286,-42667,-3048,-73143,508c3804436,682426,3776119,698934,3745896,714807v-30476,16382,-62221,33271,-127364,39366c3553389,759253,3519230,747570,3486596,736649v-32508,-10667,-62857,-22223,-123682,-18920c3347675,718617,3334469,720014,3322659,722045v-11809,1778,-22095,4064,-31491,6731c3272374,734109,3257390,740966,3241771,748078v-13333,6222,-34159,12444,-51683,17144c3181200,767379,3173326,769157,3167485,770428v-5714,1270,-9397,2031,-9524,2031c3147929,774491,3139803,784777,3139930,795190r,4699c3140057,804841,3141834,809032,3145263,811825v3302,2793,7873,3683,12572,2793c3157961,814492,3161136,813857,3166469,812714v5206,-1143,12572,-2794,20572,-4826c3203168,803698,3222469,797730,3235676,791761v15872,-7112,31873,-14476,52063,-20191c3297771,768650,3308945,766237,3321644,764332v12698,-2159,26920,-3683,43174,-4571c3429961,756332,3463739,768903,3496628,779570v32634,10794,63746,21334,125460,16509c3683801,790237,3712754,774872,3743103,758744v30730,-16000,62222,-34031,127238,-41270c3902849,713665,3927864,714553,3948817,716966v20952,2413,37968,6984,54857,11556c4019420,732712,4043547,735253,4063865,736649v10285,635,19428,1143,26158,1397c4096753,738300,4100944,738427,4101071,738427v4825,,9269,-1778,12190,-5079c4116309,729919,4117452,725347,4116817,720522r-635,-4698l4116055,715697v-1524,-10286,-11174,-18921,-21460,-19175c4094468,696522,4089896,696395,4082531,696140v-7238,-254,-17270,-762,-28191,-1523c4032372,693093,4006595,690553,3990849,686236v-16635,-4445,-32762,-8763,-52317,-11048xm2650423,671584v-5985,-460,-12080,365,-16778,2588c2522407,725601,2407359,773983,2290661,820461r,126c2286217,822239,2283550,824905,2283170,827952v-382,2922,1523,6223,5333,9016c2390090,910875,2493835,983511,2601772,1053608v9142,5841,25270,6984,35175,2666c2695867,1030877,2754153,1003575,2811549,976400v28699,-13841,57270,-28191,85461,-42287l2939296,912907r41904,-22097c2985390,888525,2987803,885604,2987803,882556v,-3047,-2286,-5967,-6349,-8380l2940819,850810r-40254,-24254c2873898,810301,2847486,794428,2821200,777920,2768756,744523,2717201,711505,2666534,676711v-4254,-2921,-10127,-4667,-16111,-5127xm3039612,657283v-5459,-128,-7111,1142,-7111,1396c3032375,659060,3033136,660838,3037961,663759v21080,12571,42413,24635,63747,36571c3105771,702617,3109581,702871,3112247,701220v2667,-1651,4064,-5207,4064,-10032l3116311,675949v,-10286,-8127,-18539,-18032,-18539c3078723,657791,3059168,657918,3039612,657410r,-127xm2938533,655759v-5460,-254,-7111,1015,-7111,1269c2931295,657410,2931930,659187,2936756,662235v27047,16635,54349,32509,81777,48762l3059930,735253v13841,7872,27809,15492,41778,23364c3105771,760904,3109581,761158,3112374,759507v2667,-1651,4191,-5207,4191,-10032l3116565,747951v,-10540,-7620,-23619,-16635,-28699c3069454,702362,3039232,684458,3009263,666680v-9269,-5461,-25397,-10033,-35936,-10160c2961771,656267,2950216,656267,2938660,655759r-127,xm3279104,654362r-61333,1778l3187168,657028r-30604,255c3146660,657283,3138660,665790,3138787,676076r,5842c3138787,686870,3140692,691061,3143994,693854v3301,2795,7745,3810,12316,2795c3156437,696522,3159612,695886,3164818,694744v5207,-1144,12318,-2794,20191,-4826c3200882,685728,3219803,679759,3232755,673791v9524,-4318,21079,-8762,30349,-12064c3267803,660076,3271739,658679,3274660,657664v2920,-890,4698,-1524,4698,-1524c3281771,655505,3283168,654869,3284184,654362v-1016,,-2667,,-5080,xm2652074,652743v6555,508,13000,2445,17762,5683c2724692,696013,2780438,731824,2837327,767887r86222,52574c2952502,838111,2981834,854365,3011422,871508v5207,3049,8127,7112,8127,11557c3019422,887509,3016501,891446,3011041,894366v-30095,15873,-60571,32509,-91174,47620l2827169,988082v-62349,29588,-125715,59303,-189841,86987c2631740,1077481,2624502,1078370,2617518,1077862v-6984,-508,-13968,-2413,-19047,-5715c2480883,995956,2368629,916843,2258534,836333r127,c2253709,832778,2251170,828206,2251804,823889v635,-4318,4064,-8000,9778,-10286c2388312,763443,2513264,711505,2633645,655631v5206,-2476,11873,-3396,18429,-2888xm2837708,652076v-5587,-254,-7238,761,-7238,1143c2830470,653473,2831105,655378,2835804,658425r65015,40509c2922660,712395,2944628,726236,2966850,739061r67048,39112l3067803,797730r34159,18793c3106152,818809,3109962,819063,3112755,817413v2793,-1651,4318,-5207,4318,-10032l3117073,805856v-127,-10540,-7874,-23746,-16889,-28698c3067549,759380,3035168,740332,3003168,721537r-47746,-28191c2939549,683950,2923803,673917,2908184,664267v-9143,-5588,-25142,-10540,-35682,-10921l2837835,652076r-127,xm2736756,646361v-5588,-381,-7238,890,-7238,1144c2729390,647758,2730026,649663,2734724,652711v117460,78224,239873,151876,367238,221972c3106152,876969,3110089,877223,3112882,875573v2793,-1651,4318,-5207,4318,-10033l3117200,864016v,-10540,-7874,-23619,-17016,-28698l3062470,814492r-37333,-21588l2951231,749855v-24380,-14602,-48634,-29714,-72634,-44571c2854596,690426,2830724,675696,2807106,660076v-9017,-5841,-24890,-11047,-35430,-11683l2737010,646361r-254,xm2610407,636584v-10540,-1017,-27174,1778,-36953,6222c2443931,701474,2308947,755824,2172948,808905v-4445,1651,-7111,4317,-7493,7364c2165074,819318,2166979,822619,2170789,825412v117587,86605,236443,172575,361523,255117c2541836,1086879,2558724,1092846,2570153,1093863v21588,2285,43302,3555,65016,5333c2646597,1099958,2664375,1097037,2674788,1092465v137523,-60953,270730,-126859,398856,-196829c3077835,893351,3080120,890302,3080120,887255v,-3047,-2285,-5968,-6476,-8254c2946026,807888,2823613,732839,2706026,653854v-8889,-6096,-24762,-11683,-35302,-12445c2650661,639758,2630725,638616,2610534,636584r-127,xm1353140,630742v-31874,-1142,-55620,1143,-75556,5207c1257648,640520,1241647,646743,1225140,653092v-14096,5460,-35810,10794,-54095,14730c1152632,671759,1138029,674807,1137775,674807v-10413,2032,-18794,12317,-18794,22730l1118854,697156r,4699c1118854,706807,1120759,710997,1124188,713792v3428,2793,8001,3682,12826,2793c1137268,716585,1150093,713792,1166855,710236v16507,-3556,36443,-8635,50158,-13968c1233520,689791,1250282,683188,1271362,678362v21079,-4571,46476,-6984,80000,-5841c1368124,673156,1382727,674553,1395806,676584v13080,2286,24508,5080,34794,8254c1451298,691188,1467552,698934,1483425,706553v31619,14858,61080,30350,123428,34921c1669075,747316,1700695,737538,1734218,727760v33905,-9651,69206,-20444,135492,-12190c1936123,723442,1967742,741856,1998345,759126v14221,8126,37079,16763,56508,23493c2064631,786047,2073392,788840,2079869,790872v6476,2032,10539,3302,10665,3302c2095234,795571,2099932,794936,2103742,792523v3808,-2540,6222,-6603,6857,-11428l2111233,776396v1397,-10286,-5713,-21207,-15745,-24127c2095361,752269,2090916,750872,2083804,748713v-6983,-2159,-16634,-5334,-27174,-8889c2035678,732585,2011043,723442,1996567,715188v-30476,-17270,-59047,-33905,-121905,-41271c1812060,666172,1779806,675822,1746155,685346v-34032,9652,-69206,20572,-135746,14350c1543742,694744,1510980,677854,1478853,662870v-15872,-7619,-31364,-14858,-50920,-20826c1418155,639123,1407489,636457,1395171,634425v-12317,-1778,-26159,-3048,-42031,-3683xm2509327,626805r77,8l2472121,632520v-104253,45080,-211428,87621,-319491,129780c2142726,766110,2133328,778173,2131932,788586r-254,1524c2131042,794936,2132186,798619,2134725,800650v2540,2032,6476,2286,10921,508c2281011,748332,2415740,694744,2545137,636964v5207,-2412,6096,-4190,6096,-4444c2551233,632266,2549835,630869,2544249,630361r-34845,-3548l2509455,626805r-128,xm3781833,618297v-1143,-127,-2793,,-5206,255c3720627,624520,3664501,629219,3608501,634679r-83937,6222c3496628,642806,3468564,645346,3440628,646743r-127,381c3438088,647251,3436437,647378,3435421,647631v1016,381,2540,889,4953,1398c3440501,649029,3447612,650806,3457263,653219v9650,2286,21587,5587,31491,8889c3520881,673029,3551484,683569,3612182,678870v60700,-5714,89144,-20952,119112,-37080c3740564,636838,3751865,631758,3761008,627695v4571,-2032,8634,-3810,11429,-5080c3775357,621345,3777135,620584,3777135,620584v2286,-1017,3810,-1778,4698,-2287xm3931547,616774v-19429,-2413,-42285,-3175,-72634,381c3798342,623885,3770151,640394,3740183,656267v-30222,16254,-61715,33143,-126477,39238c3548945,700458,3515167,688775,3482786,677854v-32126,-10540,-62222,-22222,-122539,-18921c3345136,659696,3332057,661092,3320374,663124r-127,507c3308692,665409,3298406,667695,3289136,670363v-18540,5333,-33524,12190,-48889,19302c3227041,695759,3206470,701982,3189072,706680v-8762,2159,-16634,3937,-22349,5207c3160882,713156,3157327,713919,3157200,713919v-9905,2032,-17906,12317,-17779,22730l3139421,741347v,4953,1905,9144,5207,11937c3147929,756078,3152374,756967,3157073,756078v127,-127,3428,-762,8635,-1905c3171041,753031,3178152,751379,3186152,749348v15999,-4191,35174,-10160,48253,-16127c3250025,726109,3265898,718744,3285961,713029v9905,-2920,20953,-5333,33524,-7238c3332057,703633,3346151,702108,3362279,701220v64380,-3429,97904,9143,130539,19810c3525199,731951,3556056,742364,3617262,737665v61333,-5714,90031,-21080,120127,-37207c3767866,684458,3799103,666426,3863738,659187v32381,-3682,57142,-2794,77968,-381c3962532,661219,3979548,665790,3996309,670363v15619,4190,39619,6730,59809,8126c4066150,679125,4075293,679632,4082023,679886v6730,254,10921,381,11048,381c4097896,680394,4102213,678616,4105134,675188v3048,-3429,4191,-8001,3556,-12826l4108055,657664v-1524,-10413,-11048,-19048,-21334,-19302c4086467,638362,4081896,638235,4074658,637981v-7238,-382,-17142,-890,-28063,-1651c4024753,634806,3999230,632266,3983483,627949v-16507,-4572,-32508,-8889,-51936,-11175xm2407486,615377v-10666,-1270,-27554,1016,-37586,5207c2335487,635060,2300566,649029,2265646,662997v-34921,14096,-70223,27810,-105524,41651c2150344,708458,2140948,720522,2139550,730935r-126,l2139170,732458v-635,4826,507,8508,3048,10540c2144757,745030,2148693,745157,2153138,743379v98159,-38095,195301,-76953,290285,-117335c2448629,623758,2449519,621980,2449519,621726v,-254,-1398,-1651,-6984,-2286c2430978,618170,2419169,616774,2407486,615377xm1082918,614742v-1397,,-2921,254,-4444,635l1023236,630234r-54984,16000l913521,662235r-27300,8000l859046,678870,751109,713283,644188,749855v-5460,1905,-6476,3556,-6476,3937c637840,754046,639109,755697,644824,756713r110349,20825l864633,800650r27174,5842l918982,812841r54095,12826l1026919,838492r53587,13969c1085204,853603,1089522,852842,1092695,850302v3176,-2539,4953,-6730,4953,-11555l1097648,838619r-1270,-209909c1096252,623885,1094473,619821,1091045,617282v-2286,-1651,-5079,-2540,-8127,-2540xm2305138,602932v-10794,-1396,-27810,762,-37969,4826c2234281,621092,2201011,634044,2167741,647124v-9777,3810,-19174,15873,-20571,26286l2147170,673283r-254,1524c2146280,679632,2147424,683315,2149963,685346v2540,2032,6477,2287,10921,509c2221582,662235,2281773,638235,2341328,613980v5333,-2159,6223,-3936,6223,-4190c2347423,609535,2346027,608012,2340439,607376r-35301,-4444xm2177519,586297v-10159,-1270,-19555,5968,-20953,16127l2156566,602297r-2031,15112c2153900,622234,2155042,625917,2157583,627949v2666,1905,6476,2158,10920,380l2238344,600900v5333,-2159,6349,-3809,6349,-4191c2244693,596456,2243296,595059,2237583,594297r-60064,-8000xm4078595,581090r-139555,18541l3939040,599504v-2413,381,-4064,761,-5081,1015c3934976,600773,3936627,601155,3939040,601536v,,1904,254,4952,761c3947167,602932,3951356,603567,3956309,604456v9778,1778,22095,4191,32254,6984c4004055,615631,4027928,618043,4047991,619567v10032,762,19175,1271,25778,1525c4080372,621345,4084563,621472,4084690,621472v4826,127,9142,-1651,12063,-5079c4099674,613091,4100817,608520,4100181,603694r-888,-6476c4097896,587059,4088626,579821,4078595,581090xm1355425,571821v-32127,-1144,-56254,1142,-76317,5206c1258917,581598,1242791,587821,1226156,594170v-14223,5461,-36191,10794,-54603,14731c1152886,612710,1138156,615758,1137902,615758v-10540,2031,-19048,12318,-19048,22731l1118854,642806v,4952,1905,9143,5334,11936c1127743,657537,1132315,658425,1137140,657537v254,,13333,-2795,30223,-6350c1183997,647631,1204188,642552,1218028,637218v16636,-6349,33525,-12952,54858,-17778c1294219,614869,1319869,612583,1353774,613726v16889,635,31747,2032,44953,4063c1411933,620075,1423488,622870,1433901,626044v20826,6349,37207,14096,53333,21714c1519235,662743,1548949,678108,1611933,682806v62857,5842,94730,-4063,128507,-13714c1774472,659441,1810282,648775,1876821,657028v66794,7874,98413,26160,129142,43557c2020313,708712,2043170,717347,2062599,724077v9650,3429,18539,6222,25015,8254c2094090,734363,2098154,735633,2098281,735633v4698,1397,9397,762,13206,-1651c2115297,731443,2117709,727379,2118344,722554r636,-4699c2120376,707569,2113265,696649,2103233,693727v-127,,-4571,-1396,-11682,-3555c2084567,688014,2074916,684838,2064376,681283v-20952,-7239,-45587,-16381,-60191,-24636c1973582,639504,1945011,622870,1881774,615377v-62857,-7746,-95493,1778,-129397,11301c1718091,636203,1682663,647251,1615488,640901v-67428,-5079,-100444,-21968,-132952,-36953c1466536,596456,1450790,589091,1431108,583122v-9906,-2920,-20699,-5587,-33143,-7618c1385521,573726,1371552,572455,1355425,571821xm1077966,562296r-58031,16382l962283,596329v-38222,11810,-76317,23111,-114158,36064c810283,644965,772696,657410,735237,670235l623617,710363v-9905,3556,-15238,5334,-18031,6095c602792,717220,602411,717220,602157,717220v-635,-127,-10159,-2032,-21333,-3937c502094,699442,422602,684965,342983,673410r-59810,-9143c263237,661219,243174,658171,223236,655632l102984,639504v-1652,-127,-3176,-254,-4699,c95365,639885,92824,641155,90793,643060v-2920,2920,-4190,7238,-3429,12064l87364,655378v1397,10412,11302,20064,21842,21333l227047,691315v19555,2285,39237,4953,58792,7873l344507,707569r58539,8509l432252,720395r29207,4825l577776,744395v10794,1651,28191,381,38603,-3175c766728,688140,920125,640394,1077204,597980v10412,-2794,18794,-13207,18794,-23366c1095871,570043,1094093,566233,1090918,563947v-3428,-2412,-8000,-3047,-12952,-1651xm1969265,559122v890,508,2413,1270,4826,2286c1974091,561408,1975995,562169,1978916,563439v2921,1271,7111,3048,11809,5206c2000123,572963,2011805,578551,2021201,583885v14477,7999,37334,16761,56890,23491c2087868,610805,2096757,613599,2103233,615631v6476,2032,10540,3302,10667,3302c2118599,620329,2123297,619694,2127107,617282v3809,-2540,6221,-6604,6857,-11429l2134852,599377v1397,-10159,-5841,-19556,-16126,-20953l1974599,559630r,-127c1972059,559122,1970408,559122,1969265,559122xm686094,516835r-99302,7239c553649,526740,520887,530042,487872,533090r,254c485332,533597,483681,533851,482538,534105v1143,382,2667,763,5206,1144l570030,549217v11048,1778,28825,635,39492,-3175l686474,518867v2413,-762,4064,-1523,5079,-2032c690411,516708,688760,516581,686094,516835xm1077458,513153r-58540,16381l960887,547186v-38477,11809,-76952,23111,-115048,36063c807744,595821,769776,608266,732062,621092l619680,661219v-9904,3556,-15237,5207,-18031,6095c598855,668204,598474,668076,598221,668076,556824,660457,515300,653473,473649,646234v-20825,-3428,-41777,-7365,-62603,-10539l348443,626171c306665,619948,264508,613091,222602,607503l96381,590742v-1905,-254,-3811,-254,-5461,c87745,591123,84951,592392,83047,594297v-2413,2412,-3428,5588,-2921,9270l79872,603567v1270,8763,11174,17398,21588,18794l222348,638489v40254,5206,80635,11936,120635,17904c423110,667950,503109,682553,582348,696395v10920,1777,28317,634,38730,-3175l732951,653092v37587,-12825,75300,-25143,113269,-37842c884062,602297,922410,590996,960759,579185r57778,-17650l1076696,545154v10286,-2921,18921,-12826,18921,-21716c1095617,519756,1094093,516708,1091300,514676v-3430,-2412,-8509,-3047,-13842,-1523xm1358092,512772v-32508,-1270,-56762,1016,-77080,5079c1260695,522423,1244314,528645,1227553,534995v-14477,5460,-36572,10794,-55239,14730c1153394,553662,1138537,556709,1138283,556709v-10667,2032,-19175,12318,-19175,22730l1119108,584139v,4952,2032,9142,5461,11936c1128125,598868,1132696,599758,1137648,598868v254,,13460,-2793,30476,-6348c1185013,588964,1205330,583885,1219299,578551v16762,-6350,33905,-12953,55492,-17778c1296250,556202,1322155,553916,1356441,555058v17143,635,32127,2032,45461,4064c1415235,561408,1426917,564201,1437457,567376v21079,6350,37714,14095,53968,21715c1523806,603948,1553774,619440,1617393,624139v63365,5842,95619,-3937,129650,-13587c1764313,605726,1781711,600773,1803424,597980v21715,-2794,47365,-3301,80889,761c1951488,606615,1983107,625028,2014091,642425v14349,8127,37333,16762,56761,23493c2080503,669346,2089392,672140,2095868,674171v6476,2032,10540,3302,10667,3302c2111233,678870,2115931,678235,2119741,675822v3810,-2539,6222,-6603,6857,-11428l2127234,659696v1396,-10287,-5715,-21207,-15747,-24129c2111360,635567,2106916,634171,2099805,632012v-7112,-2158,-16762,-5334,-27302,-8889c2051424,615885,2026789,606742,2012186,598487v-30730,-17270,-59428,-33904,-123048,-41397c1825901,549217,1793012,558741,1758853,568265v-17270,4826,-34920,9905,-56634,13079c1680377,584392,1654600,585408,1620695,582361v-68064,-5080,-101460,-22096,-134349,-37080c1470092,537788,1454219,530423,1434282,524455v-10031,-2921,-20952,-5588,-33523,-7620c1388187,514931,1374092,513661,1357838,513026r254,-254xm1439743,508962v1015,508,2539,1270,5079,2032c1444822,511121,1446726,511756,1449902,512772v3174,1143,7491,2667,12443,4445c1472250,520899,1484568,525597,1494599,530296v32763,14985,62985,30477,127238,35175c1685837,571440,1718345,561661,1752631,552011v10540,-2921,23365,-5715,33650,-7620c1791488,543503,1795932,542740,1799107,542106v3175,-508,5206,-889,5206,-889c1806853,540836,1808504,540455,1809646,540074v-1015,-254,-2793,-635,-5333,-889c1745265,532455,1685457,526994,1625647,521534r-90032,-6858c1505648,512391,1475424,511121,1445330,509216r,-254c1442663,508962,1440886,508962,1439743,508962xm873141,506041r-93968,4826c767617,511502,749331,514931,738411,518486l611935,563059v-20317,7238,-21333,6857,-21842,6857c538792,560646,487364,552138,435554,543376v-11301,-1905,-29841,-2540,-41142,-1143l310983,551757r-127,-127c308444,551884,306792,552265,305650,552519v1015,254,2666,634,5206,1015l378411,563693r33651,5079l445840,574487r134222,22985c591110,599504,608760,598234,619300,594424v41904,-14730,83809,-29968,126221,-44445l873522,507946v2413,-762,4063,-1396,5079,-1905c877459,506041,875807,505914,873141,506041xm1049394,501343v-27556,-127,-54984,1016,-82412,1778c955426,503502,937014,506550,925966,509851,822981,541471,721648,575757,621840,611821v-11048,3937,-29588,5207,-41143,3175l420316,587440,259173,563059v-11428,-1778,-29841,-2032,-41142,-381l123301,575250r,127c120888,575757,119238,576138,118095,576392v1015,381,2667,635,5206,1015l237587,592520r114158,17142c427427,620456,503363,634552,578411,647378v10920,1778,28444,634,38984,-3176l723680,606361v35557,-12445,71492,-23873,107429,-35938l885204,552646r54603,-16636l994538,519376r27555,-8255l1049775,503375v2540,-762,4190,-1270,5207,-1778c1053839,501343,1052061,501343,1049394,501343xm1138156,500581r-127,127c1127235,500708,1118600,509216,1118600,519502r,5841c1118600,530296,1120505,534487,1124061,537280v3555,2794,8254,3810,13207,2794c1137521,540074,1150855,537280,1168124,533724v17016,-3682,37588,-8635,51682,-13968c1230219,515820,1242918,512010,1253077,509089v5079,-1397,9523,-2666,12697,-3556c1268949,504645,1270981,504137,1270981,504137v2667,-635,4318,-1270,5333,-1651c1275172,502359,1273521,502105,1270854,502105v-44191,-508,-88508,-1524,-132698,-1524xm5083164,494740v-1397,380,-2793,1016,-4063,1778l5031482,524835r-48254,27303l4934720,579439r-24381,13589l4885705,606107r-98921,52699l4686467,709474v-5206,2667,-5968,4445,-5968,4825c4680499,714680,4682022,716078,4687864,716331r112888,5460l4914149,724840v,,28444,888,28444,888l4971038,725728v,,57015,254,57015,254l5085323,725982r57269,-1142c5147672,724840,5151736,722808,5154275,719506v2540,-3302,3175,-7746,1905,-12444l5099164,505026v-1396,-4826,-4191,-8255,-7999,-9779l5091419,495120v-2540,-1015,-5461,-1142,-8255,-380xm6077194,493851v-128,,-2920,127,-7619,508c6064877,494613,6058400,494993,6051035,495120v-35301,763,-68190,1651,-126984,26414c5865638,546550,5841131,569535,5815607,594551v-5333,5207,-10158,9651,-13714,12825c5798210,610552,5796052,612457,5796052,612457v-2667,2285,-3936,3808,-4572,4571c5792496,616901,5794402,616520,5797830,615123v94730,-38477,188190,-78223,280126,-118352l6077956,496898v3301,-1396,4825,-2412,5587,-3047c6082654,493724,6080750,493597,6077194,493851xm4699546,472644v-1016,,-2667,254,-5079,762l4603039,492708v-30604,6222,-61334,11683,-92064,17651c4508563,510740,4507038,511121,4506022,511502v1143,254,2667,508,5080,762l4590340,519249v10794,1142,27174,-2668,36699,-7620l4695101,475311v2159,-1143,3556,-2032,4445,-2667xm5077196,443565v-3809,-1524,-8126,-890,-12318,1650l5015990,475438r-49524,29207c4933324,524074,4900180,544011,4866276,562424v-33651,18666,-67556,37715,-101715,56255l4661196,673029v-9269,4952,-14221,7365,-16888,8508c4641642,682679,4641260,682679,4641006,682679v-634,,-10286,-507,-21460,-1523c4540308,674553,4461705,668585,4383103,659823r-58795,-6096c4304753,651822,4285197,649663,4265642,647124l4148563,632647v-1651,-254,-3175,-254,-4571,c4141070,633155,4138658,634298,4136753,636330v-2920,2920,-4064,7238,-3301,12063l4133452,649029v1524,10412,11174,19809,21460,20952l4270467,682933v19302,2286,38603,4191,57905,5842l4386404,694109r58158,5333l4473769,702108r29079,2159l4619800,712648v11047,890,28063,-2539,37968,-7618c4800371,634806,4939291,559503,5073387,480263v8888,-5333,13841,-17524,11048,-27302c5083291,448644,5080625,445469,5077069,443945r127,-380xm4870339,433659v-1142,127,-2666,381,-5079,889l4779800,454485v-10540,2413,-26667,8762,-36190,14095l4631483,528391v-18159,9651,-19302,9524,-19682,9524c4562022,533851,4512245,529280,4462848,524962v-10920,-888,-28317,,-39110,1651l4345007,539947r,254c4342594,540581,4341070,540963,4340055,541344v1142,254,2666,508,5079,762l4410150,549090r32507,3429l4475165,555439r130413,11303c4616499,567503,4633006,563947,4642530,558868v37714,-20190,75429,-39874,112762,-60192l4866022,436453v2158,-1270,3429,-2159,4317,-2794xm6131924,421468v-254,127,-4698,1270,-11936,3049c6112750,426294,6102972,428580,6092051,430993v-21715,4698,-47619,9523,-64380,9904c5992496,441660,5959607,442548,5901194,467183v-58158,24890,-82412,47748,-107682,72637c5767861,564964,5740559,590233,5677068,615250v-64128,23873,-101206,23493,-137396,21714c5521766,636203,5504370,635567,5484052,637599v-10286,1017,-21206,2795,-33396,5588c5438338,645727,5424878,649409,5409640,654362v-30476,10032,-52064,20445,-69587,31239c5322529,696013,5309069,706807,5295100,717982v-11936,9651,-31492,21461,-47999,30858c5238720,753538,5231228,757729,5225640,760522v-5587,2922,-9015,4700,-9142,4700c5206846,770047,5201259,782110,5204180,792142r1270,4572c5206720,801412,5209768,804968,5213957,806746v4192,1778,9017,1523,13588,-763c5227672,805983,5230846,804333,5235926,801793v5079,-2540,11936,-6222,19556,-10666c5270720,782364,5288751,771316,5300561,761919v14222,-11301,28571,-22858,47492,-34032c5366973,716458,5390338,705030,5422846,694363v16254,-5461,30856,-9271,44064,-12064c5479989,679251,5491925,677347,5502846,676203v21968,-2286,40380,-1523,58540,-888c5597448,676966,5631100,677093,5692052,654489v60190,-23620,85078,-46731,110730,-71494c5828432,557852,5855608,532455,5917449,505914v62221,-26286,98539,-27301,134221,-28064c6068178,477469,6092304,472898,6112496,468580v10158,-2158,19174,-4317,25778,-5968c6144876,460962,6149067,459818,6149194,459818v4698,-1270,8381,-4190,10412,-8254l6159861,451564v2031,-4064,2031,-8762,,-13333l6157956,433913v-4190,-9523,-15873,-15111,-26032,-12445xm6178908,405468v-2794,-254,-5206,,-7112,889c6170400,406993,6169257,407754,6168496,408896v-1905,2668,-1905,6477,,10921l6174591,433659v4063,9397,15111,13714,24507,9651l6254591,419056r127,126c6260050,416770,6260940,415119,6260940,414738v,-381,-1524,-1778,-7238,-2286l6178908,405468xm5064497,395944v-3808,-1523,-8381,-889,-12825,1905l5003292,427944r-49143,29081c4921260,476327,4888371,496137,4854847,514549v-33523,18668,-67047,37716,-100952,56128l4651292,624900v-9269,4827,-14095,7239,-16762,8509c4631864,634552,4631483,634552,4631229,634552v-41143,-3047,-82286,-6730,-123175,-10159c4487610,622615,4467165,621092,4446721,618933r-61333,-6476c4344499,608012,4303991,604202,4263229,599123l4141452,583885v-1778,-255,-3556,-255,-5207,l4128859,587515r21,-75l4128754,587567r105,-52l4126214,596709v1269,8762,10793,17271,20952,18541l4264626,629854v19683,2539,39238,4571,58794,6603l4382340,642679v78857,8889,157587,14731,237079,21461c4630467,665155,4647102,661346,4656879,656267r103111,-54350c4794022,583376,4827800,564328,4861450,545662v33651,-18414,66794,-38351,99809,-57653l5010656,458930r48762,-30096c5067926,423500,5073132,411818,5070720,403310v-1016,-3556,-3174,-6096,-6223,-7366xm5028435,392135v-1017,127,-2541,508,-4953,1142c4999101,400388,4974339,406484,4949704,412833v-10413,2667,-26412,9398,-35683,14858c4827164,478867,4737895,527884,4647102,575377v-10159,5333,-27556,9142,-38857,8253l4452054,570170,4296499,553662v-10793,-1016,-28445,-636,-39238,889l4166848,568138r127,-254c4164689,568265,4163039,568645,4162023,568900v1142,254,2666,635,5080,889l4277325,583630r110349,11810c4461705,603948,4535229,609281,4609769,615758v10920,1143,27556,-2794,37206,-7746l4743610,556963v31999,-17016,63491,-35175,95111,-52699l4885831,477850r46476,-27428l4978530,422992r22984,-13714l5024244,395055v2031,-1270,3428,-2285,4191,-2920xm6108178,367372v-126,127,-4571,1270,-11810,3048c6089130,372197,6079354,374483,6068432,376897v-21714,4825,-47492,9523,-64254,9904c5969130,387436,5936242,388325,5878210,412833v-57905,24763,-81777,47620,-106920,72383c5746020,510232,5718973,535375,5655988,560137v-63492,23620,-100316,23112,-136126,21207c5502211,580456,5485068,579694,5464878,581726v-10159,1015,-20952,2793,-33016,5460c5419798,589725,5406338,593281,5391354,598234v-30095,9905,-51555,20318,-68825,30985c5305132,639504,5291798,650298,5278084,661473v-11809,9651,-31110,21333,-47492,30731c5222338,696902,5214847,701093,5209386,703886v-5587,2794,-9016,4572,-9143,4572c5190593,713156,5185132,725220,5188054,735253r1269,4571c5190720,744522,5193640,748078,5197831,749855r254,c5202275,751506,5207100,751379,5211546,749094v126,-127,3174,-1651,8253,-4191c5224751,742490,5231609,738681,5239100,734363v14985,-8762,32889,-19683,44572,-29079c5297767,694109,5311862,682553,5330655,671505v18667,-11302,41905,-22730,74033,-33270c5420814,633028,5435164,629219,5448242,626425v12953,-3048,24763,-4826,35556,-5969c5505513,618297,5523671,619060,5541704,619821v35808,1651,69204,1905,129522,-20444c5730909,575884,5755544,553026,5780940,528264v25524,-25143,52190,-50414,113778,-76827c5956686,425405,5992878,424390,6028432,423627v16508,-381,40508,-4825,60698,-9143c6099288,412325,6108305,410167,6114908,408516v6476,-1652,10667,-2794,10794,-2794c6130400,404452,6134083,401532,6136115,397468v2031,-4064,2031,-8889,,-13334l6134210,379817v-4190,-9524,-15874,-15112,-26032,-12445xm6155544,352388v-2794,-254,-5208,,-7112,889c6147036,353912,6145892,354673,6145130,355817v-1904,2666,-1904,6476,,10920l6145765,368135v4317,9650,16762,18539,27175,19555c6208495,391118,6244178,394167,6279352,397849v10921,1143,27810,-1523,37841,-5841l6349956,377785v5206,-2286,6094,-4064,6094,-4318c6356050,373214,6354654,371817,6348939,371182v-63999,-6603,-128507,-12953,-193395,-18794xm5224116,334610v-1015,254,-2666,507,-4952,1270c5180180,347562,5141450,360007,5102212,371182r127,-127c5092688,373721,5087355,384008,5090148,393913r1651,5714c5093069,404325,5095990,408008,5099927,409786v3936,1778,8508,1651,12698,-508c5112752,409151,5115672,407627,5120370,405214v4699,-2412,11048,-5968,18033,-10159c5152371,386674,5169133,376134,5179926,366991v7873,-6603,17905,-13968,25905,-19556c5209895,344642,5213323,342229,5215863,340451v2667,-1778,4190,-2794,4190,-2794c5222084,336261,5223355,335371,5224116,334610xm6083670,313657v-127,127,-4572,1270,-11810,3048c6064749,318483,6054844,320768,6044051,323181v-21714,4698,-47492,9524,-64127,9778c5944876,333594,5912115,334356,5854464,358737v-57524,24636,-81142,47239,-106032,72002c5723418,455755,5696750,480772,5634274,505280v-62857,23365,-99302,22731,-134856,20699c5481894,525089,5464878,524201,5444940,526233v-9904,888,-20697,2666,-32633,5333c5400243,534105,5387037,537534,5372180,542486v-29842,9779,-50921,20065,-68064,30732c5286846,583503,5273767,594297,5260180,605345v-11683,9397,-30603,21080,-46857,30477c5205196,640520,5197831,644711,5192371,647378v-5461,2793,-8890,4571,-9016,4571c5173958,656647,5168497,668711,5171418,678743r1270,4572c5174085,688014,5177006,691568,5181196,693346v4190,1778,8889,1525,13333,-634c5194657,692585,5197704,691061,5202656,688521v4952,-2539,11683,-6222,19175,-10540c5236688,669346,5254338,658552,5265895,649156v13840,-11175,27809,-22605,46348,-33652c5330783,604202,5353640,592901,5385512,582488v16000,-5207,30223,-9016,43176,-11684c5441640,567884,5453196,565979,5463988,564964v21461,-2159,39620,-1271,57398,-508c5556940,566360,5590084,566615,5649766,544518v59175,-23238,83556,-46096,108698,-70731c5783860,448644,5810147,423627,5871480,397341v61460,-25905,97650,-26921,133080,-27556c6021068,369404,6045194,364959,6065258,360642v10032,-2159,19048,-4318,25650,-5969c6097384,353023,6101575,351880,6101702,351880v4825,-1271,8508,-4191,10413,-8254c6114146,339562,6114146,334737,6112115,330292r-1905,-4317l6109702,326102v-4318,-9524,-15874,-15112,-26032,-12445xm6132178,299181v-2794,-255,-5206,,-7112,888c6123670,300704,6122527,301467,6121765,302609v-1905,2666,-1905,6476,,10921l6122400,314927v4318,9650,16635,18539,27175,19556c6225004,341467,6300178,348578,6374463,356832v10793,1143,27683,-1269,37587,-5460l6444686,337657r126,c6450018,335498,6450907,333848,6450907,333466v,-254,-1523,-1650,-7111,-2412c6341194,318991,6237066,308577,6132178,299181xm6060560,259433v-128,127,-4699,1271,-11810,3049c6041638,264259,6031734,266544,6020940,268958v-21714,4698,-47366,9524,-64000,9777c5922019,279243,5889258,280133,5831988,304260v-57270,24508,-80507,47112,-105270,71747c5701830,400897,5675416,425659,5613575,450040v-62221,23239,-98412,22477,-133586,20318c5462719,469342,5445830,468454,5426021,470358v-9905,889,-20572,2540,-32381,5206c5381703,477977,5368624,481533,5353894,486358v-29460,9652,-50413,19938,-67302,30477c5269576,526994,5256624,537661,5243164,548709v-11555,9397,-30349,21080,-46349,30350c5188815,583630,5181449,587821,5176117,590488v-5334,2793,-8762,4571,-8889,4571c5157831,599758,5152498,611821,5155418,621853r1270,4572c5157958,631123,5161005,634679,5165069,636457v4064,1778,8762,1524,13206,-635c5178402,635822,5181449,634298,5186402,631758v4953,-2412,11556,-6095,18920,-10413c5220053,612837,5237449,601917,5248879,592647v13714,-11176,27554,-22604,45841,-33525c5313005,547947,5335608,536646,5367101,526360v15745,-5207,29840,-8889,42665,-11557c5422592,511883,5434021,510105,5444687,509089v21333,-2031,39239,-1143,56889,-253c5536624,510740,5569512,511248,5628687,489280v58539,-22985,82667,-45715,107555,-70224c5761385,394040,5787416,369150,5848370,342991v61078,-25652,97269,-26667,132570,-27303c5997320,315435,6021448,310990,6041512,306673v10032,-2159,19048,-4318,25650,-5969c6073638,299054,6077829,297911,6077956,297911v4698,-1271,8508,-4191,10413,-8255c6090400,285593,6090400,280767,6088369,276323r-1905,-4318c6082274,262355,6070590,256767,6060560,259433xm6108813,245973v-2793,-254,-5206,,-7111,889c6100305,247370,6099162,248259,6098400,249402r,127c6096495,252196,6096495,256005,6098400,260450r636,1396c6103352,271498,6115670,280387,6126210,281402v115556,10413,230476,21588,343110,35811c6480114,318483,6496876,316324,6506780,312260v10794,-4444,21715,-9017,32508,-13206c6544495,297022,6545384,295371,6545384,294990v,-254,-1398,-1778,-6984,-2540c6397955,273022,6253702,259053,6108813,245973xm6036686,205210v-126,127,-4699,1271,-11810,3048c6017766,210035,6007860,212448,5997067,214735v-21715,4698,-47365,9397,-63873,9650c5898401,224893,5865766,225783,5808750,249783v-56888,24381,-80000,46730,-104508,71366c5679607,345911,5653576,370674,5592242,394801v-61714,22858,-97650,22096,-132444,19810c5442655,413723,5425894,412833,5406338,414611v-9778,889,-20318,2540,-32000,5079c5362656,422104,5349703,425532,5335101,430357v-29207,9525,-49778,19683,-66540,30223c5251672,470739,5238847,481406,5225640,492327v-11428,9397,-29968,20953,-45841,30223c5171926,527121,5164688,531312,5159354,533978v-5332,2795,-8634,4573,-8761,4573c5141323,543122,5136117,555185,5139037,565217r1270,4572c5141704,574487,5144624,578043,5148688,579821v4063,1777,8762,1523,13079,-636c5161895,579185,5164942,577662,5169767,575122v4825,-2540,11429,-6095,18667,-10412c5202910,556202,5220181,545408,5231482,536137v13587,-11048,27174,-22349,45333,-33270c5294973,491692,5317322,480518,5348434,470358v15492,-5206,29459,-8762,42158,-11428c5403164,456009,5414592,454358,5425132,453342v21079,-1905,38856,-888,56380,c5516306,455501,5548942,456009,5607480,434294v58032,-22857,81906,-45461,106540,-69842c5738909,339562,5764560,314800,5825258,288768v60698,-25525,96889,-26541,132064,-27049c5973702,261465,5997702,257021,6017766,252703v10032,-2159,19048,-4317,25650,-5968c6050020,244957,6054083,243941,6054210,243941v4698,-1270,8381,-4190,10413,-8254c6066655,231623,6066655,226798,6064623,222353r-1905,-4317l6062591,217782v-4191,-9651,-15873,-15238,-25905,-12572xm5689258,163813v-1016,254,-2540,761,-4824,1651c5580306,208512,5476560,248767,5371544,285085r128,c5369387,285846,5367862,286482,5366973,286990v1016,,2667,127,5079,c5372052,286990,5373958,286863,5377005,286736v3048,-127,7237,-254,12191,-381c5398973,286101,5411290,286101,5421704,286736v33904,2413,65650,3174,122411,-17778c5600624,246862,5623607,224512,5647608,200385v7364,-7366,16761,-15619,24380,-22095c5675798,175114,5679100,172448,5681512,170416v2412,-1905,3936,-3175,3936,-3175c5687354,165718,5688497,164574,5689258,163813xm6013321,151876v-127,,-4698,1143,-11810,2921c5994274,156575,5984496,158861,5973702,161273v-21588,4699,-47366,9397,-63746,9651c5875416,171431,5842782,172194,5786148,196067v-56636,24255,-79493,46477,-103746,70986c5657893,291815,5632115,316451,5571417,340324v-61079,22604,-96635,21715,-131175,19302c5423226,358610,5406719,357595,5387290,359373v-9778,888,-20189,2539,-31745,5079c5343863,366864,5331037,370293,5316688,374992v-28825,9523,-49270,19555,-65778,29969c5234275,414992,5221577,425659,5208497,436580v-11174,9397,-29587,20953,-45206,30096c5155546,471247,5148434,475311,5143101,477977v-5334,2668,-8635,4446,-8762,4446c5125196,487121,5119990,499057,5122910,509089r1270,4572c5125450,518359,5128371,521915,5132434,523693v4064,1904,8635,1650,12953,-509c5145514,523184,5148434,521661,5153259,519122v4826,-2414,11302,-6096,18540,-10286c5186149,500327,5203165,489660,5214339,480391v13333,-11049,26793,-22351,44698,-33144c5276815,436199,5298910,425024,5329767,414992v15493,-5079,29207,-8762,41777,-11302c5383988,400897,5395291,399119,5405703,398229v20825,-2030,38349,-1015,55746,c5495862,400388,5528242,401024,5586148,379563v57524,-22604,81014,-45080,105523,-69461c5716432,285212,5741830,260577,5802147,234671v60444,-25524,96508,-26413,131555,-26921c5949956,207496,5973956,203052,5994020,198734v10030,-2159,19048,-4318,25650,-5969c6026146,191115,6030337,189972,6030464,189972v4698,-1270,8508,-4191,10413,-8254c6042909,177654,6042909,172829,6040877,168384r-1807,-4094l6039226,164447r-254,-380l6039070,164290r-10605,-10747c6023766,151273,6018337,150542,6013321,151876xm6295479,148447r138,84l6295607,148575r-128,-128xm6392622,107812r165,102l6392749,108066r-127,-254xm5989448,97399v-126,,-4698,1143,-11810,2920c5970400,102097,5960622,104510,5949828,106795v-21586,4700,-47238,9398,-63618,9525c5851798,116701,5819163,117462,5762909,141209v-56254,24128,-78729,46350,-102857,70731c5647989,224258,5635544,236576,5618655,248640v-16889,12064,-38349,24382,-68445,36064c5489766,307180,5454465,306165,5420306,303625v-16889,-1143,-33269,-2158,-52444,-508c5358211,304006,5347926,305530,5336497,308070v-11555,2412,-24254,5714,-38475,10413l5298275,318610v-28444,9396,-48762,19302,-65015,29714c5216752,358356,5204307,368896,5191355,379817v-11048,9270,-29206,20699,-44699,29842c5138911,414230,5131926,418294,5126720,420961v-5206,2666,-8508,4444,-8635,4444c5109069,429976,5103990,441914,5106910,451945r1271,4572c5109577,461343,5112497,464898,5116434,466676v4063,1778,8635,1651,12825,-508c5129259,466041,5132307,464517,5137006,462104v4698,-2413,11174,-6095,18285,-10286c5169513,443437,5186402,432770,5197323,423627v13206,-11048,26539,-22222,44190,-33016c5259165,379563,5281006,368642,5311482,358610v15238,-4952,28825,-8508,41269,-11048c5365069,344769,5376243,343118,5386529,342229v20698,-1905,38095,-762,55237,254c5475926,344896,5507926,345530,5565322,324323v57016,-22476,80254,-44826,104508,-69080c5682148,242926,5694464,230481,5711354,218036v16762,-12318,38095,-25017,68064,-37843c5839353,154924,5875416,153907,5910337,153527v16127,-127,40127,-4572,60191,-8889c5980432,142479,5989448,140320,5996052,138669v6602,-1651,10666,-2793,10793,-2793c6011670,134605,6015353,131685,6017258,127621v2032,-4063,2032,-8889,,-13333l6015353,109970v-4191,-9651,-15873,-15238,-25905,-12571xm7065128,72255r103,128l7061192,72383v-1905,634,-3936,1904,-5842,3809l7029700,102351r-25270,26795c7000494,133209,7000366,135241,7000494,135495v126,254,1904,1015,7238,-636l7035796,126352r28189,-8000c7073510,115685,7078970,105399,7076176,95494r-4190,-14731l7065231,72383r25,l7065128,72255xm5980591,44477v-4444,-1746,-9555,-1809,-14254,223l5835416,101716v-2286,1017,-3808,1778,-4698,2286c5831734,104002,5833512,104002,5835925,103621v127,,1904,-254,5079,-635c5844052,102606,5848370,102097,5853448,101589v10032,-1015,22730,-2032,33270,-2159c5902718,99304,5926846,94859,5946782,90542v10030,-2159,18920,-4191,25524,-5842c5978908,82922,5982972,81906,5983099,81906v4825,-1270,8508,-4190,10413,-8254c5995544,69588,5995544,64763,5993512,60319r-2666,-5969c5988814,49652,5985036,46223,5980591,44477xm7045192,16382v-2032,634,-4064,1904,-5968,3809c7016621,42668,6994526,66160,6972684,89271v-21841,23366,-43682,45843,-64888,69590l6907668,158861v-3682,4190,-3810,6222,-3682,6476c6904114,165591,6905890,166352,6911224,164574v11048,-3682,22096,-7111,33143,-10413c6954526,150987,6968620,142225,6975986,134352v23873,-25270,47873,-51175,72508,-75811c7055605,51303,7059414,36572,7056494,26413r-381,-1523c7054844,20317,7052430,17270,7049256,16382v-1270,-382,-2668,-382,-4064,xm7379573,6254v-19429,-349,-42064,1810,-71651,8604c7293191,18286,7280366,21969,7269318,26159v-11048,4318,-20571,8762,-29079,13460c7223224,48890,7210144,58922,7196811,69208v-5587,4317,-10540,8000,-14222,10540c7178906,82287,7176620,83938,7176620,83938r,-127c7173828,85716,7172557,86986,7171922,87748v1016,,2794,-127,6096,-1016c7270334,62477,7363286,40128,7457128,19937v3301,-635,4952,-1397,5840,-1778c7462080,17778,7460302,17270,7456874,16762v,,-2794,-380,-7238,-1016c7445064,15111,7438969,14096,7431985,12699,7415223,9461,7399001,6604,7379573,6254xm6406844,635r22349,c6422209,8889,6415225,17144,6408368,25525v-27302,33651,-54349,66794,-80889,100446c6324432,129654,6323542,133336,6324685,136130v1144,2921,4445,4699,9143,5206c6376368,145781,6418908,150988,6460939,155940v42159,5333,84190,11302,125715,17016c6596939,174607,6611161,169273,6617890,161273v27048,-32127,54350,-64763,82414,-96255c6719224,43557,6738398,21969,6757828,635r23110,l6766208,16508v-16000,17652,-31872,35811,-47619,53589c6702843,88002,6687097,105654,6671731,123685r-45714,54350c6622336,182480,6616621,186163,6610399,188449v-6222,2412,-12953,3302,-18667,2412c6498399,177401,6403288,165464,6307669,155813r-12052,-7282l6298781,134733c6334082,89780,6370146,45081,6406844,635xm6688748,508r23746,l6659795,59938r-54221,63620c6601764,128002,6595923,131685,6589700,134098v-6348,2412,-13079,3428,-18919,2539c6516050,129272,6460304,121399,6404686,115303r-11899,-7389l6396178,94223v25142,-31618,50920,-62604,76951,-93588l6495479,635v-23873,28318,-47492,56509,-70603,85080c6421954,89398,6420812,93081,6421954,95875v1144,2793,4446,4698,9144,5207c6476304,106414,6521257,112637,6565828,118606v10412,1523,24889,-3810,31619,-11811c6626526,72509,6655986,37842,6686335,4191v1017,-1270,1778,-2540,2413,-3683xm6826906,254r23238,c6825510,26794,6801128,53589,6777128,80002r-66159,75684c6689255,180703,6667922,206735,6646716,232132v-3683,4444,-9397,8127,-15493,10413c6625128,244957,6618399,245847,6612684,244957,6481383,225021,6346653,210036,6210907,197210v-6095,-634,-10413,-3174,-12191,-7238l6198589,189972v-1777,-4063,-761,-9015,3049,-13842c6247097,117336,6293320,58668,6340685,381r22348,c6317827,55748,6273637,111367,6230336,167114v-2922,3683,-3937,7366,-2668,10160c6228939,180067,6232240,181845,6236939,182353v125206,12064,249269,26287,370538,44446c6617763,228450,6631859,223116,6638461,215243,6698652,142099,6761509,70732,6826906,254xm6894208,r23746,c6847986,73398,6780812,147940,6716685,223751v-3556,4317,-3683,6349,-3556,6603c6713256,230608,6715161,231243,6720367,229338r32763,-11556c6763160,214353,6777002,204829,6783986,196702r27810,-32001l6839986,133336r57396,-63112l6956304,8254v2666,-2666,5206,-5461,7872,-8127l6987795,127r-19047,19810l6915288,76192v-17778,18540,-34920,38096,-52192,57017c6845827,152384,6828685,171178,6811923,190353v-3683,4317,-3810,6349,-3683,6603c6808367,197210,6810272,197972,6815478,196067v10922,-3809,21969,-7238,32890,-10920c6858526,181845,6872493,172702,6879606,164701r37206,-41143l6954780,83177v25524,-26795,51174,-54351,77587,-80510c7033002,2032,7033383,1143,7034018,381r54348,c7081002,5842,7077066,16382,7079605,25398r1269,4571c7082144,34667,7085066,38350,7089002,40128v3936,1777,8508,1650,12698,-509c7101827,39493,7104748,37969,7109446,35556v4698,-2540,11175,-5968,18412,-10031c7141446,17778,7157573,8889,7168874,508r28572,c7192112,4318,7187032,8254,7181826,12191v-11554,9016,-30348,19302,-46094,28064c7127858,44573,7120748,48382,7115541,51176v-5206,2666,-8635,4444,-8635,4444c7097890,60319,7092811,72255,7095604,82287r1271,4572c7098271,91557,7101064,95240,7105002,97018v3936,1778,8380,1651,12572,-508c7117700,96383,7120621,94859,7125319,92446v4698,-2412,11047,-5841,18159,-9905c7157700,74414,7174843,64890,7186144,56128v13460,-10413,27302,-20953,45587,-30984c7248240,16000,7268556,7365,7295604,508r164318,c7481001,3810,7504238,5206,7536238,508r22858,l7559096,24890c7406461,56001,7255477,91303,7107034,132955v-156063,43684,-309080,94351,-460826,152003c6494464,342483,6343606,408262,6188686,476200r,254c6035036,543884,5876560,613091,5713385,676076v-163301,62985,-330793,118987,-499428,167115l5201767,846619v-169777,48128,-340824,88383,-511998,123050c4518595,1003448,4347293,1031893,4175992,1056783v-170286,23364,-341206,44571,-514031,59302c3489263,1130689,3315168,1140085,3139930,1141736v-266413,3810,-536000,-14984,-796570,-45969c2213074,1080402,2085455,1062623,1960376,1046370v-125206,-16255,-247872,-30859,-369777,-41398c1468694,994559,1347298,988337,1225521,986178v-30476,-254,-60952,-1270,-91429,-890l1042537,985924v-30476,254,-61079,1651,-91682,2413l905013,989734v-15365,634,-30602,1523,-45967,2286c613966,1003956,367363,1029480,120508,1064401r,508c80253,1070751,40127,1076846,,1083069r,-25906l22348,1053734v3302,-507,5080,-1142,5969,-1524c27428,1051703,25778,1051068,22348,1050433v,,-2793,-635,-7238,-1524c11301,1048020,5841,1046750,,1045353r,-17524c761,1028083,1651,1028210,2412,1028464v15619,3937,39492,5968,59556,7112c71999,1036083,81142,1036464,87745,1036591v6604,254,10794,254,10921,254c103364,1036972,107682,1035068,110602,1031639v2922,-3429,4063,-8000,3429,-12826l113396,1014115v-1396,-10413,-10921,-18921,-21206,-18921c92064,995194,87491,995067,80253,994940v-7237,-254,-17143,-508,-28063,-1144c35047,992781,15492,991257,127,988717r,-17143c15364,974494,35936,976272,53460,977162v10158,508,19302,888,25905,1015c86095,978304,90285,978304,90412,978304v4825,,9143,-1778,12063,-5206c105397,969669,106538,965098,105904,960273r-635,-4699c103872,945161,94222,936653,83936,936653v-254,,-4825,-127,-12064,-254c64634,936272,54602,935891,43682,935383,29587,934621,13968,933478,253,931701r,-17016c14222,916716,30603,917986,45080,918748v10158,508,19300,889,26030,1016c77841,919891,82032,919891,82158,919891v4825,,9142,-1905,12064,-5333c97269,911129,98413,906557,97777,901732r-634,-4698c95745,886620,86095,878112,75682,878112v-254,,-4825,-254,-12191,-254c56253,877732,46221,877350,35174,876842,24000,876334,11809,875446,381,874302r,-16889c12191,858810,25016,859699,36571,860334v10159,635,19429,889,26159,1016c69459,861477,73650,861477,73777,861477v4825,,9270,-1905,12191,-5333c89015,852715,90158,848143,89522,843318r-634,-4699c87364,828207,77713,819699,67301,819699v-128,,-4825,-254,-12189,-254c47745,819318,37587,818936,26539,818428,18158,817921,9143,817413,381,816650r,-16761c9649,800650,19174,801412,27936,801793v10286,508,19555,762,26286,889c60952,802809,65269,802809,65396,802809v4826,,9270,-1905,12191,-5334c80508,794047,81778,789476,81142,784649r-634,-4698c78985,769539,69333,761031,58793,761031v-254,,-4953,-127,-12317,-127c39111,760776,28951,760395,17777,759888,12063,759634,6095,759253,127,758872r,-16762c6602,742490,13079,742998,19174,743252v10286,509,19556,763,26412,890c52316,744268,56634,744268,56761,744268v4826,,9271,-1904,12318,-5334c71999,735506,73270,730935,72635,726109r-636,-4698c70476,711124,60698,702617,50158,702617v-127,,-4826,-128,-12316,-128c30475,702235,20189,701982,9015,701474,6095,701347,3047,701093,,700966l,684331v3555,253,6984,507,10413,634c20825,685474,30221,685728,37079,685855v6857,127,11174,127,11301,127c53460,685982,57777,684077,60824,680648v3048,-3428,4318,-8000,3684,-12826l63872,663124c62476,652837,52698,644330,42031,644330v-254,,-4952,-128,-12444,-128c22095,644075,11809,643822,507,643314v-126,,-380,,-380,l127,626678v634,,1270,,1904,c12445,627187,21968,627568,28825,627568v6857,127,11175,127,11302,127c45080,627695,49523,625790,52570,622361v3048,-3428,4319,-8000,3683,-12826c56253,609535,55364,603441,55364,603441r,-382c53840,592901,44190,585916,33778,587440l127,592520r,-25778c20189,563693,40253,560646,60317,557725r,508c318347,522042,579426,494993,843681,482423v263999,-12699,532316,-7747,796569,15238c1772313,509089,1902726,524835,2030345,541471v127746,16635,252571,33906,375491,48381c2528756,604329,2650026,615758,2771296,622996v60571,3936,121269,5841,181840,7873l3044184,632139v15238,254,30349,254,45587,l3135359,631758v160380,-1524,321522,-10159,483046,-23746c3780055,594297,3942214,574106,4104245,551884v163809,-23873,326603,-50922,487618,-82796c4752625,436453,4911355,398992,5067292,354673v153777,-43683,304760,-94096,454474,-151368c5671481,145781,5820560,81018,5973574,13841r,-254c5983353,9397,5993258,5079,6003036,762r63744,l6015353,23239v-9397,4190,-13842,15238,-9651,24635l6011797,61716v1905,4317,4699,6984,8001,7365c6023098,69462,6026528,67557,6029448,63748l6075544,3810v1015,-1397,1650,-2413,2158,-3302l6099924,508v-20826,26541,-41016,53081,-61460,79620c6031987,88510,6030210,103748,6034401,113400r635,1396c6036940,119113,6039734,121780,6043036,122162v3301,380,6730,-1525,9650,-5334c6082400,77970,6112496,39239,6142845,381r21968,c6130020,44573,6095606,88890,6061702,133082v-6476,8382,-8254,23620,-4064,33270l6058274,167750v1904,4317,4698,6984,8000,7364c6069575,175495,6073004,173590,6075924,169781,6119226,113272,6163035,56763,6207734,254r21968,c6180558,62097,6132559,124066,6085067,186162v-6477,8381,-8254,23620,-4063,33271l6081639,220829v1904,4318,4698,6985,7999,7366c6092814,228576,6096242,226671,6099162,222861,6156178,148448,6213702,74160,6273003,127r22223,c6237702,71493,6181829,143367,6126718,215243v-2794,3682,-3810,7364,-2540,10158c6125448,228322,6128749,230100,6133448,230481v145396,13206,290158,27810,430983,48001c6575098,280006,6591860,278101,6601765,274164v18793,-7620,37713,-14477,56507,-21588c6668177,248893,6681892,239116,6688748,230862,6754145,152638,6822716,75684,6894208,xe" fillcolor="#c0c6d9" stroked="f" strokeweight=".35264mm">
                <v:stroke joinstyle="miter"/>
                <v:path arrowok="t" o:connecttype="custom" o:connectlocs="3109835,1071385;3102723,1073417;3034026,1109736;3027930,1114561;3035676,1116212;3099295,1116339;3118597,1097544;3118597,1082434;3114025,1072402;3109835,1071385;3379803,1070878;3337390,1075195;3303993,1082052;3251675,1101481;3234151,1108720;3226914,1111514;3220945,1114307;3227548,1114688;3381707,1109101;3535231,1100085;3535104,1099958;3541580,1098942;3535485,1096783;3527992,1094751;3510088,1089418;3379803,1070878;3982087,1026305;3906151,1027068;3781579,1066687;3764817,1074941;3757833,1078116;3752119,1081291;3758722,1081291;3910595,1064909;3986405,1056147;4061833,1046116;4061706,1046243;4068055,1044845;4061833,1043067;4054340,1041544;4036182,1037226;3982087,1026305;3109581,1013352;3102596,1015384;3058660,1039258;3014342,1062243;2924565,1107958;2918470,1112656;2926216,1114561;2963930,1115323;3003168,1106180;3100946,1054751;3118343,1025797;3118216,1025924;3118216,1024401;3113645,1014369;3109581,1013352;2113011,995321;2108821,995828;2103106,1005226;2101074,1020337;2117202,1041289;2177900,1049290;2178027,1049290;2185773,1048655;2180566,1042941;2119614,998241;2113011,995321;3975102,967510;3899548,968273;3775865,1007892;3643548,1047639;3506278,1030496;3377135,1011956;3335104,1016274;3302088,1023131;3250152,1042560;3195802,1059703;3172057,1065036;3162025,1067068;3142977,1089799;3142977,1094497;3148565,1106434;3161771,1109228;3170914,1107323;3192628,1102498;3243676,1086370;3298406,1066052;3333962,1058815;3379040,1054115;3516564,1073544;3646976,1089672;3772564,1051956;3904246,1010178;3985261,1009417;4041769,1020718;4103610,1028591;4130404,1029861;4141833,1030242;4154404,1025163;4154658,1025163;4158341,1012337;4157705,1007639;4135737,988464;4123293,988083;4094214,986559;4028944,978431;3975102,967510;1767043,966543;1715552,978940;1698409,983765;1691297,985543;1685457,987575;1691425,988717;1980314,1023131;1980439,1023131;1986789,1023385;1981456,1020084;1974853,1016654;1958980,1007892;1839868,967003;1767043,966543;634030,962558;596697,965732;542601,986939;537903,989098;543110,988844;617903,981860;692569,976399;692569,976526;697522,975892;692569,974621;3109326,955320;3102342,957351;3067295,976653;3031994,995321;2960629,1032401;2888248,1068465;2814978,1104021;2808756,1108593;2816375,1110498;2854089,1111894;2893581,1103640;2946152,1077862;2998216,1051068;3100818,996718;3117962,967764;3117834,967891;3117834,966368;3113390,956336;3109326,955320;2120503,937668;2116439,938177;2110725,947574;2110472,949098;2123551,979955;2210788,1043703;2247360,1058179;2283931,1062750;2283931,1062623;2291678,1061989;2286471,1056401;2127107,940590;2120503,937668;1341584,925732;1270092,931065;1220441,948208;1203934,954685;1197077,957097;1191489,959638;1197584,960273;1268822,961288;1340060,963829;1482409,971066;1482409,971193;1488505,970940;1483171,968018;1476568,965098;1460695,957479;1412441,936780;1381330,929287;1341584,925732;4702212,922303;4663355,930177;4608499,956970;4603673,959638;4609134,958875;4687229,944018;4765324,927510;4765451,927510;4770657,926113;4765324,925605;624506,913541;586919,916843;476570,960019;367110,1004972;362411,1007258;367617,1007004;455617,996972;493459,987829;594284,948208;614602,941097;614983,941097;741967,967257;761268,969669;780697,970305;859680,966241;859554,966114;864505,965606;859680,964209;742728,937796;3967991,909097;3892944,909731;3770023,949225;3638723,988971;3502468,971828;3374469,953162;3332691,957479;3299930,964209;3248501,983638;3194660,1000782;3171168,1006114;3161136,1008146;3142343,1030877;3142597,1031004;3142597,1035703;3148183,1047639;3161264,1050433;3170279,1048528;3191740,1043703;3242279,1027575;3296501,1007258;3331803,1000019;3376500,995321;3512881,1014750;3642405,1031004;3767103,993416;3897897,951764;3978404,951003;4034531,962304;4095992,970177;4122658,971574;4133959,971955;4146404,966876;4150086,954050;4149451,949352;4127610,930177;4115292,929796;4086341,928272;4021452,920017;3967991,909097;3108945,897034;3102088,899065;2705391,1097544;2699041,1102117;2706661,1104149;2744375,1106308;2783994,1098942;2864755,1060465;2944501,1021226;3023105,980336;3061962,959892;3100564,938685;3117580,909731;3117453,909604;3117453,908081;3113009,898049;3108945,897034;2128122,880017;2124059,880525;2118344,889922;2118090,891446;2131169,922303;2223487,989861;2317074,1056910;2354027,1071132;2390979,1075449;2390979,1075322;2398851,1074561;2393519,1068973;2134725,882938;2128122,880017;4686467,875318;4647863,883065;4537007,937415;4425134,989988;4420309,992527;4425769,991892;4517705,976272;4556943,963320;4658911,913414;4679356,904018;4679737,904018;4816117,911255;4836816,910748;4857387,907573;4939927,888272;4939927,888398;4945133,886874;4939799,886494;4812689,882176;1343615,866683;1271362,872017;1221203,889160;1169395,903891;1137521,910875;1119490,933606;1119490,938304;1124569,950240;1136760,953035;1165458,946685;1213457,932716;1265520,914811;1342092,908843;1384632,912780;1417901,920907;1468441,942495;1586790,977035;1709837,962812;1841646,950240;1967869,993543;2023996,1016908;2048884,1025036;2059551,1028337;2072757,1026687;2079614,1015257;2080250,1010559;2079869,1010686;2064249,986559;2052567,983003;2025519,974114;1965964,949479;1846345,908462;1721265,920271;1590219,935002;1463996,898557;1415235,877858;1383869,870366;1343615,866683;626411,864143;588570,867318;491173,905287;442665,924462;394412,944400;298284,984146;202793,1025543;198094,1027956;203300,1027575;280126,1017416;317966,1007385;450666,952399;584506,899954;604951,892716;605331,892716;758220,923827;909077,958622;947553,962812;1037459,960273;1037712,960273;1042664,960019;1037839,958368;626411,864143;3960627,850556;3886087,851191;3764056,890557;3633771,930177;3498659,912907;3371675,894239;3330279,898557;3297898,905287;3246977,924716;3193643,941859;3170406,947193;3160501,949225;3141834,971955;3141707,971955;3141707,976653;3147168,988590;3160120,991384;3169136,989479;3190342,984654;3240501,968527;3294088,948208;3329009,940971;3373326,936272;3508564,955828;3636945,972082;3760754,934494;3890658,892843;3970659,892207;4026531,903637;4087738,911636;4114277,913033;4125578,913414;4138023,908335;4141706,895509;4141070,890811;4119356,871636;4107039,871255;4078340,869731;4013833,861477;3960627,850556;4682149,825539;4643800,833413;4449896,927383;4351864,973098;4253198,1017162;4248372,1019575;4253833,1019067;4334086,1007004;4373451,995067;4509070,931828;4643292,866048;4663737,856778;4664118,856778;4826530,865794;4990466,870747;5031736,865667;5125704,841286;5125450,841159;5130529,839508;5125196,839254;4682149,825539;2135741,822365;2131678,822873;2125963,832270;2125710,833793;2138789,864652;2424248,1069227;2461708,1083069;2498915,1086879;2498915,1086624;2506788,1085862;2501328,1080402;2142345,825285;2135741,822365;603172,814492;584126,818555;475046,860842;447871,871382;420824,882430;366856,904652;313015,926875;259427,949479;152761,995828;137777,1019448;142983,1027575;156190,1027575;262476,981226;289142,969669;315808,958622;369395,936526;423236,914304;450158,903255;477205,892716;585903,850429;603554,843953;606982,843191;627935,847382;743109,870747;857140,896271;970029,923700;1026029,937796;1081648,953162;1094127,951308;1094093,951384;1094473,951257;1094127,951308;1098030,942622;1080124,921288;622094,815254;603172,814492;1346156,807888;1273013,813095;1222219,830239;1169775,844968;1137521,851953;1119363,874683;1119363,879382;1124569,891319;1136886,894112;1165838,887763;1214347,873795;1267044,855890;1344505,850048;1387552,853985;1421202,862111;1472250,883699;1591870,918366;1715933,904271;1848630,891827;1975487,935129;2031741,958495;2056630,966622;2067297,969923;2080503,968273;2087360,956844;2087984,952226;2087995,952272;2087995,952145;2087984,952226;2084472,937399;2072376,928145;2060694,924589;2033646,915700;1973964,891065;1853710,850048;1727743,861731;1595552,876461;1467933,839889;1418663,819191;1386918,811571;1346156,807888;3953261,792142;3879230,792650;3758087,832016;3628818,871509;3494723,854112;3368882,835318;3327866,839635;3295739,846365;3245327,865794;3192501,882938;3169517,888144;3159739,890175;3141326,912907;3141199,913160;3141199,917859;3146660,929796;3159486,932589;3168374,930684;3189454,925859;3239105,909731;3292183,889541;3326723,882303;3370660,877605;3504755,897160;3632120,913541;3754912,876080;3883928,834556;3963420,833920;4018912,845350;4079737,853349;4106150,854747;4117324,855127;4129642,850048;4133198,837223;4132563,832524;4110975,813349;4098785,812968;4070214,811444;4006087,803190;3953261,792142;2641105,787365;2623994,789857;2499677,844461;2499550,844334;2492312,851953;2497899,860969;2611550,937670;2646090,940336;2708566,912018;2770533,882557;2777518,874684;2771549,866048;2714279,829731;2657645,792396;2641105,787365;4672753,777158;4653578,778936;4634657,784904;4527864,837730;4501070,850937;4474150,863636;4420055,889033;4365706,914431;4311229,939319;4201643,988083;4186150,1012210;4191484,1020210;4205198,1019829;4315166,970940;4342594,958748;4369896,946050;4424372,920652;4478594,895256;4505641,882557;4532562,869350;4639864,816523;4657134,808397;4660435,807254;4682149,808524;4802911,815381;4924434,819825;5046720,821984;5108181,822492;5169767,821730;5182720,816269;5182720,816143;5184498,806492;5160371,790999;4672753,777158;599363,768269;580316,772079;470348,812587;443046,822746;415745,833413;361395,854747;307173,875954;253205,897668;145777,942241;130920,968018;137269,978304;149713,978431;256507,932082;283300,920525;310222,909477;364063,887255;418157,865033;445331,853985;472506,843445;581840,801158;599617,794682;603045,793920;624125,798111;740061,821349;854982,846873;968760,874302;1025140,888398;1081140,903764;1093712,901859;1093712,901605;1098030,891700;1079870,869477;618792,768903;599363,768269;2642422,768174;2660565,773857;2730280,819826;2801137,864652;2808882,876588;2799993,887509;2723550,923955;2646216,959131;2626788,961924;2608121,956209;2537518,908843;2467931,860969;2467677,860969;2460566,848651;2470090,838111;2547296,804968;2623613,771062;2642422,768174;1348695,748840;1274791,754046;1223489,771189;1170537,785920;1137902,792904;1119490,815635;1119490,820333;1124696,832270;1137140,835064;1166473,828714;1215489,814745;1268695,796841;1346917,790999;1390473,794936;1424505,803063;1476187,824651;1597076,859318;1722282,845350;1855869,833032;1983234,876461;2039488,899954;2064376,908208;2075043,911509;2088250,909859;2095107,898430;2095741,893731;2095995,893605;2080376,869477;2068693,865921;2041519,857032;1981710,832397;1860948,791254;1734091,802809;1600632,817413;1471743,780841;1421965,760141;1389838,752523;1348695,748840;3945643,733602;3871992,734109;3751611,773348;3623230,812714;3490278,795316;3365580,776523;3324945,780841;3293200,787571;3243295,807000;3191104,824143;3168374,829349;3158723,831381;3140438,854112;3140438,858810;3145771,870747;3158469,873541;3167231,871636;3188057,866811;3237200,850683;3289771,830492;3324056,823254;3367612,818682;3500564,838365;3627040,854874;3748945,817540;3877071,776142;3956055,775634;4011293,787063;4071737,795063;4098024,796460;4109197,796841;4121515,791761;4125071,778936;4124436,774237;4124055,774111;4102595,754935;4090404,754555;4061960,753031;3998214,744649;3945643,733602;4663737,732077;4644308,733982;4625641,739697;4519102,790491;4492308,803190;4465388,815381;4411420,839762;4357325,864143;4302975,888144;4193642,935002;4178531,961161;4178912,961161;4185515,971320;4198341,971320;4307801,922557;4334976,910367;4362150,897668;4416372,872271;4470340,846873;4497261,834174;4524054,820968;4630594,768269;4647736,760141;4651038,758999;4672626,760268;4792625,767252;4913260,771825;5034656,774237;5095736,774872;5156815,774237;5169133,768903;5170911,758110;5146656,741729;4663737,732077;2645582,729411;2628693,731951;2512883,783507;2395041,833032;2387677,840524;2393137,849541;2498660,923447;2606597,995702;2641391,998368;2700819,971828;2759739,944272;2818025,916590;2875676,887763;2882406,879637;2876311,871129;2821708,837984;2767867,803825;2714660,769666;2661962,734490;2645582,729411;2647312,710395;2665264,716078;2724311,755570;2784121,793920;2906279,869097;2914279,880906;2905517,892081;2775105,956082;2708692,987194;2641772,1017036;2622216,1019829;2603296,1014115;2481772,932590;2363169,849159;2356184,836715;2365836,826302;2498533,771062;2628693,713283;2647312,710395;106031,694236;98413,697918;94857,709982;94983,709982;123427,914177;130030,924843;142475,925225;345904,842555;448761,802555;552379,764459;558855,760395;551745,757602;442158,739443;332189,723315;110602,694236;106031,694236;5559481,692331;5503354,693093;5469703,698807;5428306,710109;5357957,741602;5312497,774237;5297513,785793;5291164,790364;5286085,794555;5292561,793158;5366719,770555;5440370,746427;5586782,695886;5586909,695759;5592878,693093;5586274,692712;5578401,692712;5559481,692331;1350346,689537;1275679,694744;1223870,711887;1170410,726617;1137521,733602;1118981,756332;1118981,761031;1124188,772967;1136886,775761;1166473,769411;1215997,755443;1269838,737538;1348949,731697;1393012,735760;1427425,744015;1479615,765729;1601774,800523;1728123,786681;1862726,774491;1990725,817921;2047106,841413;2072122,849668;2082789,852969;2082408,852461;2095614,850810;2102471,839381;2103106,834683;2087487,810556;2075805,807000;2048630,798111;1988694,773475;1867424,732331;1739679,743888;1605076,758363;1474790,721664;1424378,700839;1391997,693220;1350346,689537;4152246,687124;4144753,690934;4141452,703125;4170785,907192;4170785,907319;4177515,917986;4190213,917986;4395165,828587;4496499,782492;4596816,734617;4602911,729919;4595546,727760;4485197,719887;4375229,709982;4156690,687124;4152246,687124;3938532,675188;3865389,675696;3745896,714807;3618532,754173;3486596,736649;3362914,717729;3322659,722045;3291168,728776;3241771,748078;3190088,765222;3167485,770428;3157961,772459;3139930,795190;3139930,799889;3145263,811825;3157835,814618;3166469,812714;3187041,807888;3235676,791761;3287739,771570;3321644,764332;3364818,759761;3496628,779570;3622088,796079;3743103,758744;3870341,717474;3948817,716966;4003674,728522;4063865,736649;4090023,738046;4101071,738427;4113261,733348;4116817,720522;4116182,715824;4116055,715697;4094595,696522;4082531,696140;4054340,694617;3990849,686236;3938532,675188;2650423,671584;2633645,674172;2290661,820461;2290661,820587;2283170,827952;2288503,836968;2601772,1053608;2636947,1056274;2811549,976400;2897010,934113;2939296,912907;2981200,890810;2987803,882556;2981454,874176;2940819,850810;2900565,826556;2821200,777920;2666534,676711;2650423,671584;3039612,657283;3032501,658679;3037961,663759;3101708,700330;3112247,701220;3116311,691188;3116311,675949;3098279,657410;3039612,657410;2938533,655759;2931422,657028;2936756,662235;3018533,710997;3059930,735253;3101708,758617;3112374,759507;3116565,749475;3116565,747951;3099930,719252;3009263,666680;2973327,656520;2938660,655759;3279104,654362;3217771,656140;3187168,657028;3156564,657283;3138787,676076;3138787,681918;3143994,693854;3156310,696649;3164818,694744;3185009,689918;3232755,673791;3263104,661727;3274660,657664;3279358,656140;3284184,654362;3279104,654362;2652074,652743;2669836,658426;2837327,767887;2923549,820461;3011422,871508;3019549,883065;3011041,894366;2919867,941986;2827169,988082;2637328,1075069;2617518,1077862;2598471,1072147;2258534,836333;2258661,836333;2251804,823889;2261582,813603;2633645,655631;2652074,652743;2837708,652076;2830470,653219;2835804,658425;2900819,698934;2966850,739061;3033898,778173;3067803,797730;3101962,816523;3112755,817413;3117073,807381;3117073,805856;3100184,777158;3003168,721537;2955422,693346;2908184,664267;2872502,653346;2837835,652076;2736756,646361;2729518,647505;2734724,652711;3101962,874683;3112882,875573;3117200,865540;3117200,864016;3100184,835318;3062470,814492;3025137,792904;2951231,749855;2878597,705284;2807106,660076;2771676,648393;2737010,646361;2610407,636584;2573454,642806;2172948,808905;2165455,816269;2170789,825412;2532312,1080529;2570153,1093863;2635169,1099196;2674788,1092465;3073644,895636;3080120,887255;3073644,879001;2706026,653854;2670724,641409;2610534,636584;1353140,630742;1277584,635949;1225140,653092;1171045,667822;1137775,674807;1118981,697537;1118854,697156;1118854,701855;1124188,713792;1137014,716585;1166855,710236;1217013,696268;1271362,678362;1351362,672521;1395806,676584;1430600,684838;1483425,706553;1606853,741474;1734218,727760;1869710,715570;1998345,759126;2054853,782619;2079869,790872;2090534,794174;2103742,792523;2110599,781095;2111233,776396;2095488,752269;2083804,748713;2056630,739824;1996567,715188;1874662,673917;1746155,685346;1610409,699696;1478853,662870;1427933,642044;1395171,634425;1353140,630742;2509327,626805;2509404,626813;2472121,632520;2152630,762300;2131932,788586;2131678,790110;2134725,800650;2145646,801158;2545137,636964;2551233,632520;2544249,630361;2509404,626813;2509455,626805;3781833,618297;3776627,618552;3608501,634679;3524564,640901;3440628,646743;3440501,647124;3435421,647631;3440374,649029;3457263,653219;3488754,662108;3612182,678870;3731294,641790;3761008,627695;3772437,622615;3777135,620584;3781833,618297;3931547,616774;3858913,617155;3740183,656267;3613706,695505;3482786,677854;3360247,658933;3320374,663124;3320247,663631;3289136,670363;3240247,689665;3189072,706680;3166723,711887;3157200,713919;3139421,736649;3139421,741347;3144628,753284;3157073,756078;3165708,754173;3186152,749348;3234405,733221;3285961,713029;3319485,705791;3362279,701220;3492818,721030;3617262,737665;3737389,700458;3863738,659187;3941706,658806;3996309,670363;4056118,678489;4082023,679886;4093071,680267;4105134,675188;4108690,662362;4108055,657664;4086721,638362;4074658,637981;4046595,636330;3983483,627949;3931547,616774;2407486,615377;2369900,620584;2265646,662997;2160122,704648;2139550,730935;2139424,730935;2139170,732458;2142218,742998;2153138,743379;2443423,626044;2449519,621726;2442535,619440;2407486,615377;1082918,614742;1078474,615377;1023236,630234;968252,646234;913521,662235;886221,670235;859046,678870;751109,713283;644188,749855;637712,753792;644824,756713;755173,777538;864633,800650;891807,806492;918982,812841;973077,825667;1026919,838492;1080506,852461;1092695,850302;1097648,838747;1097648,838619;1096378,628710;1091045,617282;1082918,614742;2305138,602932;2267169,607758;2167741,647124;2147170,673410;2147170,673283;2146916,674807;2149963,685346;2160884,685855;2341328,613980;2347551,609790;2340439,607376;2177519,586297;2156566,602424;2156566,602297;2154535,617409;2157583,627949;2168503,628329;2238344,600900;2244693,596709;2237583,594297;4078595,581090;3939040,599631;3939040,599504;3933959,600519;3939040,601536;3943992,602297;3956309,604456;3988563,611440;4047991,619567;4073769,621092;4084690,621472;4096753,616393;4100181,603694;4099293,597218;4078595,581090;1355425,571821;1279108,577027;1226156,594170;1171553,608901;1137902,615758;1118854,638489;1118854,642806;1124188,654742;1137140,657537;1167363,651187;1218028,637218;1272886,619440;1353774,613726;1398727,617789;1433901,626044;1487234,647758;1611933,682806;1740440,669092;1876821,657028;2005963,700585;2062599,724077;2087614,732331;2098281,735633;2111487,733982;2118344,722554;2118980,717855;2103233,693727;2091551,690172;2064376,681283;2004185,656647;1881774,615377;1752377,626678;1615488,640901;1482536,603948;1431108,583122;1397965,575504;1355425,571821;1077966,562296;1019935,578678;962283,596329;848125,632393;735237,670235;623617,710363;605586,716458;602157,717220;580824,713283;342983,673410;283173,664267;223236,655632;102984,639504;98285,639504;90793,643060;87364,655124;87364,655378;109206,676711;227047,691315;285839,699188;344507,707569;403046,716078;432252,720395;461459,725220;577776,744395;616379,741220;1077204,597980;1095998,574614;1090918,563947;1077966,562296;1969265,559122;1974091,561408;1978916,563439;1990725,568645;2021201,583885;2078091,607376;2103233,615631;2113900,618933;2127107,617282;2133964,605853;2134852,599377;2118726,578424;1974599,559630;1974599,559503;1969265,559122;686094,516835;586792,524074;487872,533090;487872,533344;482538,534105;487744,535249;570030,549217;609522,546042;686474,518867;691553,516835;686094,516835;1077458,513153;1018918,529534;960887,547186;845839,583249;732062,621092;619680,661219;601649,667314;598221,668076;473649,646234;411046,635695;348443,626171;222602,607503;96381,590742;90920,590742;83047,594297;80126,603567;79872,603567;101460,622361;222348,638489;342983,656393;582348,696395;621078,693220;732951,653092;846220,615250;960759,579185;1018537,561535;1076696,545154;1095617,523438;1091300,514676;1077458,513153;1358092,512772;1281012,517851;1227553,534995;1172314,549725;1138283,556709;1119108,579439;1119108,584139;1124569,596075;1137648,598868;1168124,592520;1219299,578551;1274791,560773;1356441,555058;1401902,559122;1437457,567376;1491425,589091;1617393,624139;1747043,610552;1803424,597980;1884313,598741;2014091,642425;2070852,665918;2095868,674171;2106535,677473;2119741,675822;2126598,664394;2127234,659696;2111487,635567;2099805,632012;2072503,623123;2012186,598487;1889138,557090;1758853,568265;1702219,581344;1620695,582361;1486346,545281;1434282,524455;1400759,516835;1357838,513026;1439743,508962;1444822,510994;1449902,512772;1462345,517217;1494599,530296;1621837,565471;1752631,552011;1786281,544391;1799107,542106;1804313,541217;1809646,540074;1804313,539185;1625647,521534;1535615,514676;1445330,509216;1445330,508962;1439743,508962;873141,506041;779173,510867;738411,518486;611935,563059;590093,569916;435554,543376;394412,542233;310983,551757;310856,551630;305650,552519;310856,553534;378411,563693;412062,568772;445840,574487;580062,597472;619300,594424;745521,549979;873522,507946;878601,506041;873141,506041;1049394,501343;966982,503121;925966,509851;621840,611821;580697,614996;420316,587440;259173,563059;218031,562678;123301,575250;123301,575377;118095,576392;123301,577407;237587,592520;351745,609662;578411,647378;617395,644202;723680,606361;831109,570423;885204,552646;939807,536010;994538,519376;1022093,511121;1049775,503375;1054982,501597;1049394,501343;1138156,500581;1138029,500708;1118600,519502;1118600,525343;1124061,537280;1137268,540074;1168124,533724;1219806,519756;1253077,509089;1265774,505533;1270981,504137;1276314,502486;1270854,502105;1138156,500581;5083164,494740;5079101,496518;5031482,524835;4983228,552138;4934720,579439;4910339,593028;4885705,606107;4786784,658806;4686467,709474;4680499,714299;4687864,716331;4800752,721791;4914149,724840;4942593,725728;4971038,725728;5028053,725982;5085323,725982;5142592,724840;5154275,719506;5156180,707062;5099164,505026;5091165,495247;5091419,495120;5083164,494740;6077194,493851;6069575,494359;6051035,495120;5924051,521534;5815607,594551;5801893,607376;5796052,612457;5791480,617028;5797830,615123;6077956,496771;6077956,496898;6083543,493851;6077194,493851;4699546,472644;4694467,473406;4603039,492708;4510975,510359;4506022,511502;4511102,512264;4590340,519249;4627039,511629;4695101,475311;4699546,472644;5077196,443565;5064878,445215;5015990,475438;4966466,504645;4866276,562424;4764561,618679;4661196,673029;4644308,681537;4641006,682679;4619546,681156;4383103,659823;4324308,653727;4265642,647124;4148563,632647;4143992,632647;4136753,636330;4133452,648393;4133452,649029;4154912,669981;4270467,682933;4328372,688775;4386404,694109;4444562,699442;4473769,702108;4502848,704267;4619800,712648;4657768,705030;5073387,480263;5084435,452961;5077069,443945;4870339,433659;4865260,434548;4779800,454485;4743610,468580;4631483,528391;4611801,537915;4462848,524962;4423738,526613;4345007,539947;4345007,540201;4340055,541344;4345134,542106;4410150,549090;4442657,552519;4475165,555439;4605578,566742;4642530,558868;4755292,498676;4866022,436453;4870339,433659;6131924,421468;6119988,424517;6092051,430993;6027671,440897;5901194,467183;5793512,539820;5677068,615250;5539672,636964;5484052,637599;5450656,643187;5409640,654362;5340053,685601;5295100,717982;5247101,748840;5225640,760522;5216498,765222;5204180,792142;5205450,796714;5213957,806746;5227545,805983;5235926,801793;5255482,791127;5300561,761919;5348053,727887;5422846,694363;5466910,682299;5502846,676203;5561386,675315;5692052,654489;5802782,582995;5917449,505914;6051670,477850;6112496,468580;6138274,462612;6149194,459818;6159606,451564;6159861,451564;6159861,438231;6157956,433913;6131924,421468;6178908,405468;6171796,406357;6168496,408896;6168496,419817;6174591,433659;6199098,443310;6254591,419056;6254718,419182;6260940,414738;6253702,412452;5064497,395944;5051672,397849;5003292,427944;4954149,457025;4854847,514549;4753895,570677;4651292,624900;4634530,633409;4631229,634552;4508054,624393;4446721,618933;4385388,612457;4263229,599123;4141452,583885;4136245,583885;4128859,587515;4128880,587440;4128754,587567;4128859,587515;4126214,596709;4147166,615250;4264626,629854;4323420,636457;4382340,642679;4619419,664140;4656879,656267;4759990,601917;4861450,545662;4961259,488009;5010656,458930;5059418,428834;5070720,403310;5064497,395944;5028435,392135;5023482,393277;4949704,412833;4914021,427691;4647102,575377;4608245,583630;4452054,570170;4296499,553662;4257261,554551;4166848,568138;4166975,567884;4162023,568900;4167103,569789;4277325,583630;4387674,595440;4609769,615758;4646975,608012;4743610,556963;4838721,504264;4885831,477850;4932307,450422;4978530,422992;5001514,409278;5024244,395055;5028435,392135;6108178,367372;6096368,370420;6068432,376897;6004178,386801;5878210,412833;5771290,485216;5655988,560137;5519862,581344;5464878,581726;5431862,587186;5391354,598234;5322529,629219;5278084,661473;5230592,692204;5209386,703886;5200243,708458;5188054,735253;5189323,739824;5197831,749855;5198085,749855;5211546,749094;5219799,744903;5239100,734363;5283672,705284;5330655,671505;5404688,638235;5448242,626425;5483798,620456;5541704,619821;5671226,599377;5780940,528264;5894718,451437;6028432,423627;6089130,414484;6114908,408516;6125702,405722;6136115,397468;6136115,384134;6134210,379817;6108178,367372;6155544,352388;6148432,353277;6145130,355817;6145130,366737;6145765,368135;6172940,387690;6279352,397849;6317193,392008;6349956,377785;6356050,373467;6348939,371182;6155544,352388;5224116,334610;5219164,335880;5102212,371182;5102339,371055;5090148,393913;5091799,399627;5099927,409786;5112625,409278;5120370,405214;5138403,395055;5179926,366991;5205831,347435;5215863,340451;5220053,337657;5224116,334610;6083670,313657;6071860,316705;6044051,323181;5979924,332959;5854464,358737;5748432,430739;5634274,505280;5499418,525979;5444940,526233;5412307,531566;5372180,542486;5304116,573218;5260180,605345;5213323,635822;5192371,647378;5183355,651949;5171418,678743;5172688,683315;5181196,693346;5194529,692712;5202656,688521;5221831,677981;5265895,649156;5312243,615504;5385512,582488;5428688,570804;5463988,564964;5521386,564456;5649766,544518;5758464,473787;5871480,397341;6004560,369785;6065258,360642;6090908,354673;6101702,351880;6112115,343626;6112115,330292;6110210,325975;6109702,326102;6083670,313657;6132178,299181;6125066,300069;6121765,302609;6121765,313530;6122400,314927;6149575,334483;6374463,356832;6412050,351372;6444686,337657;6444812,337657;6450907,333466;6443796,331054;6132178,299181;6060560,259433;6048750,262482;6020940,268958;5956940,278735;5831988,304260;5726718,376007;5613575,450040;5479989,470358;5426021,470358;5393640,475564;5353894,486358;5286592,516835;5243164,548709;5196815,579059;5176117,590488;5167228,595059;5155418,621853;5156688,626425;5165069,636457;5178275,635822;5186402,631758;5205322,621345;5248879,592647;5294720,559122;5367101,526360;5409766,514803;5444687,509089;5501576,508836;5628687,489280;5736242,419056;5848370,342991;5980940,315688;6041512,306673;6067162,300704;6077956,297911;6088369,289656;6088369,276323;6086464,272005;6060560,259433;6108813,245973;6101702,246862;6098400,249402;6098400,249529;6098400,260450;6099036,261846;6126210,281402;6469320,317213;6506780,312260;6539288,299054;6545384,294990;6538400,292450;6108813,245973;6036686,205210;6024876,208258;5997067,214735;5933194,224385;5808750,249783;5704242,321149;5592242,394801;5459798,414611;5406338,414611;5374338,419690;5335101,430357;5268561,460580;5225640,492327;5179799,522550;5159354,533978;5150593,538551;5139037,565217;5140307,569789;5148688,579821;5161767,579185;5169767,575122;5188434,564710;5231482,536137;5276815,502867;5348434,470358;5390592,458930;5425132,453342;5481512,453342;5607480,434294;5714020,364452;5825258,288768;5957322,261719;6017766,252703;6043416,246735;6054210,243941;6064623,235687;6064623,222353;6062718,218036;6062591,217782;6036686,205210;5689258,163813;5684434,165464;5371544,285085;5371672,285085;5366973,286990;5372052,286990;5377005,286736;5389196,286355;5421704,286736;5544115,268958;5647608,200385;5671988,178290;5681512,170416;5685448,167241;5689258,163813;6013321,151876;6001511,154797;5973702,161273;5909956,170924;5786148,196067;5682402,267053;5571417,340324;5440242,359626;5387290,359373;5355545,364452;5316688,374992;5250910,404961;5208497,436580;5163291,466676;5143101,477977;5134339,482423;5122910,509089;5124180,513661;5132434,523693;5145387,523184;5153259,519122;5171799,508836;5214339,480391;5259037,447247;5329767,414992;5371544,403690;5405703,398229;5461449,398229;5586148,379563;5691671,310102;5802147,234671;5933702,207750;5994020,198734;6019670,192765;6030464,189972;6040877,181718;6040877,168384;6039070,164290;6039226,164447;6038972,164067;6039070,164290;6028465,153543;6013321,151876;6295479,148447;6295617,148531;6295607,148575;6392622,107812;6392787,107914;6392749,108066;5989448,97399;5977638,100319;5949828,106795;5886210,116320;5762909,141209;5660052,211940;5618655,248640;5550210,284704;5420306,303625;5367862,303117;5336497,308070;5298022,318483;5298275,318610;5233260,348324;5191355,379817;5146656,409659;5126720,420961;5118085,425405;5106910,451945;5108181,456517;5116434,466676;5129259,466168;5137006,462104;5155291,451818;5197323,423627;5241513,390611;5311482,358610;5352751,347562;5386529,342229;5441766,342483;5565322,324323;5669830,255243;5711354,218036;5779418,180193;5910337,153527;5970528,144638;5996052,138669;6006845,135876;6017258,127621;6017258,114288;6015353,109970;5989448,97399;7065128,72255;7065231,72383;7061192,72383;7055350,76192;7029700,102351;7004430,129146;7000494,135495;7007732,134859;7035796,126352;7063985,118352;7076176,95494;7071986,80763;7065231,72383;7065256,72383;5980591,44477;5966337,44700;5835416,101716;5830718,104002;5835925,103621;5841004,102986;5853448,101589;5886718,99430;5946782,90542;5972306,84700;5983099,81906;5993512,73652;5993512,60319;5990846,54350;5980591,44477;7045192,16382;7039224,20191;6972684,89271;6907796,158861;6907668,158861;6903986,165337;6911224,164574;6944367,154161;6975986,134352;7048494,58541;7056494,26413;7056113,24890;7049256,16382;7045192,16382;7379573,6254;7307922,14858;7269318,26159;7240239,39619;7196811,69208;7182589,79748;7176620,83938;7176620,83811;7171922,87748;7178018,86732;7457128,19937;7462968,18159;7456874,16762;7449636,15746;7431985,12699;7379573,6254;6406844,635;6429193,635;6408368,25525;6327479,125971;6324685,136130;6333828,141336;6460939,155940;6586654,172956;6617890,161273;6700304,65018;6757828,635;6780938,635;6766208,16508;6718589,70097;6671731,123685;6626017,178035;6610399,188449;6591732,190861;6307669,155813;6295617,148531;6298781,134733;6406844,635;6688748,508;6712494,508;6659795,59938;6605574,123558;6589700,134098;6570781,136637;6404686,115303;6392787,107914;6396178,94223;6473129,635;6495479,635;6424876,85715;6421954,95875;6431098,101082;6565828,118606;6597447,106795;6686335,4191;6688748,508;6826906,254;6850144,254;6777128,80002;6710969,155686;6646716,232132;6631223,242545;6612684,244957;6210907,197210;6198716,189972;6198589,189972;6201638,176130;6340685,381;6363033,381;6230336,167114;6227668,177274;6236939,182353;6607477,226799;6638461,215243;6826906,254;6894208,0;6917954,0;6716685,223751;6713129,230354;6720367,229338;6753130,217782;6783986,196702;6811796,164701;6839986,133336;6897382,70224;6956304,8254;6964176,127;6987795,127;6968748,19937;6915288,76192;6863096,133209;6811923,190353;6808240,196956;6815478,196067;6848368,185147;6879606,164701;6916812,123558;6954780,83177;7032367,2667;7034018,381;7088366,381;7079605,25398;7080874,29969;7089002,40128;7101700,39619;7109446,35556;7127858,25525;7168874,508;7197446,508;7181826,12191;7135732,40255;7115541,51176;7106906,55620;7095604,82287;7096875,86859;7105002,97018;7117574,96510;7125319,92446;7143478,82541;7186144,56128;7231731,25144;7295604,508;7459922,508;7536238,508;7559096,508;7559096,24890;7107034,132955;6646208,284958;6188686,476200;6188686,476454;5713385,676076;5213957,843191;5201767,846619;4689769,969669;4175992,1056783;3661961,1116085;3139930,1141736;2343360,1095767;1960376,1046370;1590599,1004972;1225521,986178;1134092,985288;1042537,985924;950855,988337;905013,989734;859046,992020;120508,1064401;120508,1064909;0,1083069;0,1057163;22348,1053734;28317,1052210;22348,1050433;15110,1048909;0,1045353;0,1027829;2412,1028464;61968,1035576;87745,1036591;98666,1036845;110602,1031639;114031,1018813;113396,1014115;92190,995194;80253,994940;52190,993796;127,988717;127,971574;53460,977162;79365,978177;90412,978304;102475,973098;105904,960273;105269,955574;83936,936653;71872,936399;43682,935383;253,931701;253,914685;45080,918748;71110,919764;82158,919891;94222,914558;97777,901732;97143,897034;75682,878112;63491,877858;35174,876842;381,874302;381,857413;36571,860334;62730,861350;73777,861477;85968,856144;89522,843318;88888,838619;67301,819699;55112,819445;26539,818428;381,816650;381,799889;27936,801793;54222,802682;65396,802809;77587,797475;81142,784649;80508,779951;58793,761031;46476,760904;17777,759888;127,758872;127,742110;19174,743252;45586,744142;56761,744268;69079,738934;72635,726109;71999,721411;50158,702617;37842,702489;9015,701474;0,700966;0,684331;10413,684965;37079,685855;48380,685982;60824,680648;64508,667822;63872,663124;42031,644330;29587,644202;507,643314;127,643314;127,626678;2031,626678;28825,627568;40127,627695;52570,622361;56253,609535;55364,603441;55364,603059;33778,587440;127,592520;127,566742;60317,557725;60317,558233;843681,482423;1640250,497661;2030345,541471;2405836,589852;2771296,622996;2953136,630869;3044184,632139;3089771,632139;3135359,631758;3618405,608012;4104245,551884;4591863,469088;5067292,354673;5521766,203305;5973574,13841;5973574,13587;6003036,762;6066780,762;6015353,23239;6005702,47874;6011797,61716;6019798,69081;6029448,63748;6075544,3810;6077702,508;6099924,508;6038464,80128;6034401,113400;6035036,114796;6043036,122162;6052686,116828;6142845,381;6164813,381;6061702,133082;6057638,166352;6058274,167750;6066274,175114;6075924,169781;6207734,254;6229702,254;6085067,186162;6081004,219433;6081639,220829;6089638,228195;6099162,222861;6273003,127;6295226,127;6126718,215243;6124178,225401;6133448,230481;6564431,278482;6601765,274164;6658272,252576;6688748,230862;689420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143735036" o:spid="_x0000_s1028" style="position:absolute;width:75596;height:12030;visibility:visible;mso-wrap-style:square;v-text-anchor:middle" coordsize="7559676,120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NpQywAAAOMAAAAPAAAAZHJzL2Rvd25yZXYueG1sRE9LT8JA&#10;EL6b8B82Q+LFwBZbkBQWYkwUQ/DA42Bvk+7QNnRna3el1V/vmph4nO89y3VvanGl1lWWFUzGEQji&#10;3OqKCwWn4/NoDsJ5ZI21ZVLwRQ7Wq8HNElNtO97T9eALEULYpaig9L5JpXR5SQbd2DbEgTvb1qAP&#10;Z1tI3WIXwk0t76NoJg1WHBpKbOippPxy+DQK3mh3l3287Dfdd5Yl9lQn2031rtTtsH9cgPDU+3/x&#10;n/tVh/mTJH6Ip1E8g9+fAgBy9QMAAP//AwBQSwECLQAUAAYACAAAACEA2+H2y+4AAACFAQAAEwAA&#10;AAAAAAAAAAAAAAAAAAAAW0NvbnRlbnRfVHlwZXNdLnhtbFBLAQItABQABgAIAAAAIQBa9CxbvwAA&#10;ABUBAAALAAAAAAAAAAAAAAAAAB8BAABfcmVscy8ucmVsc1BLAQItABQABgAIAAAAIQAILNpQywAA&#10;AOMAAAAPAAAAAAAAAAAAAAAAAAcCAABkcnMvZG93bnJldi54bWxQSwUGAAAAAAMAAwC3AAAA/wIA&#10;AAAA&#10;" path="m,l7559676,r,1091849c7533389,1094895,7506976,1097813,7480689,1100858r-284202,31723l6911396,1154786r-285219,22080c6531317,1184733,6433789,1185621,6337658,1190189r-289282,11040c5951991,1204909,5853194,1201736,5755665,1202243v-97781,-761,-195309,,-293599,-2284l5165419,1185748r-148324,-7360l4868264,1164938r-297662,-28170c4373513,1111390,4175283,1086900,3983910,1054163,3599005,992748,3233149,919786,2891294,869157v-87115,-14211,-170547,-22841,-256010,-34641l2507786,817893,2381431,806346,2128722,783759,1875506,771705r-126609,-6217l1621273,764980r-255248,-1015c1195605,764600,1022900,775766,851336,780841,568023,798732,283313,820431,,851392l,xe" fillcolor="#0e2841" stroked="f" strokeweight="1pt">
                <v:stroke joinstyle="miter"/>
                <v:path arrowok="t" o:connecttype="custom" o:connectlocs="0,0;7559676,0;7559676,1091849;7480689,1100858;7196487,1132581;6911396,1154786;6626177,1176866;6337658,1190189;6048376,1201229;5755665,1202243;5462066,1199959;5165419,1185748;5017095,1178388;4868264,1164938;4570602,1136768;3983910,1054163;2891294,869157;2635284,834516;2507786,817893;2381431,806346;2128722,783759;1875506,771705;1748897,765488;1621273,764980;1366025,763965;851336,780841;0,851392"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 o:spid="_x0000_s1029" type="#_x0000_t75" style="position:absolute;left:58227;top:3392;width:14591;height:6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3VxgAAAOIAAAAPAAAAZHJzL2Rvd25yZXYueG1sRE9da8Iw&#10;FH0X/A/hCnvT1NV10jUVcQzG3qbCfLw01zazuSlNrN2/XwYDHw/nu9iMthUD9d44VrBcJCCIK6cN&#10;1wqOh7f5GoQPyBpbx6TghzxsyumkwFy7G3/SsA+1iCHsc1TQhNDlUvqqIYt+4TriyJ1dbzFE2NdS&#10;93iL4baVj0mSSYuGY0ODHe0aqi77q1Xw+v11DR9Gmid0h2F3SrN0SDOlHmbj9gVEoDHcxf/udx3n&#10;r56TdbpaZvB3KWKQ5S8AAAD//wMAUEsBAi0AFAAGAAgAAAAhANvh9svuAAAAhQEAABMAAAAAAAAA&#10;AAAAAAAAAAAAAFtDb250ZW50X1R5cGVzXS54bWxQSwECLQAUAAYACAAAACEAWvQsW78AAAAVAQAA&#10;CwAAAAAAAAAAAAAAAAAfAQAAX3JlbHMvLnJlbHNQSwECLQAUAAYACAAAACEA45Sd1cYAAADiAAAA&#10;DwAAAAAAAAAAAAAAAAAHAgAAZHJzL2Rvd25yZXYueG1sUEsFBgAAAAADAAMAtwAAAPoCAAAAAA==&#10;">
                <v:imagedata r:id="rId3" o:title=""/>
              </v:shape>
              <w10:wrap type="topAndBottom" anchorx="page" anchory="page"/>
              <w10:anchorlock/>
            </v:group>
          </w:pict>
        </mc:Fallback>
      </mc:AlternateContent>
    </w:r>
    <w:r w:rsidRPr="00090B55">
      <w:rPr>
        <w:rFonts w:ascii="Calibri" w:eastAsia="Calibri" w:hAnsi="Calibri"/>
        <w:noProof/>
        <w:color w:val="7F7F7F"/>
        <w:spacing w:val="140"/>
        <w:sz w:val="48"/>
        <w:szCs w:val="48"/>
      </w:rPr>
      <w:t>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D237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43676"/>
    <w:multiLevelType w:val="multilevel"/>
    <w:tmpl w:val="97DAEA0E"/>
    <w:numStyleLink w:val="Numbering"/>
  </w:abstractNum>
  <w:abstractNum w:abstractNumId="11" w15:restartNumberingAfterBreak="0">
    <w:nsid w:val="041C4310"/>
    <w:multiLevelType w:val="hybridMultilevel"/>
    <w:tmpl w:val="CD0A7572"/>
    <w:lvl w:ilvl="0" w:tplc="98FED494">
      <w:start w:val="1"/>
      <w:numFmt w:val="bullet"/>
      <w:lvlText w:val=""/>
      <w:lvlJc w:val="left"/>
      <w:pPr>
        <w:tabs>
          <w:tab w:val="num" w:pos="567"/>
        </w:tabs>
        <w:ind w:left="567" w:hanging="56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pStyle w:val="Heading2-numbered"/>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1646C884"/>
    <w:numStyleLink w:val="Bullets"/>
  </w:abstractNum>
  <w:abstractNum w:abstractNumId="15" w15:restartNumberingAfterBreak="0">
    <w:nsid w:val="0E200418"/>
    <w:multiLevelType w:val="hybridMultilevel"/>
    <w:tmpl w:val="8AECF7F2"/>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6F37EA"/>
    <w:multiLevelType w:val="multilevel"/>
    <w:tmpl w:val="97DAEA0E"/>
    <w:styleLink w:val="Numbering"/>
    <w:lvl w:ilvl="0">
      <w:start w:val="1"/>
      <w:numFmt w:val="decimal"/>
      <w:pStyle w:val="ListNumber"/>
      <w:lvlText w:val="%1."/>
      <w:lvlJc w:val="left"/>
      <w:pPr>
        <w:tabs>
          <w:tab w:val="num" w:pos="284"/>
        </w:tabs>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tabs>
          <w:tab w:val="num" w:pos="1134"/>
        </w:tabs>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7" w15:restartNumberingAfterBreak="0">
    <w:nsid w:val="0FC07248"/>
    <w:multiLevelType w:val="hybridMultilevel"/>
    <w:tmpl w:val="EC541BCE"/>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2D53ED"/>
    <w:multiLevelType w:val="multilevel"/>
    <w:tmpl w:val="97DAEA0E"/>
    <w:numStyleLink w:val="Numbering"/>
  </w:abstractNum>
  <w:abstractNum w:abstractNumId="19"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322B09"/>
    <w:multiLevelType w:val="multilevel"/>
    <w:tmpl w:val="97DAEA0E"/>
    <w:numStyleLink w:val="Numbering"/>
  </w:abstractNum>
  <w:abstractNum w:abstractNumId="21" w15:restartNumberingAfterBreak="0">
    <w:nsid w:val="25D401B0"/>
    <w:multiLevelType w:val="hybridMultilevel"/>
    <w:tmpl w:val="B8146120"/>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1F1D0F"/>
    <w:multiLevelType w:val="multilevel"/>
    <w:tmpl w:val="1646C884"/>
    <w:numStyleLink w:val="Bullets"/>
  </w:abstractNum>
  <w:abstractNum w:abstractNumId="23" w15:restartNumberingAfterBreak="0">
    <w:nsid w:val="3D0F214F"/>
    <w:multiLevelType w:val="hybridMultilevel"/>
    <w:tmpl w:val="71BE1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1397427"/>
    <w:multiLevelType w:val="multilevel"/>
    <w:tmpl w:val="97DAEA0E"/>
    <w:numStyleLink w:val="Numbering"/>
  </w:abstractNum>
  <w:abstractNum w:abstractNumId="25" w15:restartNumberingAfterBreak="0">
    <w:nsid w:val="47456407"/>
    <w:multiLevelType w:val="hybridMultilevel"/>
    <w:tmpl w:val="375629DC"/>
    <w:lvl w:ilvl="0" w:tplc="98FED494">
      <w:start w:val="1"/>
      <w:numFmt w:val="bullet"/>
      <w:lvlText w:val=""/>
      <w:lvlJc w:val="left"/>
      <w:pPr>
        <w:tabs>
          <w:tab w:val="num" w:pos="1134"/>
        </w:tabs>
        <w:ind w:left="1134" w:hanging="567"/>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6"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27" w15:restartNumberingAfterBreak="0">
    <w:nsid w:val="4B862334"/>
    <w:multiLevelType w:val="hybridMultilevel"/>
    <w:tmpl w:val="57862AE6"/>
    <w:lvl w:ilvl="0" w:tplc="98FED494">
      <w:start w:val="1"/>
      <w:numFmt w:val="bullet"/>
      <w:lvlText w:val=""/>
      <w:lvlJc w:val="left"/>
      <w:pPr>
        <w:tabs>
          <w:tab w:val="num" w:pos="567"/>
        </w:tabs>
        <w:ind w:left="567" w:hanging="56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7F1CD0"/>
    <w:multiLevelType w:val="multilevel"/>
    <w:tmpl w:val="97DAEA0E"/>
    <w:numStyleLink w:val="Numbering"/>
  </w:abstractNum>
  <w:abstractNum w:abstractNumId="29" w15:restartNumberingAfterBreak="0">
    <w:nsid w:val="55170C93"/>
    <w:multiLevelType w:val="hybridMultilevel"/>
    <w:tmpl w:val="F47AA13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850FC1"/>
    <w:multiLevelType w:val="hybridMultilevel"/>
    <w:tmpl w:val="1EA62F02"/>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9E472F"/>
    <w:multiLevelType w:val="hybridMultilevel"/>
    <w:tmpl w:val="30245E5C"/>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A739E5"/>
    <w:multiLevelType w:val="hybridMultilevel"/>
    <w:tmpl w:val="61C675E0"/>
    <w:lvl w:ilvl="0" w:tplc="0C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58B73D84"/>
    <w:multiLevelType w:val="multilevel"/>
    <w:tmpl w:val="50041352"/>
    <w:numStyleLink w:val="ListHeadings"/>
  </w:abstractNum>
  <w:abstractNum w:abstractNumId="34" w15:restartNumberingAfterBreak="0">
    <w:nsid w:val="596A0C8C"/>
    <w:multiLevelType w:val="multilevel"/>
    <w:tmpl w:val="97DAEA0E"/>
    <w:numStyleLink w:val="Numbering"/>
  </w:abstractNum>
  <w:abstractNum w:abstractNumId="35" w15:restartNumberingAfterBreak="0">
    <w:nsid w:val="60E1502C"/>
    <w:multiLevelType w:val="multilevel"/>
    <w:tmpl w:val="1646C884"/>
    <w:styleLink w:val="Bullets"/>
    <w:lvl w:ilvl="0">
      <w:start w:val="1"/>
      <w:numFmt w:val="bullet"/>
      <w:pStyle w:val="ListBullet"/>
      <w:lvlText w:val=""/>
      <w:lvlJc w:val="left"/>
      <w:pPr>
        <w:ind w:left="284" w:hanging="284"/>
      </w:pPr>
      <w:rPr>
        <w:rFonts w:ascii="Symbol" w:hAnsi="Symbol" w:cs="Times New Roman" w:hint="default"/>
        <w:color w:val="auto"/>
      </w:rPr>
    </w:lvl>
    <w:lvl w:ilvl="1">
      <w:start w:val="1"/>
      <w:numFmt w:val="bullet"/>
      <w:pStyle w:val="ListBullet2"/>
      <w:lvlText w:val="–"/>
      <w:lvlJc w:val="left"/>
      <w:pPr>
        <w:ind w:left="567" w:hanging="283"/>
      </w:pPr>
      <w:rPr>
        <w:rFonts w:ascii="Calibri" w:hAnsi="Calibri" w:cs="Calibri" w:hint="default"/>
        <w:color w:val="auto"/>
      </w:rPr>
    </w:lvl>
    <w:lvl w:ilvl="2">
      <w:start w:val="1"/>
      <w:numFmt w:val="bullet"/>
      <w:pStyle w:val="ListBullet3"/>
      <w:lvlText w:val="–"/>
      <w:lvlJc w:val="left"/>
      <w:pPr>
        <w:ind w:left="851" w:hanging="284"/>
      </w:pPr>
      <w:rPr>
        <w:rFonts w:ascii="Calibri" w:hAnsi="Calibri" w:cs="Calibri" w:hint="default"/>
        <w:color w:val="auto"/>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6" w15:restartNumberingAfterBreak="0">
    <w:nsid w:val="643520E2"/>
    <w:multiLevelType w:val="multilevel"/>
    <w:tmpl w:val="1646C884"/>
    <w:numStyleLink w:val="Bullets"/>
  </w:abstractNum>
  <w:abstractNum w:abstractNumId="37" w15:restartNumberingAfterBreak="0">
    <w:nsid w:val="64A85D56"/>
    <w:multiLevelType w:val="hybridMultilevel"/>
    <w:tmpl w:val="CAFCA88A"/>
    <w:lvl w:ilvl="0" w:tplc="83467FB2">
      <w:start w:val="1"/>
      <w:numFmt w:val="bullet"/>
      <w:lvlText w:val=""/>
      <w:lvlJc w:val="left"/>
      <w:pPr>
        <w:tabs>
          <w:tab w:val="num" w:pos="567"/>
        </w:tabs>
        <w:ind w:left="567" w:hanging="567"/>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0D51AD"/>
    <w:multiLevelType w:val="multilevel"/>
    <w:tmpl w:val="97DAEA0E"/>
    <w:numStyleLink w:val="Numbering"/>
  </w:abstractNum>
  <w:abstractNum w:abstractNumId="39" w15:restartNumberingAfterBreak="0">
    <w:nsid w:val="66D12DC9"/>
    <w:multiLevelType w:val="hybridMultilevel"/>
    <w:tmpl w:val="E0DACEA4"/>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0E230A"/>
    <w:multiLevelType w:val="hybridMultilevel"/>
    <w:tmpl w:val="09320CEA"/>
    <w:lvl w:ilvl="0" w:tplc="D4F677D6">
      <w:numFmt w:val="bullet"/>
      <w:lvlText w:val="-"/>
      <w:lvlJc w:val="left"/>
      <w:pPr>
        <w:ind w:left="720" w:hanging="360"/>
      </w:pPr>
      <w:rPr>
        <w:rFonts w:ascii="Calibri" w:eastAsia="Times"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D2F63DD"/>
    <w:multiLevelType w:val="hybridMultilevel"/>
    <w:tmpl w:val="4FB8C03E"/>
    <w:lvl w:ilvl="0" w:tplc="83467FB2">
      <w:start w:val="1"/>
      <w:numFmt w:val="bullet"/>
      <w:lvlText w:val=""/>
      <w:lvlJc w:val="left"/>
      <w:pPr>
        <w:tabs>
          <w:tab w:val="num" w:pos="567"/>
        </w:tabs>
        <w:ind w:left="567" w:hanging="567"/>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ED4085"/>
    <w:multiLevelType w:val="hybridMultilevel"/>
    <w:tmpl w:val="FADA160E"/>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43" w15:restartNumberingAfterBreak="0">
    <w:nsid w:val="735307D8"/>
    <w:multiLevelType w:val="hybridMultilevel"/>
    <w:tmpl w:val="D06C690C"/>
    <w:lvl w:ilvl="0" w:tplc="0C090001">
      <w:start w:val="1"/>
      <w:numFmt w:val="bullet"/>
      <w:lvlText w:val=""/>
      <w:lvlJc w:val="left"/>
      <w:pPr>
        <w:tabs>
          <w:tab w:val="num" w:pos="360"/>
        </w:tabs>
        <w:ind w:left="360" w:hanging="360"/>
      </w:pPr>
      <w:rPr>
        <w:rFonts w:ascii="Symbol" w:hAnsi="Symbol" w:hint="default"/>
      </w:rPr>
    </w:lvl>
    <w:lvl w:ilvl="1" w:tplc="98FED494">
      <w:start w:val="1"/>
      <w:numFmt w:val="bullet"/>
      <w:lvlText w:val=""/>
      <w:lvlJc w:val="left"/>
      <w:pPr>
        <w:tabs>
          <w:tab w:val="num" w:pos="1287"/>
        </w:tabs>
        <w:ind w:left="1287" w:hanging="567"/>
      </w:pPr>
      <w:rPr>
        <w:rFonts w:ascii="Symbol" w:hAnsi="Symbol" w:hint="default"/>
        <w:color w:val="auto"/>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44D0736"/>
    <w:multiLevelType w:val="multilevel"/>
    <w:tmpl w:val="97DAEA0E"/>
    <w:numStyleLink w:val="Numbering"/>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5"/>
  </w:num>
  <w:num w:numId="12" w16cid:durableId="1261796759">
    <w:abstractNumId w:val="36"/>
  </w:num>
  <w:num w:numId="13" w16cid:durableId="1043405154">
    <w:abstractNumId w:val="22"/>
  </w:num>
  <w:num w:numId="14" w16cid:durableId="846598071">
    <w:abstractNumId w:val="16"/>
  </w:num>
  <w:num w:numId="15" w16cid:durableId="1311640227">
    <w:abstractNumId w:val="44"/>
  </w:num>
  <w:num w:numId="16" w16cid:durableId="881941196">
    <w:abstractNumId w:val="28"/>
  </w:num>
  <w:num w:numId="17" w16cid:durableId="533617442">
    <w:abstractNumId w:val="38"/>
  </w:num>
  <w:num w:numId="18" w16cid:durableId="250312982">
    <w:abstractNumId w:val="10"/>
  </w:num>
  <w:num w:numId="19" w16cid:durableId="385955825">
    <w:abstractNumId w:val="13"/>
  </w:num>
  <w:num w:numId="20" w16cid:durableId="1408189744">
    <w:abstractNumId w:val="24"/>
  </w:num>
  <w:num w:numId="21" w16cid:durableId="1370494809">
    <w:abstractNumId w:val="18"/>
  </w:num>
  <w:num w:numId="22" w16cid:durableId="659580476">
    <w:abstractNumId w:val="12"/>
  </w:num>
  <w:num w:numId="23" w16cid:durableId="2036539326">
    <w:abstractNumId w:val="14"/>
  </w:num>
  <w:num w:numId="24" w16cid:durableId="1303265532">
    <w:abstractNumId w:val="20"/>
  </w:num>
  <w:num w:numId="25" w16cid:durableId="1737582058">
    <w:abstractNumId w:val="34"/>
  </w:num>
  <w:num w:numId="26" w16cid:durableId="974717717">
    <w:abstractNumId w:val="33"/>
  </w:num>
  <w:num w:numId="27" w16cid:durableId="444039133">
    <w:abstractNumId w:val="19"/>
  </w:num>
  <w:num w:numId="28" w16cid:durableId="15364486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26"/>
  </w:num>
  <w:num w:numId="30" w16cid:durableId="1984001832">
    <w:abstractNumId w:val="43"/>
  </w:num>
  <w:num w:numId="31" w16cid:durableId="1171797388">
    <w:abstractNumId w:val="11"/>
  </w:num>
  <w:num w:numId="32" w16cid:durableId="1617132059">
    <w:abstractNumId w:val="39"/>
  </w:num>
  <w:num w:numId="33" w16cid:durableId="1116021813">
    <w:abstractNumId w:val="15"/>
  </w:num>
  <w:num w:numId="34" w16cid:durableId="1883784170">
    <w:abstractNumId w:val="17"/>
  </w:num>
  <w:num w:numId="35" w16cid:durableId="488138851">
    <w:abstractNumId w:val="30"/>
  </w:num>
  <w:num w:numId="36" w16cid:durableId="2097438604">
    <w:abstractNumId w:val="40"/>
  </w:num>
  <w:num w:numId="37" w16cid:durableId="950360990">
    <w:abstractNumId w:val="31"/>
  </w:num>
  <w:num w:numId="38" w16cid:durableId="1212569629">
    <w:abstractNumId w:val="21"/>
  </w:num>
  <w:num w:numId="39" w16cid:durableId="1229657331">
    <w:abstractNumId w:val="29"/>
  </w:num>
  <w:num w:numId="40" w16cid:durableId="1685395147">
    <w:abstractNumId w:val="41"/>
  </w:num>
  <w:num w:numId="41" w16cid:durableId="1477062671">
    <w:abstractNumId w:val="37"/>
  </w:num>
  <w:num w:numId="42" w16cid:durableId="1374160484">
    <w:abstractNumId w:val="27"/>
  </w:num>
  <w:num w:numId="43" w16cid:durableId="815024397">
    <w:abstractNumId w:val="25"/>
  </w:num>
  <w:num w:numId="44" w16cid:durableId="1210726306">
    <w:abstractNumId w:val="42"/>
  </w:num>
  <w:num w:numId="45" w16cid:durableId="635837133">
    <w:abstractNumId w:val="11"/>
  </w:num>
  <w:num w:numId="46" w16cid:durableId="910428119">
    <w:abstractNumId w:val="32"/>
  </w:num>
  <w:num w:numId="47" w16cid:durableId="19126208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B55"/>
    <w:rsid w:val="00005CB0"/>
    <w:rsid w:val="00012680"/>
    <w:rsid w:val="000139C1"/>
    <w:rsid w:val="0001542E"/>
    <w:rsid w:val="00015731"/>
    <w:rsid w:val="00023015"/>
    <w:rsid w:val="00024D31"/>
    <w:rsid w:val="000271D2"/>
    <w:rsid w:val="000300AF"/>
    <w:rsid w:val="00031CD2"/>
    <w:rsid w:val="00050FD5"/>
    <w:rsid w:val="000629E7"/>
    <w:rsid w:val="00066404"/>
    <w:rsid w:val="000724AE"/>
    <w:rsid w:val="0008037D"/>
    <w:rsid w:val="000845C7"/>
    <w:rsid w:val="00090845"/>
    <w:rsid w:val="000908A4"/>
    <w:rsid w:val="00090B55"/>
    <w:rsid w:val="000B497F"/>
    <w:rsid w:val="000C4210"/>
    <w:rsid w:val="000D710C"/>
    <w:rsid w:val="000D7D82"/>
    <w:rsid w:val="000D7EE8"/>
    <w:rsid w:val="000E3396"/>
    <w:rsid w:val="000E4540"/>
    <w:rsid w:val="000E7AD8"/>
    <w:rsid w:val="00102140"/>
    <w:rsid w:val="00112E8F"/>
    <w:rsid w:val="0011768A"/>
    <w:rsid w:val="00125141"/>
    <w:rsid w:val="001268BC"/>
    <w:rsid w:val="00130AEA"/>
    <w:rsid w:val="001319E5"/>
    <w:rsid w:val="00134892"/>
    <w:rsid w:val="00141C61"/>
    <w:rsid w:val="001452D9"/>
    <w:rsid w:val="00145EF2"/>
    <w:rsid w:val="00154745"/>
    <w:rsid w:val="00174048"/>
    <w:rsid w:val="00175238"/>
    <w:rsid w:val="00180BF7"/>
    <w:rsid w:val="001821C2"/>
    <w:rsid w:val="001859AA"/>
    <w:rsid w:val="001A0D77"/>
    <w:rsid w:val="001A5586"/>
    <w:rsid w:val="001A60DE"/>
    <w:rsid w:val="001A6F8E"/>
    <w:rsid w:val="001B37B8"/>
    <w:rsid w:val="001C7835"/>
    <w:rsid w:val="001D4C00"/>
    <w:rsid w:val="001E2BD1"/>
    <w:rsid w:val="001E4C19"/>
    <w:rsid w:val="001F13C1"/>
    <w:rsid w:val="001F446D"/>
    <w:rsid w:val="001F6314"/>
    <w:rsid w:val="002068CA"/>
    <w:rsid w:val="00212915"/>
    <w:rsid w:val="00221AB7"/>
    <w:rsid w:val="00240474"/>
    <w:rsid w:val="00245C0D"/>
    <w:rsid w:val="00246435"/>
    <w:rsid w:val="00246BCF"/>
    <w:rsid w:val="00250671"/>
    <w:rsid w:val="00255ADA"/>
    <w:rsid w:val="00270834"/>
    <w:rsid w:val="0027167A"/>
    <w:rsid w:val="002734BC"/>
    <w:rsid w:val="00275928"/>
    <w:rsid w:val="002814E6"/>
    <w:rsid w:val="00285A4C"/>
    <w:rsid w:val="00291F5D"/>
    <w:rsid w:val="002958DA"/>
    <w:rsid w:val="002965C0"/>
    <w:rsid w:val="002A7F01"/>
    <w:rsid w:val="002D2429"/>
    <w:rsid w:val="002E0EDA"/>
    <w:rsid w:val="002E4E95"/>
    <w:rsid w:val="002E7A9E"/>
    <w:rsid w:val="002F2EA0"/>
    <w:rsid w:val="00301F64"/>
    <w:rsid w:val="00305171"/>
    <w:rsid w:val="00312879"/>
    <w:rsid w:val="00316F88"/>
    <w:rsid w:val="00322407"/>
    <w:rsid w:val="00330271"/>
    <w:rsid w:val="00330762"/>
    <w:rsid w:val="00333895"/>
    <w:rsid w:val="003341B7"/>
    <w:rsid w:val="0033484B"/>
    <w:rsid w:val="00343EBB"/>
    <w:rsid w:val="0034680A"/>
    <w:rsid w:val="00346EE3"/>
    <w:rsid w:val="0034748E"/>
    <w:rsid w:val="00352538"/>
    <w:rsid w:val="00355EE8"/>
    <w:rsid w:val="00363B81"/>
    <w:rsid w:val="00363FF8"/>
    <w:rsid w:val="00374847"/>
    <w:rsid w:val="0037721D"/>
    <w:rsid w:val="0038102A"/>
    <w:rsid w:val="003B4E85"/>
    <w:rsid w:val="003C39A9"/>
    <w:rsid w:val="003C4BBF"/>
    <w:rsid w:val="003C7941"/>
    <w:rsid w:val="003C7B6C"/>
    <w:rsid w:val="003D23A3"/>
    <w:rsid w:val="003D3729"/>
    <w:rsid w:val="003D5856"/>
    <w:rsid w:val="003E0707"/>
    <w:rsid w:val="003F169E"/>
    <w:rsid w:val="003F3454"/>
    <w:rsid w:val="003F5A25"/>
    <w:rsid w:val="00401234"/>
    <w:rsid w:val="004026B0"/>
    <w:rsid w:val="00404E4F"/>
    <w:rsid w:val="00412CDA"/>
    <w:rsid w:val="0041673A"/>
    <w:rsid w:val="00417364"/>
    <w:rsid w:val="00417C2D"/>
    <w:rsid w:val="004231D0"/>
    <w:rsid w:val="0042339A"/>
    <w:rsid w:val="0042508F"/>
    <w:rsid w:val="004344FB"/>
    <w:rsid w:val="004349CC"/>
    <w:rsid w:val="00440B91"/>
    <w:rsid w:val="004635FD"/>
    <w:rsid w:val="004709EB"/>
    <w:rsid w:val="00481B4E"/>
    <w:rsid w:val="00483EE4"/>
    <w:rsid w:val="0049227E"/>
    <w:rsid w:val="004B2055"/>
    <w:rsid w:val="004B4060"/>
    <w:rsid w:val="004B609E"/>
    <w:rsid w:val="004D0322"/>
    <w:rsid w:val="004D51D8"/>
    <w:rsid w:val="004D7772"/>
    <w:rsid w:val="004E0833"/>
    <w:rsid w:val="004E28C6"/>
    <w:rsid w:val="004E3838"/>
    <w:rsid w:val="004F138F"/>
    <w:rsid w:val="004F58F9"/>
    <w:rsid w:val="0050014C"/>
    <w:rsid w:val="00500C61"/>
    <w:rsid w:val="0050202C"/>
    <w:rsid w:val="00502144"/>
    <w:rsid w:val="0050670B"/>
    <w:rsid w:val="00510D22"/>
    <w:rsid w:val="00511238"/>
    <w:rsid w:val="005141E8"/>
    <w:rsid w:val="00514D30"/>
    <w:rsid w:val="00522E5D"/>
    <w:rsid w:val="00524577"/>
    <w:rsid w:val="00530D7E"/>
    <w:rsid w:val="00533070"/>
    <w:rsid w:val="00534D4F"/>
    <w:rsid w:val="00547356"/>
    <w:rsid w:val="00547653"/>
    <w:rsid w:val="00550C99"/>
    <w:rsid w:val="0055289A"/>
    <w:rsid w:val="00553413"/>
    <w:rsid w:val="005615B7"/>
    <w:rsid w:val="00570DEF"/>
    <w:rsid w:val="00577E2E"/>
    <w:rsid w:val="00580579"/>
    <w:rsid w:val="005808BD"/>
    <w:rsid w:val="0058369E"/>
    <w:rsid w:val="00593314"/>
    <w:rsid w:val="00594496"/>
    <w:rsid w:val="005A5144"/>
    <w:rsid w:val="005B492D"/>
    <w:rsid w:val="005B6D33"/>
    <w:rsid w:val="005C6618"/>
    <w:rsid w:val="005E18BC"/>
    <w:rsid w:val="005E2F6C"/>
    <w:rsid w:val="00602C13"/>
    <w:rsid w:val="00603FD5"/>
    <w:rsid w:val="00616DC8"/>
    <w:rsid w:val="00616DCF"/>
    <w:rsid w:val="00617B85"/>
    <w:rsid w:val="00631A29"/>
    <w:rsid w:val="00644108"/>
    <w:rsid w:val="00663E61"/>
    <w:rsid w:val="0066568A"/>
    <w:rsid w:val="00667DA6"/>
    <w:rsid w:val="0067014A"/>
    <w:rsid w:val="0067293D"/>
    <w:rsid w:val="0068085F"/>
    <w:rsid w:val="0068724F"/>
    <w:rsid w:val="0068789F"/>
    <w:rsid w:val="006908BA"/>
    <w:rsid w:val="00693358"/>
    <w:rsid w:val="00693B45"/>
    <w:rsid w:val="00694DE7"/>
    <w:rsid w:val="0069680F"/>
    <w:rsid w:val="00696DD1"/>
    <w:rsid w:val="006A1DEF"/>
    <w:rsid w:val="006B3C50"/>
    <w:rsid w:val="006C4AF4"/>
    <w:rsid w:val="006D1EF8"/>
    <w:rsid w:val="006D3F2F"/>
    <w:rsid w:val="006E3536"/>
    <w:rsid w:val="006F7349"/>
    <w:rsid w:val="00700AD4"/>
    <w:rsid w:val="00701834"/>
    <w:rsid w:val="007018A8"/>
    <w:rsid w:val="0070342B"/>
    <w:rsid w:val="00705473"/>
    <w:rsid w:val="00714488"/>
    <w:rsid w:val="007254A7"/>
    <w:rsid w:val="00734F85"/>
    <w:rsid w:val="0074440E"/>
    <w:rsid w:val="00753C33"/>
    <w:rsid w:val="00754CCE"/>
    <w:rsid w:val="007553E1"/>
    <w:rsid w:val="00757D5F"/>
    <w:rsid w:val="00775B85"/>
    <w:rsid w:val="00784202"/>
    <w:rsid w:val="00797D3D"/>
    <w:rsid w:val="007A0363"/>
    <w:rsid w:val="007A61C7"/>
    <w:rsid w:val="007A7AB9"/>
    <w:rsid w:val="007B0F9B"/>
    <w:rsid w:val="007B177A"/>
    <w:rsid w:val="007C08CA"/>
    <w:rsid w:val="007C155C"/>
    <w:rsid w:val="007C3969"/>
    <w:rsid w:val="007C503A"/>
    <w:rsid w:val="007D43D7"/>
    <w:rsid w:val="007F3E0B"/>
    <w:rsid w:val="008006FC"/>
    <w:rsid w:val="0080319A"/>
    <w:rsid w:val="00803E3D"/>
    <w:rsid w:val="008067A3"/>
    <w:rsid w:val="0081495E"/>
    <w:rsid w:val="0081533C"/>
    <w:rsid w:val="00816424"/>
    <w:rsid w:val="00837298"/>
    <w:rsid w:val="008372B3"/>
    <w:rsid w:val="008432A5"/>
    <w:rsid w:val="008459B2"/>
    <w:rsid w:val="0085439B"/>
    <w:rsid w:val="00860678"/>
    <w:rsid w:val="00870A32"/>
    <w:rsid w:val="0087434C"/>
    <w:rsid w:val="0087506E"/>
    <w:rsid w:val="0089026B"/>
    <w:rsid w:val="00893C1D"/>
    <w:rsid w:val="008942E9"/>
    <w:rsid w:val="008A1D81"/>
    <w:rsid w:val="008A76A0"/>
    <w:rsid w:val="008B05C3"/>
    <w:rsid w:val="008B0C9C"/>
    <w:rsid w:val="008B4965"/>
    <w:rsid w:val="008C44F9"/>
    <w:rsid w:val="008C6D3C"/>
    <w:rsid w:val="008D1ABD"/>
    <w:rsid w:val="008E54C4"/>
    <w:rsid w:val="008E5A29"/>
    <w:rsid w:val="008E6D66"/>
    <w:rsid w:val="008E7E17"/>
    <w:rsid w:val="008F357D"/>
    <w:rsid w:val="008F361C"/>
    <w:rsid w:val="008F46A3"/>
    <w:rsid w:val="008F5016"/>
    <w:rsid w:val="008F70D1"/>
    <w:rsid w:val="0090137A"/>
    <w:rsid w:val="00923543"/>
    <w:rsid w:val="00923E0B"/>
    <w:rsid w:val="00936068"/>
    <w:rsid w:val="009427C4"/>
    <w:rsid w:val="009517CC"/>
    <w:rsid w:val="00952EF3"/>
    <w:rsid w:val="00953061"/>
    <w:rsid w:val="00954C53"/>
    <w:rsid w:val="00957D3F"/>
    <w:rsid w:val="009615D4"/>
    <w:rsid w:val="00961DC0"/>
    <w:rsid w:val="009639B3"/>
    <w:rsid w:val="00974677"/>
    <w:rsid w:val="009750EC"/>
    <w:rsid w:val="00986BCE"/>
    <w:rsid w:val="009909DF"/>
    <w:rsid w:val="009A1CFE"/>
    <w:rsid w:val="009A2F17"/>
    <w:rsid w:val="009C0129"/>
    <w:rsid w:val="009C5432"/>
    <w:rsid w:val="009D219B"/>
    <w:rsid w:val="009D24F5"/>
    <w:rsid w:val="009D266E"/>
    <w:rsid w:val="009D4839"/>
    <w:rsid w:val="009E3306"/>
    <w:rsid w:val="009E7DE6"/>
    <w:rsid w:val="009F3ED1"/>
    <w:rsid w:val="009F735B"/>
    <w:rsid w:val="00A1050A"/>
    <w:rsid w:val="00A1153C"/>
    <w:rsid w:val="00A13664"/>
    <w:rsid w:val="00A22F7B"/>
    <w:rsid w:val="00A24EF4"/>
    <w:rsid w:val="00A26B4D"/>
    <w:rsid w:val="00A30B80"/>
    <w:rsid w:val="00A33747"/>
    <w:rsid w:val="00A402BF"/>
    <w:rsid w:val="00A457FF"/>
    <w:rsid w:val="00A63126"/>
    <w:rsid w:val="00A67E58"/>
    <w:rsid w:val="00A7023B"/>
    <w:rsid w:val="00A8228E"/>
    <w:rsid w:val="00A865ED"/>
    <w:rsid w:val="00A90151"/>
    <w:rsid w:val="00A9359B"/>
    <w:rsid w:val="00A95C48"/>
    <w:rsid w:val="00A95F2C"/>
    <w:rsid w:val="00AA046B"/>
    <w:rsid w:val="00AA163B"/>
    <w:rsid w:val="00AA30D8"/>
    <w:rsid w:val="00AB5F12"/>
    <w:rsid w:val="00AC0558"/>
    <w:rsid w:val="00AD6A3D"/>
    <w:rsid w:val="00AD7EEA"/>
    <w:rsid w:val="00AE1987"/>
    <w:rsid w:val="00AE39BB"/>
    <w:rsid w:val="00AF012B"/>
    <w:rsid w:val="00AF2097"/>
    <w:rsid w:val="00AF63F7"/>
    <w:rsid w:val="00AF7EE6"/>
    <w:rsid w:val="00B03910"/>
    <w:rsid w:val="00B03E9E"/>
    <w:rsid w:val="00B05C46"/>
    <w:rsid w:val="00B13CD0"/>
    <w:rsid w:val="00B152A4"/>
    <w:rsid w:val="00B153EB"/>
    <w:rsid w:val="00B23603"/>
    <w:rsid w:val="00B247AA"/>
    <w:rsid w:val="00B24B55"/>
    <w:rsid w:val="00B255CB"/>
    <w:rsid w:val="00B25F9A"/>
    <w:rsid w:val="00B32D6C"/>
    <w:rsid w:val="00B3749D"/>
    <w:rsid w:val="00B43E65"/>
    <w:rsid w:val="00B65DAA"/>
    <w:rsid w:val="00B66126"/>
    <w:rsid w:val="00B66B2F"/>
    <w:rsid w:val="00B74F7F"/>
    <w:rsid w:val="00B75B08"/>
    <w:rsid w:val="00B76B7F"/>
    <w:rsid w:val="00B82FA2"/>
    <w:rsid w:val="00B844F7"/>
    <w:rsid w:val="00B87859"/>
    <w:rsid w:val="00B87F34"/>
    <w:rsid w:val="00B91D47"/>
    <w:rsid w:val="00BA3CB8"/>
    <w:rsid w:val="00BA7623"/>
    <w:rsid w:val="00BB4B41"/>
    <w:rsid w:val="00BC5EEB"/>
    <w:rsid w:val="00BD1DFB"/>
    <w:rsid w:val="00BD5220"/>
    <w:rsid w:val="00BE5FFB"/>
    <w:rsid w:val="00BF4ED6"/>
    <w:rsid w:val="00BF68C8"/>
    <w:rsid w:val="00C01E68"/>
    <w:rsid w:val="00C11924"/>
    <w:rsid w:val="00C13C96"/>
    <w:rsid w:val="00C14D05"/>
    <w:rsid w:val="00C17DB7"/>
    <w:rsid w:val="00C2388E"/>
    <w:rsid w:val="00C30926"/>
    <w:rsid w:val="00C326F9"/>
    <w:rsid w:val="00C37A29"/>
    <w:rsid w:val="00C41DED"/>
    <w:rsid w:val="00C50895"/>
    <w:rsid w:val="00C53B9B"/>
    <w:rsid w:val="00C55C51"/>
    <w:rsid w:val="00C6026A"/>
    <w:rsid w:val="00C635E9"/>
    <w:rsid w:val="00C65CB2"/>
    <w:rsid w:val="00C70EFC"/>
    <w:rsid w:val="00C74974"/>
    <w:rsid w:val="00C81069"/>
    <w:rsid w:val="00C87E9A"/>
    <w:rsid w:val="00C92C2C"/>
    <w:rsid w:val="00C932F3"/>
    <w:rsid w:val="00C97B52"/>
    <w:rsid w:val="00CB0679"/>
    <w:rsid w:val="00CB15ED"/>
    <w:rsid w:val="00CC0545"/>
    <w:rsid w:val="00CC5B73"/>
    <w:rsid w:val="00CD61EB"/>
    <w:rsid w:val="00CD72D2"/>
    <w:rsid w:val="00CE2C06"/>
    <w:rsid w:val="00CF02F0"/>
    <w:rsid w:val="00CF02FD"/>
    <w:rsid w:val="00CF2194"/>
    <w:rsid w:val="00CF4DF1"/>
    <w:rsid w:val="00D05734"/>
    <w:rsid w:val="00D10350"/>
    <w:rsid w:val="00D139A9"/>
    <w:rsid w:val="00D145CD"/>
    <w:rsid w:val="00D14C30"/>
    <w:rsid w:val="00D16F74"/>
    <w:rsid w:val="00D213AA"/>
    <w:rsid w:val="00D24CFF"/>
    <w:rsid w:val="00D32815"/>
    <w:rsid w:val="00D360F4"/>
    <w:rsid w:val="00D510A7"/>
    <w:rsid w:val="00D54368"/>
    <w:rsid w:val="00D567C3"/>
    <w:rsid w:val="00D60649"/>
    <w:rsid w:val="00D61E88"/>
    <w:rsid w:val="00D620FD"/>
    <w:rsid w:val="00D65253"/>
    <w:rsid w:val="00D65F55"/>
    <w:rsid w:val="00D67BA2"/>
    <w:rsid w:val="00D75547"/>
    <w:rsid w:val="00D80112"/>
    <w:rsid w:val="00D80EA5"/>
    <w:rsid w:val="00D826C6"/>
    <w:rsid w:val="00D82889"/>
    <w:rsid w:val="00D83923"/>
    <w:rsid w:val="00D85D7C"/>
    <w:rsid w:val="00D9419D"/>
    <w:rsid w:val="00DA0D48"/>
    <w:rsid w:val="00DB2EE9"/>
    <w:rsid w:val="00DC0D37"/>
    <w:rsid w:val="00DC2671"/>
    <w:rsid w:val="00DC52D5"/>
    <w:rsid w:val="00DD12DF"/>
    <w:rsid w:val="00DD1A8A"/>
    <w:rsid w:val="00DE5107"/>
    <w:rsid w:val="00DE7819"/>
    <w:rsid w:val="00DF4AF0"/>
    <w:rsid w:val="00DF4E3E"/>
    <w:rsid w:val="00DF780A"/>
    <w:rsid w:val="00E0453D"/>
    <w:rsid w:val="00E05FA6"/>
    <w:rsid w:val="00E15881"/>
    <w:rsid w:val="00E20812"/>
    <w:rsid w:val="00E23DA9"/>
    <w:rsid w:val="00E25474"/>
    <w:rsid w:val="00E27F3C"/>
    <w:rsid w:val="00E30720"/>
    <w:rsid w:val="00E326F9"/>
    <w:rsid w:val="00E32F93"/>
    <w:rsid w:val="00E34E57"/>
    <w:rsid w:val="00E37489"/>
    <w:rsid w:val="00E428A4"/>
    <w:rsid w:val="00E42E3C"/>
    <w:rsid w:val="00E4678B"/>
    <w:rsid w:val="00E4794D"/>
    <w:rsid w:val="00E47996"/>
    <w:rsid w:val="00E54B2B"/>
    <w:rsid w:val="00E56A1E"/>
    <w:rsid w:val="00E6184A"/>
    <w:rsid w:val="00E62E4C"/>
    <w:rsid w:val="00E71036"/>
    <w:rsid w:val="00E713F6"/>
    <w:rsid w:val="00E725A4"/>
    <w:rsid w:val="00E80033"/>
    <w:rsid w:val="00E86CFC"/>
    <w:rsid w:val="00E90726"/>
    <w:rsid w:val="00E960D5"/>
    <w:rsid w:val="00E974D8"/>
    <w:rsid w:val="00EA1943"/>
    <w:rsid w:val="00EA1D89"/>
    <w:rsid w:val="00EA3491"/>
    <w:rsid w:val="00EA4BB6"/>
    <w:rsid w:val="00EA6DC1"/>
    <w:rsid w:val="00ED0001"/>
    <w:rsid w:val="00EE4745"/>
    <w:rsid w:val="00EE6BED"/>
    <w:rsid w:val="00EE6F14"/>
    <w:rsid w:val="00EF3F23"/>
    <w:rsid w:val="00F059C7"/>
    <w:rsid w:val="00F145C8"/>
    <w:rsid w:val="00F14FA6"/>
    <w:rsid w:val="00F162D4"/>
    <w:rsid w:val="00F218E8"/>
    <w:rsid w:val="00F37058"/>
    <w:rsid w:val="00F4010B"/>
    <w:rsid w:val="00F4702C"/>
    <w:rsid w:val="00F505B8"/>
    <w:rsid w:val="00F51788"/>
    <w:rsid w:val="00F53397"/>
    <w:rsid w:val="00F634F6"/>
    <w:rsid w:val="00F64343"/>
    <w:rsid w:val="00F661D0"/>
    <w:rsid w:val="00F764D5"/>
    <w:rsid w:val="00F87B07"/>
    <w:rsid w:val="00F905A6"/>
    <w:rsid w:val="00F93598"/>
    <w:rsid w:val="00F94880"/>
    <w:rsid w:val="00FB0D65"/>
    <w:rsid w:val="00FB4A9F"/>
    <w:rsid w:val="00FC2D8B"/>
    <w:rsid w:val="00FC574C"/>
    <w:rsid w:val="00FC6365"/>
    <w:rsid w:val="00FC6DD0"/>
    <w:rsid w:val="00FD3306"/>
    <w:rsid w:val="00FE2DC2"/>
    <w:rsid w:val="00FE57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306CB"/>
  <w15:chartTrackingRefBased/>
  <w15:docId w15:val="{0AB484E9-C845-4CAD-9942-8579CC22B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B55"/>
    <w:pPr>
      <w:spacing w:after="0" w:line="240" w:lineRule="auto"/>
    </w:pPr>
    <w:rPr>
      <w:rFonts w:ascii="Times" w:eastAsia="Times" w:hAnsi="Times" w:cs="Times New Roman"/>
      <w:sz w:val="24"/>
      <w:szCs w:val="20"/>
      <w:lang w:val="en-US"/>
    </w:rPr>
  </w:style>
  <w:style w:type="paragraph" w:styleId="Heading1">
    <w:name w:val="heading 1"/>
    <w:next w:val="Normal"/>
    <w:link w:val="Heading1Char"/>
    <w:uiPriority w:val="9"/>
    <w:qFormat/>
    <w:rsid w:val="00A63126"/>
    <w:pPr>
      <w:spacing w:after="200" w:line="264" w:lineRule="auto"/>
      <w:outlineLvl w:val="0"/>
    </w:pPr>
    <w:rPr>
      <w:rFonts w:asciiTheme="majorHAnsi" w:hAnsiTheme="majorHAnsi" w:cstheme="majorHAnsi"/>
      <w:b/>
      <w:bCs/>
      <w:color w:val="26426E" w:themeColor="text2"/>
      <w:sz w:val="48"/>
      <w:szCs w:val="48"/>
    </w:rPr>
  </w:style>
  <w:style w:type="paragraph" w:styleId="Heading2">
    <w:name w:val="heading 2"/>
    <w:basedOn w:val="Heading3"/>
    <w:next w:val="Normal"/>
    <w:link w:val="Heading2Char"/>
    <w:uiPriority w:val="9"/>
    <w:unhideWhenUsed/>
    <w:qFormat/>
    <w:rsid w:val="008C44F9"/>
    <w:pPr>
      <w:outlineLvl w:val="1"/>
    </w:pPr>
  </w:style>
  <w:style w:type="paragraph" w:styleId="Heading3">
    <w:name w:val="heading 3"/>
    <w:basedOn w:val="Normal"/>
    <w:next w:val="Normal"/>
    <w:link w:val="Heading3Char"/>
    <w:uiPriority w:val="9"/>
    <w:unhideWhenUsed/>
    <w:rsid w:val="00F53397"/>
    <w:pPr>
      <w:keepNext/>
      <w:keepLines/>
      <w:spacing w:after="6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343EBB"/>
    <w:pPr>
      <w:keepNext/>
      <w:keepLines/>
      <w:spacing w:after="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Title"/>
    <w:next w:val="Normal"/>
    <w:link w:val="DateChar"/>
    <w:uiPriority w:val="99"/>
    <w:unhideWhenUsed/>
    <w:rsid w:val="0034748E"/>
    <w:pPr>
      <w:framePr w:wrap="around"/>
      <w:spacing w:after="60"/>
    </w:pPr>
    <w:rPr>
      <w:sz w:val="40"/>
      <w:szCs w:val="40"/>
    </w:rPr>
  </w:style>
  <w:style w:type="character" w:customStyle="1" w:styleId="DateChar">
    <w:name w:val="Date Char"/>
    <w:basedOn w:val="DefaultParagraphFont"/>
    <w:link w:val="Date"/>
    <w:uiPriority w:val="99"/>
    <w:rsid w:val="0034748E"/>
    <w:rPr>
      <w:rFonts w:asciiTheme="majorHAnsi" w:hAnsiTheme="majorHAnsi" w:cstheme="majorHAnsi"/>
      <w:b/>
      <w:bCs/>
      <w:color w:val="FFFFFF" w:themeColor="background1"/>
      <w:sz w:val="40"/>
      <w:szCs w:val="40"/>
    </w:rPr>
  </w:style>
  <w:style w:type="paragraph" w:styleId="NoSpacing">
    <w:name w:val="No Spacing"/>
    <w:basedOn w:val="Normal"/>
    <w:link w:val="NoSpacingChar"/>
    <w:uiPriority w:val="1"/>
    <w:qFormat/>
    <w:rsid w:val="00401234"/>
  </w:style>
  <w:style w:type="paragraph" w:styleId="ListBullet">
    <w:name w:val="List Bullet"/>
    <w:basedOn w:val="Normal"/>
    <w:uiPriority w:val="99"/>
    <w:unhideWhenUsed/>
    <w:qFormat/>
    <w:rsid w:val="00D83923"/>
    <w:pPr>
      <w:numPr>
        <w:numId w:val="23"/>
      </w:numPr>
      <w:contextualSpacing/>
    </w:pPr>
  </w:style>
  <w:style w:type="paragraph" w:styleId="ListBullet2">
    <w:name w:val="List Bullet 2"/>
    <w:basedOn w:val="Normal"/>
    <w:uiPriority w:val="99"/>
    <w:unhideWhenUsed/>
    <w:rsid w:val="00D83923"/>
    <w:pPr>
      <w:numPr>
        <w:ilvl w:val="1"/>
        <w:numId w:val="23"/>
      </w:numPr>
      <w:contextualSpacing/>
    </w:pPr>
  </w:style>
  <w:style w:type="paragraph" w:styleId="ListNumber">
    <w:name w:val="List Number"/>
    <w:basedOn w:val="Normal"/>
    <w:uiPriority w:val="99"/>
    <w:unhideWhenUsed/>
    <w:qFormat/>
    <w:rsid w:val="00D16F74"/>
    <w:pPr>
      <w:numPr>
        <w:numId w:val="25"/>
      </w:numPr>
      <w:contextualSpacing/>
    </w:pPr>
  </w:style>
  <w:style w:type="numbering" w:customStyle="1" w:styleId="Bullets">
    <w:name w:val="Bullets"/>
    <w:uiPriority w:val="99"/>
    <w:rsid w:val="00D83923"/>
    <w:pPr>
      <w:numPr>
        <w:numId w:val="11"/>
      </w:numPr>
    </w:pPr>
  </w:style>
  <w:style w:type="character" w:customStyle="1" w:styleId="Heading1Char">
    <w:name w:val="Heading 1 Char"/>
    <w:basedOn w:val="DefaultParagraphFont"/>
    <w:link w:val="Heading1"/>
    <w:uiPriority w:val="9"/>
    <w:rsid w:val="00A63126"/>
    <w:rPr>
      <w:rFonts w:asciiTheme="majorHAnsi" w:hAnsiTheme="majorHAnsi" w:cstheme="majorHAnsi"/>
      <w:b/>
      <w:bCs/>
      <w:color w:val="26426E" w:themeColor="text2"/>
      <w:sz w:val="48"/>
      <w:szCs w:val="48"/>
    </w:rPr>
  </w:style>
  <w:style w:type="paragraph" w:styleId="ListNumber2">
    <w:name w:val="List Number 2"/>
    <w:basedOn w:val="Normal"/>
    <w:uiPriority w:val="99"/>
    <w:unhideWhenUsed/>
    <w:rsid w:val="00D16F74"/>
    <w:pPr>
      <w:numPr>
        <w:ilvl w:val="1"/>
        <w:numId w:val="25"/>
      </w:numPr>
      <w:contextualSpacing/>
    </w:pPr>
  </w:style>
  <w:style w:type="character" w:customStyle="1" w:styleId="Heading2Char">
    <w:name w:val="Heading 2 Char"/>
    <w:basedOn w:val="DefaultParagraphFont"/>
    <w:link w:val="Heading2"/>
    <w:uiPriority w:val="9"/>
    <w:rsid w:val="008C44F9"/>
    <w:rPr>
      <w:rFonts w:asciiTheme="majorHAnsi" w:eastAsiaTheme="majorEastAsia" w:hAnsiTheme="majorHAnsi" w:cstheme="majorBidi"/>
      <w:b/>
      <w:color w:val="26426E" w:themeColor="text2"/>
      <w:sz w:val="20"/>
      <w:szCs w:val="24"/>
    </w:rPr>
  </w:style>
  <w:style w:type="paragraph" w:styleId="ListParagraph">
    <w:name w:val="List Paragraph"/>
    <w:basedOn w:val="Normal"/>
    <w:uiPriority w:val="34"/>
    <w:qFormat/>
    <w:rsid w:val="00594496"/>
    <w:pPr>
      <w:ind w:left="284"/>
      <w:contextualSpacing/>
    </w:pPr>
  </w:style>
  <w:style w:type="paragraph" w:styleId="Header">
    <w:name w:val="header"/>
    <w:link w:val="HeaderChar"/>
    <w:uiPriority w:val="99"/>
    <w:rsid w:val="008F361C"/>
    <w:pPr>
      <w:spacing w:after="0" w:line="240" w:lineRule="auto"/>
    </w:pPr>
    <w:rPr>
      <w:sz w:val="18"/>
    </w:rPr>
  </w:style>
  <w:style w:type="character" w:customStyle="1" w:styleId="HeaderChar">
    <w:name w:val="Header Char"/>
    <w:basedOn w:val="DefaultParagraphFont"/>
    <w:link w:val="Header"/>
    <w:uiPriority w:val="99"/>
    <w:rsid w:val="008F361C"/>
    <w:rPr>
      <w:sz w:val="18"/>
    </w:rPr>
  </w:style>
  <w:style w:type="paragraph" w:styleId="Footer">
    <w:name w:val="footer"/>
    <w:link w:val="FooterChar"/>
    <w:uiPriority w:val="99"/>
    <w:rsid w:val="00803E3D"/>
    <w:pPr>
      <w:tabs>
        <w:tab w:val="right" w:pos="10206"/>
      </w:tabs>
      <w:spacing w:after="0" w:line="240" w:lineRule="auto"/>
      <w:ind w:right="-2098"/>
    </w:pPr>
    <w:rPr>
      <w:color w:val="26426E" w:themeColor="text2"/>
      <w:sz w:val="18"/>
    </w:rPr>
  </w:style>
  <w:style w:type="character" w:customStyle="1" w:styleId="FooterChar">
    <w:name w:val="Footer Char"/>
    <w:basedOn w:val="DefaultParagraphFont"/>
    <w:link w:val="Footer"/>
    <w:uiPriority w:val="99"/>
    <w:rsid w:val="00803E3D"/>
    <w:rPr>
      <w:color w:val="26426E" w:themeColor="text2"/>
      <w:sz w:val="18"/>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D83923"/>
    <w:pPr>
      <w:numPr>
        <w:ilvl w:val="2"/>
        <w:numId w:val="23"/>
      </w:numPr>
      <w:contextualSpacing/>
    </w:pPr>
  </w:style>
  <w:style w:type="paragraph" w:styleId="ListContinue2">
    <w:name w:val="List Continue 2"/>
    <w:basedOn w:val="Normal"/>
    <w:uiPriority w:val="99"/>
    <w:unhideWhenUsed/>
    <w:rsid w:val="004635FD"/>
    <w:pPr>
      <w:ind w:left="566"/>
      <w:contextualSpacing/>
    </w:pPr>
  </w:style>
  <w:style w:type="paragraph" w:styleId="ListNumber3">
    <w:name w:val="List Number 3"/>
    <w:basedOn w:val="Normal"/>
    <w:uiPriority w:val="99"/>
    <w:unhideWhenUsed/>
    <w:rsid w:val="00D16F74"/>
    <w:pPr>
      <w:numPr>
        <w:ilvl w:val="2"/>
        <w:numId w:val="25"/>
      </w:numPr>
      <w:contextualSpacing/>
    </w:pPr>
  </w:style>
  <w:style w:type="paragraph" w:styleId="ListNumber4">
    <w:name w:val="List Number 4"/>
    <w:basedOn w:val="Normal"/>
    <w:uiPriority w:val="99"/>
    <w:unhideWhenUsed/>
    <w:rsid w:val="00D16F74"/>
    <w:pPr>
      <w:numPr>
        <w:ilvl w:val="3"/>
        <w:numId w:val="25"/>
      </w:numPr>
      <w:contextualSpacing/>
    </w:pPr>
  </w:style>
  <w:style w:type="paragraph" w:styleId="ListNumber5">
    <w:name w:val="List Number 5"/>
    <w:basedOn w:val="Normal"/>
    <w:uiPriority w:val="99"/>
    <w:unhideWhenUsed/>
    <w:rsid w:val="00D16F74"/>
    <w:pPr>
      <w:numPr>
        <w:ilvl w:val="4"/>
        <w:numId w:val="25"/>
      </w:numPr>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rsid w:val="00974677"/>
    <w:pPr>
      <w:ind w:left="849"/>
      <w:contextualSpacing/>
    </w:pPr>
  </w:style>
  <w:style w:type="paragraph" w:styleId="ListContinue4">
    <w:name w:val="List Continue 4"/>
    <w:basedOn w:val="Normal"/>
    <w:uiPriority w:val="99"/>
    <w:unhideWhenUsed/>
    <w:rsid w:val="00974677"/>
    <w:pPr>
      <w:ind w:left="1132"/>
      <w:contextualSpacing/>
    </w:pPr>
  </w:style>
  <w:style w:type="character" w:customStyle="1" w:styleId="Heading3Char">
    <w:name w:val="Heading 3 Char"/>
    <w:basedOn w:val="DefaultParagraphFont"/>
    <w:link w:val="Heading3"/>
    <w:uiPriority w:val="9"/>
    <w:rsid w:val="00F53397"/>
    <w:rPr>
      <w:rFonts w:asciiTheme="majorHAnsi" w:eastAsiaTheme="majorEastAsia" w:hAnsiTheme="majorHAnsi" w:cstheme="majorBidi"/>
      <w:b/>
      <w:color w:val="26426E" w:themeColor="text2"/>
      <w:szCs w:val="24"/>
    </w:rPr>
  </w:style>
  <w:style w:type="character" w:customStyle="1" w:styleId="Heading4Char">
    <w:name w:val="Heading 4 Char"/>
    <w:basedOn w:val="DefaultParagraphFont"/>
    <w:link w:val="Heading4"/>
    <w:uiPriority w:val="9"/>
    <w:rsid w:val="00343EBB"/>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next w:val="Normal"/>
    <w:link w:val="TitleChar"/>
    <w:uiPriority w:val="10"/>
    <w:rsid w:val="00255ADA"/>
    <w:pPr>
      <w:framePr w:w="7938" w:h="3686" w:hRule="exact" w:wrap="around" w:vAnchor="page" w:hAnchor="page" w:x="795" w:y="11556" w:anchorLock="1"/>
      <w:spacing w:after="0" w:line="240" w:lineRule="auto"/>
    </w:pPr>
    <w:rPr>
      <w:rFonts w:asciiTheme="majorHAnsi" w:hAnsiTheme="majorHAnsi" w:cstheme="majorHAnsi"/>
      <w:b/>
      <w:bCs/>
      <w:color w:val="FFFFFF" w:themeColor="background1"/>
      <w:sz w:val="90"/>
      <w:szCs w:val="90"/>
    </w:rPr>
  </w:style>
  <w:style w:type="character" w:customStyle="1" w:styleId="TitleChar">
    <w:name w:val="Title Char"/>
    <w:basedOn w:val="DefaultParagraphFont"/>
    <w:link w:val="Title"/>
    <w:uiPriority w:val="10"/>
    <w:rsid w:val="00255ADA"/>
    <w:rPr>
      <w:rFonts w:asciiTheme="majorHAnsi" w:hAnsiTheme="majorHAnsi" w:cstheme="majorHAnsi"/>
      <w:b/>
      <w:bCs/>
      <w:color w:val="FFFFFF" w:themeColor="background1"/>
      <w:sz w:val="90"/>
      <w:szCs w:val="90"/>
    </w:rPr>
  </w:style>
  <w:style w:type="paragraph" w:customStyle="1" w:styleId="Pull-outQuote">
    <w:name w:val="Pull-out Quote"/>
    <w:basedOn w:val="Normal"/>
    <w:link w:val="Pull-outQuoteChar"/>
    <w:semiHidden/>
    <w:rsid w:val="009D24F5"/>
    <w:pPr>
      <w:pBdr>
        <w:top w:val="single" w:sz="4" w:space="4" w:color="26426E" w:themeColor="text2"/>
        <w:left w:val="single" w:sz="4" w:space="4" w:color="26426E" w:themeColor="text2"/>
        <w:bottom w:val="single" w:sz="4" w:space="4" w:color="26426E" w:themeColor="text2"/>
        <w:right w:val="single" w:sz="4" w:space="4" w:color="26426E" w:themeColor="text2"/>
      </w:pBdr>
      <w:shd w:val="clear" w:color="auto" w:fill="26426E"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26426E"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26426E" w:themeFill="text2"/>
    </w:rPr>
  </w:style>
  <w:style w:type="paragraph" w:customStyle="1" w:styleId="Heading1-numbered">
    <w:name w:val="Heading 1-numbered"/>
    <w:basedOn w:val="Heading1"/>
    <w:next w:val="Normal"/>
    <w:link w:val="Heading1-numberedChar"/>
    <w:uiPriority w:val="9"/>
    <w:semiHidden/>
    <w:rsid w:val="00D16F74"/>
    <w:pPr>
      <w:numPr>
        <w:numId w:val="26"/>
      </w:numPr>
      <w:ind w:left="0" w:firstLine="0"/>
    </w:pPr>
  </w:style>
  <w:style w:type="paragraph" w:customStyle="1" w:styleId="Heading2-numbered">
    <w:name w:val="Heading 2-numbered"/>
    <w:basedOn w:val="Heading2"/>
    <w:next w:val="Normal"/>
    <w:link w:val="Heading2-numberedChar"/>
    <w:uiPriority w:val="9"/>
    <w:semiHidden/>
    <w:rsid w:val="00D16F74"/>
    <w:pPr>
      <w:numPr>
        <w:ilvl w:val="1"/>
        <w:numId w:val="26"/>
      </w:numPr>
    </w:pPr>
  </w:style>
  <w:style w:type="character" w:customStyle="1" w:styleId="Heading1-numberedChar">
    <w:name w:val="Heading 1-numbered Char"/>
    <w:basedOn w:val="Heading1Char"/>
    <w:link w:val="Heading1-numbered"/>
    <w:uiPriority w:val="9"/>
    <w:semiHidden/>
    <w:rsid w:val="0041673A"/>
    <w:rPr>
      <w:rFonts w:asciiTheme="majorHAnsi" w:eastAsiaTheme="majorEastAsia" w:hAnsiTheme="majorHAnsi" w:cstheme="majorBidi"/>
      <w:b/>
      <w:bCs/>
      <w:color w:val="26426E" w:themeColor="text2"/>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bCs w:val="0"/>
      <w:color w:val="26426E" w:themeColor="text2"/>
      <w:sz w:val="24"/>
      <w:szCs w:val="26"/>
    </w:rPr>
  </w:style>
  <w:style w:type="paragraph" w:styleId="ListContinue5">
    <w:name w:val="List Continue 5"/>
    <w:basedOn w:val="Normal"/>
    <w:uiPriority w:val="99"/>
    <w:unhideWhenUsed/>
    <w:rsid w:val="00593314"/>
    <w:pPr>
      <w:ind w:left="1415"/>
      <w:contextualSpacing/>
    </w:pPr>
  </w:style>
  <w:style w:type="table" w:styleId="TableGrid">
    <w:name w:val="Table Grid"/>
    <w:basedOn w:val="TableNormal"/>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35"/>
    <w:unhideWhenUsed/>
    <w:rsid w:val="00E56A1E"/>
    <w:pPr>
      <w:spacing w:before="60" w:after="240" w:line="240" w:lineRule="auto"/>
    </w:pPr>
    <w:rPr>
      <w:iCs/>
      <w:color w:val="26426E" w:themeColor="text2"/>
      <w:sz w:val="16"/>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3E0707"/>
    <w:pPr>
      <w:framePr w:wrap="around"/>
    </w:pPr>
    <w:rPr>
      <w:b w:val="0"/>
      <w:sz w:val="32"/>
    </w:rPr>
  </w:style>
  <w:style w:type="character" w:customStyle="1" w:styleId="SubtitleChar">
    <w:name w:val="Subtitle Char"/>
    <w:basedOn w:val="DefaultParagraphFont"/>
    <w:link w:val="Subtitle"/>
    <w:uiPriority w:val="11"/>
    <w:rsid w:val="003E0707"/>
    <w:rPr>
      <w:rFonts w:asciiTheme="majorHAnsi" w:hAnsiTheme="majorHAnsi" w:cstheme="majorHAnsi"/>
      <w:bCs/>
      <w:color w:val="FFFFFF" w:themeColor="background1"/>
      <w:sz w:val="32"/>
      <w:szCs w:val="90"/>
    </w:rPr>
  </w:style>
  <w:style w:type="paragraph" w:styleId="TOCHeading">
    <w:name w:val="TOC Heading"/>
    <w:basedOn w:val="Heading1"/>
    <w:next w:val="Normal"/>
    <w:uiPriority w:val="39"/>
    <w:unhideWhenUsed/>
    <w:rsid w:val="00A24EF4"/>
    <w:pPr>
      <w:spacing w:after="0" w:line="259" w:lineRule="auto"/>
      <w:outlineLvl w:val="9"/>
    </w:pPr>
    <w:rPr>
      <w:sz w:val="32"/>
      <w:lang w:val="en-US"/>
    </w:rPr>
  </w:style>
  <w:style w:type="paragraph" w:styleId="TOC1">
    <w:name w:val="toc 1"/>
    <w:basedOn w:val="Normal"/>
    <w:next w:val="Normal"/>
    <w:autoRedefine/>
    <w:uiPriority w:val="39"/>
    <w:unhideWhenUsed/>
    <w:rsid w:val="004E0833"/>
    <w:pPr>
      <w:spacing w:before="240" w:after="100"/>
    </w:pPr>
    <w:rPr>
      <w:b/>
    </w:rPr>
  </w:style>
  <w:style w:type="paragraph" w:styleId="TOC2">
    <w:name w:val="toc 2"/>
    <w:basedOn w:val="Normal"/>
    <w:next w:val="Normal"/>
    <w:autoRedefine/>
    <w:uiPriority w:val="39"/>
    <w:unhideWhenUsed/>
    <w:rsid w:val="00A24EF4"/>
    <w:pPr>
      <w:spacing w:after="100"/>
    </w:pPr>
  </w:style>
  <w:style w:type="paragraph" w:styleId="TOC3">
    <w:name w:val="toc 3"/>
    <w:basedOn w:val="Normal"/>
    <w:next w:val="Normal"/>
    <w:autoRedefine/>
    <w:uiPriority w:val="39"/>
    <w:unhideWhenUsed/>
    <w:rsid w:val="004E0833"/>
    <w:pPr>
      <w:tabs>
        <w:tab w:val="right" w:leader="dot" w:pos="9628"/>
      </w:tabs>
      <w:spacing w:after="100"/>
      <w:ind w:left="284"/>
    </w:pPr>
  </w:style>
  <w:style w:type="character" w:styleId="Hyperlink">
    <w:name w:val="Hyperlink"/>
    <w:basedOn w:val="DefaultParagraphFont"/>
    <w:uiPriority w:val="99"/>
    <w:unhideWhenUsed/>
    <w:rsid w:val="00B152A4"/>
    <w:rPr>
      <w:color w:val="003D58" w:themeColor="hyperlink"/>
      <w:u w:val="non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1"/>
    <w:rsid w:val="00374847"/>
    <w:rPr>
      <w:b/>
    </w:rPr>
  </w:style>
  <w:style w:type="table" w:customStyle="1" w:styleId="00-ClientTable">
    <w:name w:val="00-Client Table"/>
    <w:basedOn w:val="TableNormal"/>
    <w:uiPriority w:val="99"/>
    <w:rsid w:val="00EA1D89"/>
    <w:pPr>
      <w:spacing w:after="0" w:line="240" w:lineRule="auto"/>
    </w:pPr>
    <w:tblPr>
      <w:tblCellMar>
        <w:top w:w="227" w:type="dxa"/>
        <w:left w:w="193" w:type="dxa"/>
        <w:bottom w:w="142" w:type="dxa"/>
        <w:right w:w="142" w:type="dxa"/>
      </w:tblCellMar>
    </w:tblPr>
    <w:tcPr>
      <w:shd w:val="clear" w:color="auto" w:fill="C8D6EC" w:themeFill="text2" w:themeFillTint="33"/>
    </w:tcPr>
  </w:style>
  <w:style w:type="paragraph" w:customStyle="1" w:styleId="CoverGraphic">
    <w:name w:val="Cover Graphic"/>
    <w:basedOn w:val="NoSpacing"/>
    <w:link w:val="CoverGraphicChar"/>
    <w:rsid w:val="008E54C4"/>
    <w:pPr>
      <w:framePr w:wrap="around" w:vAnchor="page" w:hAnchor="page" w:x="1" w:y="11143" w:anchorLock="1"/>
    </w:pPr>
  </w:style>
  <w:style w:type="character" w:customStyle="1" w:styleId="NoSpacingChar">
    <w:name w:val="No Spacing Char"/>
    <w:basedOn w:val="DefaultParagraphFont"/>
    <w:link w:val="NoSpacing"/>
    <w:uiPriority w:val="1"/>
    <w:rsid w:val="008E54C4"/>
  </w:style>
  <w:style w:type="character" w:customStyle="1" w:styleId="CoverGraphicChar">
    <w:name w:val="Cover Graphic Char"/>
    <w:basedOn w:val="NoSpacingChar"/>
    <w:link w:val="CoverGraphic"/>
    <w:rsid w:val="008E54C4"/>
  </w:style>
  <w:style w:type="paragraph" w:customStyle="1" w:styleId="Title2">
    <w:name w:val="Title 2"/>
    <w:basedOn w:val="Normal"/>
    <w:link w:val="Title2Char"/>
    <w:rsid w:val="008B0C9C"/>
    <w:pPr>
      <w:framePr w:h="2552" w:hRule="exact" w:vSpace="1871" w:wrap="notBeside" w:vAnchor="page" w:hAnchor="page" w:x="795" w:y="823" w:anchorLock="1"/>
      <w:spacing w:line="192" w:lineRule="auto"/>
    </w:pPr>
    <w:rPr>
      <w:rFonts w:asciiTheme="majorHAnsi" w:hAnsiTheme="majorHAnsi" w:cstheme="majorHAnsi"/>
      <w:b/>
      <w:bCs/>
      <w:color w:val="FFFFFF" w:themeColor="background1"/>
      <w:sz w:val="100"/>
      <w:szCs w:val="100"/>
    </w:rPr>
  </w:style>
  <w:style w:type="character" w:customStyle="1" w:styleId="Title2Char">
    <w:name w:val="Title 2 Char"/>
    <w:basedOn w:val="DefaultParagraphFont"/>
    <w:link w:val="Title2"/>
    <w:rsid w:val="008B0C9C"/>
    <w:rPr>
      <w:rFonts w:asciiTheme="majorHAnsi" w:hAnsiTheme="majorHAnsi" w:cstheme="majorHAnsi"/>
      <w:b/>
      <w:bCs/>
      <w:color w:val="FFFFFF" w:themeColor="background1"/>
      <w:sz w:val="100"/>
      <w:szCs w:val="100"/>
    </w:rPr>
  </w:style>
  <w:style w:type="paragraph" w:customStyle="1" w:styleId="Date2">
    <w:name w:val="Date 2"/>
    <w:basedOn w:val="Title2"/>
    <w:link w:val="Date2Char"/>
    <w:rsid w:val="004344FB"/>
    <w:pPr>
      <w:framePr w:wrap="notBeside"/>
      <w:spacing w:after="120" w:line="240" w:lineRule="auto"/>
      <w:ind w:left="57"/>
    </w:pPr>
    <w:rPr>
      <w:sz w:val="32"/>
      <w:szCs w:val="32"/>
    </w:rPr>
  </w:style>
  <w:style w:type="character" w:customStyle="1" w:styleId="Date2Char">
    <w:name w:val="Date 2 Char"/>
    <w:basedOn w:val="Title2Char"/>
    <w:link w:val="Date2"/>
    <w:rsid w:val="004344FB"/>
    <w:rPr>
      <w:rFonts w:asciiTheme="majorHAnsi" w:hAnsiTheme="majorHAnsi" w:cstheme="majorHAnsi"/>
      <w:b/>
      <w:bCs/>
      <w:color w:val="FFFFFF" w:themeColor="background1"/>
      <w:sz w:val="32"/>
      <w:szCs w:val="32"/>
    </w:rPr>
  </w:style>
  <w:style w:type="paragraph" w:customStyle="1" w:styleId="Subtitle2">
    <w:name w:val="Subtitle 2"/>
    <w:basedOn w:val="Title2"/>
    <w:link w:val="Subtitle2Char"/>
    <w:rsid w:val="004344FB"/>
    <w:pPr>
      <w:framePr w:wrap="notBeside"/>
      <w:spacing w:line="264" w:lineRule="auto"/>
      <w:ind w:left="57"/>
    </w:pPr>
    <w:rPr>
      <w:b w:val="0"/>
      <w:bCs w:val="0"/>
      <w:sz w:val="32"/>
      <w:szCs w:val="32"/>
    </w:rPr>
  </w:style>
  <w:style w:type="character" w:customStyle="1" w:styleId="Subtitle2Char">
    <w:name w:val="Subtitle 2 Char"/>
    <w:basedOn w:val="Title2Char"/>
    <w:link w:val="Subtitle2"/>
    <w:rsid w:val="004344FB"/>
    <w:rPr>
      <w:rFonts w:asciiTheme="majorHAnsi" w:hAnsiTheme="majorHAnsi" w:cstheme="majorHAnsi"/>
      <w:b w:val="0"/>
      <w:bCs w:val="0"/>
      <w:color w:val="FFFFFF" w:themeColor="background1"/>
      <w:sz w:val="32"/>
      <w:szCs w:val="32"/>
    </w:rPr>
  </w:style>
  <w:style w:type="paragraph" w:customStyle="1" w:styleId="Banner-Header">
    <w:name w:val="Banner - Header"/>
    <w:basedOn w:val="NoSpacing"/>
    <w:link w:val="Banner-HeaderChar"/>
    <w:rsid w:val="00DC52D5"/>
    <w:pPr>
      <w:framePr w:wrap="around" w:vAnchor="page" w:hAnchor="page" w:x="1" w:y="1" w:anchorLock="1"/>
    </w:pPr>
  </w:style>
  <w:style w:type="character" w:customStyle="1" w:styleId="Banner-HeaderChar">
    <w:name w:val="Banner - Header Char"/>
    <w:basedOn w:val="NoSpacingChar"/>
    <w:link w:val="Banner-Header"/>
    <w:rsid w:val="00DC52D5"/>
  </w:style>
  <w:style w:type="character" w:styleId="UnresolvedMention">
    <w:name w:val="Unresolved Mention"/>
    <w:basedOn w:val="DefaultParagraphFont"/>
    <w:uiPriority w:val="99"/>
    <w:semiHidden/>
    <w:unhideWhenUsed/>
    <w:rsid w:val="00B152A4"/>
    <w:rPr>
      <w:color w:val="605E5C"/>
      <w:shd w:val="clear" w:color="auto" w:fill="E1DFDD"/>
    </w:rPr>
  </w:style>
  <w:style w:type="paragraph" w:customStyle="1" w:styleId="FooterURL">
    <w:name w:val="Footer URL"/>
    <w:basedOn w:val="Normal"/>
    <w:link w:val="FooterURLChar"/>
    <w:rsid w:val="009A1CFE"/>
    <w:pPr>
      <w:framePr w:w="7371" w:h="397" w:hRule="exact" w:wrap="around" w:vAnchor="page" w:hAnchor="page" w:x="852" w:y="15679" w:anchorLock="1"/>
    </w:pPr>
    <w:rPr>
      <w:rFonts w:asciiTheme="majorHAnsi" w:hAnsiTheme="majorHAnsi" w:cs="Effra"/>
      <w:b/>
      <w:color w:val="FFFFFF" w:themeColor="background1"/>
      <w:sz w:val="28"/>
    </w:rPr>
  </w:style>
  <w:style w:type="character" w:customStyle="1" w:styleId="FooterURLChar">
    <w:name w:val="Footer URL Char"/>
    <w:basedOn w:val="DefaultParagraphFont"/>
    <w:link w:val="FooterURL"/>
    <w:rsid w:val="009A1CFE"/>
    <w:rPr>
      <w:rFonts w:asciiTheme="majorHAnsi" w:hAnsiTheme="majorHAnsi" w:cs="Effra"/>
      <w:b/>
      <w:color w:val="FFFFFF" w:themeColor="background1"/>
      <w:sz w:val="28"/>
    </w:rPr>
  </w:style>
  <w:style w:type="paragraph" w:customStyle="1" w:styleId="BannerFooter">
    <w:name w:val="Banner Footer"/>
    <w:link w:val="BannerFooterChar"/>
    <w:rsid w:val="00B152A4"/>
    <w:pPr>
      <w:framePr w:wrap="around" w:vAnchor="page" w:hAnchor="page" w:x="1" w:y="13841" w:anchorLock="1"/>
      <w:spacing w:after="0" w:line="240" w:lineRule="auto"/>
    </w:pPr>
    <w:rPr>
      <w:color w:val="26426E" w:themeColor="text2"/>
      <w:sz w:val="20"/>
    </w:rPr>
  </w:style>
  <w:style w:type="character" w:customStyle="1" w:styleId="BannerFooterChar">
    <w:name w:val="Banner Footer Char"/>
    <w:basedOn w:val="DefaultParagraphFont"/>
    <w:link w:val="BannerFooter"/>
    <w:rsid w:val="00B152A4"/>
    <w:rPr>
      <w:color w:val="26426E" w:themeColor="text2"/>
      <w:sz w:val="20"/>
    </w:rPr>
  </w:style>
  <w:style w:type="character" w:customStyle="1" w:styleId="SingleChar">
    <w:name w:val="Single Char"/>
    <w:basedOn w:val="DefaultParagraphFont"/>
    <w:link w:val="Single"/>
    <w:locked/>
    <w:rsid w:val="00BE5FFB"/>
    <w:rPr>
      <w:sz w:val="28"/>
      <w:szCs w:val="29"/>
    </w:rPr>
  </w:style>
  <w:style w:type="paragraph" w:customStyle="1" w:styleId="Single">
    <w:name w:val="Single"/>
    <w:link w:val="SingleChar"/>
    <w:qFormat/>
    <w:rsid w:val="00BE5FFB"/>
    <w:pPr>
      <w:spacing w:after="0" w:line="240" w:lineRule="auto"/>
    </w:pPr>
    <w:rPr>
      <w:sz w:val="28"/>
      <w:szCs w:val="29"/>
    </w:rPr>
  </w:style>
  <w:style w:type="paragraph" w:customStyle="1" w:styleId="TableText">
    <w:name w:val="Table Text"/>
    <w:basedOn w:val="NoSpacing"/>
    <w:link w:val="TableTextChar"/>
    <w:uiPriority w:val="99"/>
    <w:qFormat/>
    <w:rsid w:val="00DC2671"/>
    <w:pPr>
      <w:spacing w:line="221" w:lineRule="auto"/>
    </w:pPr>
    <w:rPr>
      <w:spacing w:val="-2"/>
      <w:sz w:val="18"/>
    </w:rPr>
  </w:style>
  <w:style w:type="character" w:customStyle="1" w:styleId="TableTextChar">
    <w:name w:val="Table Text Char"/>
    <w:basedOn w:val="DefaultParagraphFont"/>
    <w:link w:val="TableText"/>
    <w:uiPriority w:val="99"/>
    <w:rsid w:val="00DC2671"/>
    <w:rPr>
      <w:spacing w:val="-2"/>
      <w:sz w:val="18"/>
    </w:rPr>
  </w:style>
  <w:style w:type="table" w:customStyle="1" w:styleId="YVWDocumentControl">
    <w:name w:val="YVW Document Control"/>
    <w:basedOn w:val="TableNormal"/>
    <w:uiPriority w:val="99"/>
    <w:rsid w:val="00DC2671"/>
    <w:pPr>
      <w:spacing w:after="0" w:line="240" w:lineRule="auto"/>
    </w:pPr>
    <w:rPr>
      <w:sz w:val="18"/>
    </w:rPr>
    <w:tblPr>
      <w:tblStyleColBandSize w:val="1"/>
      <w:tblBorders>
        <w:top w:val="single" w:sz="4" w:space="0" w:color="020A5A"/>
        <w:bottom w:val="single" w:sz="4" w:space="0" w:color="000000"/>
        <w:insideH w:val="single" w:sz="4" w:space="0" w:color="000000"/>
      </w:tblBorders>
      <w:tblCellMar>
        <w:top w:w="85" w:type="dxa"/>
        <w:left w:w="85" w:type="dxa"/>
        <w:bottom w:w="85" w:type="dxa"/>
        <w:right w:w="85" w:type="dxa"/>
      </w:tblCellMar>
    </w:tblPr>
    <w:tblStylePr w:type="firstRow">
      <w:rPr>
        <w:rFonts w:ascii="Arial" w:hAnsi="Arial"/>
        <w:color w:val="0032BE"/>
      </w:rPr>
      <w:tblPr/>
      <w:tcPr>
        <w:tcBorders>
          <w:top w:val="nil"/>
          <w:left w:val="nil"/>
          <w:bottom w:val="single" w:sz="8" w:space="0" w:color="0032BE"/>
          <w:right w:val="nil"/>
          <w:insideH w:val="nil"/>
          <w:insideV w:val="nil"/>
          <w:tl2br w:val="nil"/>
          <w:tr2bl w:val="nil"/>
        </w:tcBorders>
      </w:tcPr>
    </w:tblStylePr>
    <w:tblStylePr w:type="lastRow">
      <w:rPr>
        <w:rFonts w:ascii="Arial" w:hAnsi="Arial"/>
        <w:b w:val="0"/>
        <w:color w:val="auto"/>
      </w:rPr>
    </w:tblStylePr>
    <w:tblStylePr w:type="firstCol">
      <w:rPr>
        <w:rFonts w:ascii="Arial" w:hAnsi="Arial"/>
        <w:b/>
        <w:color w:val="0032BE"/>
      </w:rPr>
      <w:tblPr/>
      <w:tcPr>
        <w:shd w:val="clear" w:color="auto" w:fill="F2F2F2"/>
      </w:tcPr>
    </w:tblStylePr>
    <w:tblStylePr w:type="lastCol">
      <w:tblPr/>
      <w:tcPr>
        <w:shd w:val="clear" w:color="auto" w:fill="C9ECF5"/>
      </w:tcPr>
    </w:tblStylePr>
    <w:tblStylePr w:type="band1Vert">
      <w:tblPr/>
      <w:tcPr>
        <w:shd w:val="clear" w:color="auto" w:fill="E4F5FA"/>
      </w:tcPr>
    </w:tblStylePr>
  </w:style>
  <w:style w:type="character" w:styleId="CommentReference">
    <w:name w:val="annotation reference"/>
    <w:basedOn w:val="DefaultParagraphFont"/>
    <w:uiPriority w:val="99"/>
    <w:semiHidden/>
    <w:unhideWhenUsed/>
    <w:rsid w:val="00090B55"/>
    <w:rPr>
      <w:sz w:val="16"/>
      <w:szCs w:val="16"/>
    </w:rPr>
  </w:style>
  <w:style w:type="paragraph" w:styleId="CommentText">
    <w:name w:val="annotation text"/>
    <w:basedOn w:val="Normal"/>
    <w:link w:val="CommentTextChar"/>
    <w:uiPriority w:val="99"/>
    <w:unhideWhenUsed/>
    <w:rsid w:val="00090B55"/>
    <w:rPr>
      <w:sz w:val="20"/>
    </w:rPr>
  </w:style>
  <w:style w:type="character" w:customStyle="1" w:styleId="CommentTextChar">
    <w:name w:val="Comment Text Char"/>
    <w:basedOn w:val="DefaultParagraphFont"/>
    <w:link w:val="CommentText"/>
    <w:uiPriority w:val="99"/>
    <w:rsid w:val="00090B55"/>
    <w:rPr>
      <w:rFonts w:ascii="Times" w:eastAsia="Times" w:hAnsi="Times" w:cs="Times New Roman"/>
      <w:sz w:val="20"/>
      <w:szCs w:val="20"/>
      <w:lang w:val="en-US"/>
    </w:rPr>
  </w:style>
  <w:style w:type="paragraph" w:customStyle="1" w:styleId="Default">
    <w:name w:val="Default"/>
    <w:rsid w:val="00090B55"/>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Emphasis">
    <w:name w:val="Emphasis"/>
    <w:basedOn w:val="DefaultParagraphFont"/>
    <w:uiPriority w:val="20"/>
    <w:qFormat/>
    <w:rsid w:val="00090B55"/>
    <w:rPr>
      <w:i/>
      <w:iCs/>
    </w:rPr>
  </w:style>
  <w:style w:type="paragraph" w:styleId="CommentSubject">
    <w:name w:val="annotation subject"/>
    <w:basedOn w:val="CommentText"/>
    <w:next w:val="CommentText"/>
    <w:link w:val="CommentSubjectChar"/>
    <w:uiPriority w:val="99"/>
    <w:semiHidden/>
    <w:unhideWhenUsed/>
    <w:rsid w:val="00E960D5"/>
    <w:rPr>
      <w:b/>
      <w:bCs/>
    </w:rPr>
  </w:style>
  <w:style w:type="character" w:customStyle="1" w:styleId="CommentSubjectChar">
    <w:name w:val="Comment Subject Char"/>
    <w:basedOn w:val="CommentTextChar"/>
    <w:link w:val="CommentSubject"/>
    <w:uiPriority w:val="99"/>
    <w:semiHidden/>
    <w:rsid w:val="00E960D5"/>
    <w:rPr>
      <w:rFonts w:ascii="Times" w:eastAsia="Times" w:hAnsi="Times" w:cs="Times New Roman"/>
      <w:b/>
      <w:bCs/>
      <w:sz w:val="20"/>
      <w:szCs w:val="20"/>
      <w:lang w:val="en-US"/>
    </w:rPr>
  </w:style>
  <w:style w:type="character" w:customStyle="1" w:styleId="Style1">
    <w:name w:val="Style1"/>
    <w:basedOn w:val="DefaultParagraphFont"/>
    <w:uiPriority w:val="1"/>
    <w:rsid w:val="00C30926"/>
    <w:rPr>
      <w:rFonts w:ascii="Calibri" w:hAnsi="Calibri"/>
      <w:sz w:val="24"/>
    </w:rPr>
  </w:style>
  <w:style w:type="character" w:customStyle="1" w:styleId="Style2">
    <w:name w:val="Style2"/>
    <w:basedOn w:val="DefaultParagraphFont"/>
    <w:uiPriority w:val="1"/>
    <w:rsid w:val="00C30926"/>
    <w:rPr>
      <w:rFonts w:ascii="Calibri" w:hAnsi="Calibri"/>
      <w:sz w:val="28"/>
    </w:rPr>
  </w:style>
  <w:style w:type="character" w:customStyle="1" w:styleId="Style3">
    <w:name w:val="Style3"/>
    <w:basedOn w:val="DefaultParagraphFont"/>
    <w:uiPriority w:val="1"/>
    <w:rsid w:val="00C30926"/>
    <w:rPr>
      <w:rFonts w:ascii="Calibri" w:hAnsi="Calibri"/>
      <w:sz w:val="28"/>
    </w:rPr>
  </w:style>
  <w:style w:type="character" w:customStyle="1" w:styleId="Style4">
    <w:name w:val="Style4"/>
    <w:basedOn w:val="DefaultParagraphFont"/>
    <w:uiPriority w:val="1"/>
    <w:rsid w:val="00C30926"/>
    <w:rPr>
      <w:rFonts w:ascii="Calibri" w:hAnsi="Calibri"/>
      <w:sz w:val="28"/>
    </w:rPr>
  </w:style>
  <w:style w:type="character" w:customStyle="1" w:styleId="Style5">
    <w:name w:val="Style5"/>
    <w:basedOn w:val="DefaultParagraphFont"/>
    <w:uiPriority w:val="1"/>
    <w:rsid w:val="00C30926"/>
    <w:rPr>
      <w:rFonts w:ascii="Calibri" w:hAnsi="Calibri"/>
      <w:sz w:val="28"/>
    </w:rPr>
  </w:style>
  <w:style w:type="character" w:customStyle="1" w:styleId="Style6">
    <w:name w:val="Style6"/>
    <w:basedOn w:val="DefaultParagraphFont"/>
    <w:uiPriority w:val="1"/>
    <w:rsid w:val="00C30926"/>
    <w:rPr>
      <w:rFonts w:ascii="Calibri" w:hAnsi="Calibri"/>
      <w:sz w:val="28"/>
    </w:rPr>
  </w:style>
  <w:style w:type="character" w:customStyle="1" w:styleId="Style7">
    <w:name w:val="Style7"/>
    <w:basedOn w:val="DefaultParagraphFont"/>
    <w:uiPriority w:val="1"/>
    <w:rsid w:val="00C30926"/>
    <w:rPr>
      <w:rFonts w:ascii="Calibri" w:hAnsi="Calibri"/>
      <w:sz w:val="28"/>
    </w:rPr>
  </w:style>
  <w:style w:type="character" w:customStyle="1" w:styleId="Style8">
    <w:name w:val="Style8"/>
    <w:basedOn w:val="DefaultParagraphFont"/>
    <w:uiPriority w:val="1"/>
    <w:rsid w:val="00C30926"/>
    <w:rPr>
      <w:rFonts w:ascii="Calibri" w:hAnsi="Calibri"/>
      <w:sz w:val="28"/>
    </w:rPr>
  </w:style>
  <w:style w:type="character" w:customStyle="1" w:styleId="Style9">
    <w:name w:val="Style9"/>
    <w:basedOn w:val="DefaultParagraphFont"/>
    <w:uiPriority w:val="1"/>
    <w:rsid w:val="00E80033"/>
    <w:rPr>
      <w:rFonts w:ascii="Calibri" w:hAnsi="Calibri"/>
      <w:sz w:val="28"/>
    </w:rPr>
  </w:style>
  <w:style w:type="character" w:customStyle="1" w:styleId="Style10">
    <w:name w:val="Style10"/>
    <w:basedOn w:val="Bold"/>
    <w:uiPriority w:val="1"/>
    <w:rsid w:val="00E80033"/>
    <w:rPr>
      <w:rFonts w:ascii="Calibri" w:hAnsi="Calibri"/>
      <w:b/>
      <w:sz w:val="28"/>
    </w:rPr>
  </w:style>
  <w:style w:type="character" w:customStyle="1" w:styleId="Style11">
    <w:name w:val="Style11"/>
    <w:basedOn w:val="Bold"/>
    <w:uiPriority w:val="1"/>
    <w:rsid w:val="00E80033"/>
    <w:rPr>
      <w:rFonts w:ascii="Calibri" w:hAnsi="Calibri"/>
      <w:b/>
      <w:sz w:val="28"/>
    </w:rPr>
  </w:style>
  <w:style w:type="paragraph" w:styleId="Revision">
    <w:name w:val="Revision"/>
    <w:hidden/>
    <w:uiPriority w:val="99"/>
    <w:semiHidden/>
    <w:rsid w:val="00D85D7C"/>
    <w:pPr>
      <w:spacing w:after="0" w:line="240" w:lineRule="auto"/>
    </w:pPr>
    <w:rPr>
      <w:rFonts w:ascii="Times" w:eastAsia="Times" w:hAnsi="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22057">
      <w:bodyDiv w:val="1"/>
      <w:marLeft w:val="0"/>
      <w:marRight w:val="0"/>
      <w:marTop w:val="0"/>
      <w:marBottom w:val="0"/>
      <w:divBdr>
        <w:top w:val="none" w:sz="0" w:space="0" w:color="auto"/>
        <w:left w:val="none" w:sz="0" w:space="0" w:color="auto"/>
        <w:bottom w:val="none" w:sz="0" w:space="0" w:color="auto"/>
        <w:right w:val="none" w:sz="0" w:space="0" w:color="auto"/>
      </w:divBdr>
    </w:div>
    <w:div w:id="129590353">
      <w:bodyDiv w:val="1"/>
      <w:marLeft w:val="0"/>
      <w:marRight w:val="0"/>
      <w:marTop w:val="0"/>
      <w:marBottom w:val="0"/>
      <w:divBdr>
        <w:top w:val="none" w:sz="0" w:space="0" w:color="auto"/>
        <w:left w:val="none" w:sz="0" w:space="0" w:color="auto"/>
        <w:bottom w:val="none" w:sz="0" w:space="0" w:color="auto"/>
        <w:right w:val="none" w:sz="0" w:space="0" w:color="auto"/>
      </w:divBdr>
    </w:div>
    <w:div w:id="291056613">
      <w:bodyDiv w:val="1"/>
      <w:marLeft w:val="0"/>
      <w:marRight w:val="0"/>
      <w:marTop w:val="0"/>
      <w:marBottom w:val="0"/>
      <w:divBdr>
        <w:top w:val="none" w:sz="0" w:space="0" w:color="auto"/>
        <w:left w:val="none" w:sz="0" w:space="0" w:color="auto"/>
        <w:bottom w:val="none" w:sz="0" w:space="0" w:color="auto"/>
        <w:right w:val="none" w:sz="0" w:space="0" w:color="auto"/>
      </w:divBdr>
    </w:div>
    <w:div w:id="377046882">
      <w:bodyDiv w:val="1"/>
      <w:marLeft w:val="0"/>
      <w:marRight w:val="0"/>
      <w:marTop w:val="0"/>
      <w:marBottom w:val="0"/>
      <w:divBdr>
        <w:top w:val="none" w:sz="0" w:space="0" w:color="auto"/>
        <w:left w:val="none" w:sz="0" w:space="0" w:color="auto"/>
        <w:bottom w:val="none" w:sz="0" w:space="0" w:color="auto"/>
        <w:right w:val="none" w:sz="0" w:space="0" w:color="auto"/>
      </w:divBdr>
    </w:div>
    <w:div w:id="489440725">
      <w:bodyDiv w:val="1"/>
      <w:marLeft w:val="0"/>
      <w:marRight w:val="0"/>
      <w:marTop w:val="0"/>
      <w:marBottom w:val="0"/>
      <w:divBdr>
        <w:top w:val="none" w:sz="0" w:space="0" w:color="auto"/>
        <w:left w:val="none" w:sz="0" w:space="0" w:color="auto"/>
        <w:bottom w:val="none" w:sz="0" w:space="0" w:color="auto"/>
        <w:right w:val="none" w:sz="0" w:space="0" w:color="auto"/>
      </w:divBdr>
    </w:div>
    <w:div w:id="683678367">
      <w:bodyDiv w:val="1"/>
      <w:marLeft w:val="0"/>
      <w:marRight w:val="0"/>
      <w:marTop w:val="0"/>
      <w:marBottom w:val="0"/>
      <w:divBdr>
        <w:top w:val="none" w:sz="0" w:space="0" w:color="auto"/>
        <w:left w:val="none" w:sz="0" w:space="0" w:color="auto"/>
        <w:bottom w:val="none" w:sz="0" w:space="0" w:color="auto"/>
        <w:right w:val="none" w:sz="0" w:space="0" w:color="auto"/>
      </w:divBdr>
    </w:div>
    <w:div w:id="809252558">
      <w:bodyDiv w:val="1"/>
      <w:marLeft w:val="0"/>
      <w:marRight w:val="0"/>
      <w:marTop w:val="0"/>
      <w:marBottom w:val="0"/>
      <w:divBdr>
        <w:top w:val="none" w:sz="0" w:space="0" w:color="auto"/>
        <w:left w:val="none" w:sz="0" w:space="0" w:color="auto"/>
        <w:bottom w:val="none" w:sz="0" w:space="0" w:color="auto"/>
        <w:right w:val="none" w:sz="0" w:space="0" w:color="auto"/>
      </w:divBdr>
    </w:div>
    <w:div w:id="998004050">
      <w:bodyDiv w:val="1"/>
      <w:marLeft w:val="0"/>
      <w:marRight w:val="0"/>
      <w:marTop w:val="0"/>
      <w:marBottom w:val="0"/>
      <w:divBdr>
        <w:top w:val="none" w:sz="0" w:space="0" w:color="auto"/>
        <w:left w:val="none" w:sz="0" w:space="0" w:color="auto"/>
        <w:bottom w:val="none" w:sz="0" w:space="0" w:color="auto"/>
        <w:right w:val="none" w:sz="0" w:space="0" w:color="auto"/>
      </w:divBdr>
    </w:div>
    <w:div w:id="1015812464">
      <w:bodyDiv w:val="1"/>
      <w:marLeft w:val="0"/>
      <w:marRight w:val="0"/>
      <w:marTop w:val="0"/>
      <w:marBottom w:val="0"/>
      <w:divBdr>
        <w:top w:val="none" w:sz="0" w:space="0" w:color="auto"/>
        <w:left w:val="none" w:sz="0" w:space="0" w:color="auto"/>
        <w:bottom w:val="none" w:sz="0" w:space="0" w:color="auto"/>
        <w:right w:val="none" w:sz="0" w:space="0" w:color="auto"/>
      </w:divBdr>
    </w:div>
    <w:div w:id="1046680936">
      <w:bodyDiv w:val="1"/>
      <w:marLeft w:val="0"/>
      <w:marRight w:val="0"/>
      <w:marTop w:val="0"/>
      <w:marBottom w:val="0"/>
      <w:divBdr>
        <w:top w:val="none" w:sz="0" w:space="0" w:color="auto"/>
        <w:left w:val="none" w:sz="0" w:space="0" w:color="auto"/>
        <w:bottom w:val="none" w:sz="0" w:space="0" w:color="auto"/>
        <w:right w:val="none" w:sz="0" w:space="0" w:color="auto"/>
      </w:divBdr>
    </w:div>
    <w:div w:id="1312518240">
      <w:bodyDiv w:val="1"/>
      <w:marLeft w:val="0"/>
      <w:marRight w:val="0"/>
      <w:marTop w:val="0"/>
      <w:marBottom w:val="0"/>
      <w:divBdr>
        <w:top w:val="none" w:sz="0" w:space="0" w:color="auto"/>
        <w:left w:val="none" w:sz="0" w:space="0" w:color="auto"/>
        <w:bottom w:val="none" w:sz="0" w:space="0" w:color="auto"/>
        <w:right w:val="none" w:sz="0" w:space="0" w:color="auto"/>
      </w:divBdr>
    </w:div>
    <w:div w:id="1343121918">
      <w:bodyDiv w:val="1"/>
      <w:marLeft w:val="0"/>
      <w:marRight w:val="0"/>
      <w:marTop w:val="0"/>
      <w:marBottom w:val="0"/>
      <w:divBdr>
        <w:top w:val="none" w:sz="0" w:space="0" w:color="auto"/>
        <w:left w:val="none" w:sz="0" w:space="0" w:color="auto"/>
        <w:bottom w:val="none" w:sz="0" w:space="0" w:color="auto"/>
        <w:right w:val="none" w:sz="0" w:space="0" w:color="auto"/>
      </w:divBdr>
    </w:div>
    <w:div w:id="1392734676">
      <w:bodyDiv w:val="1"/>
      <w:marLeft w:val="0"/>
      <w:marRight w:val="0"/>
      <w:marTop w:val="0"/>
      <w:marBottom w:val="0"/>
      <w:divBdr>
        <w:top w:val="none" w:sz="0" w:space="0" w:color="auto"/>
        <w:left w:val="none" w:sz="0" w:space="0" w:color="auto"/>
        <w:bottom w:val="none" w:sz="0" w:space="0" w:color="auto"/>
        <w:right w:val="none" w:sz="0" w:space="0" w:color="auto"/>
      </w:divBdr>
    </w:div>
    <w:div w:id="1402560152">
      <w:bodyDiv w:val="1"/>
      <w:marLeft w:val="0"/>
      <w:marRight w:val="0"/>
      <w:marTop w:val="0"/>
      <w:marBottom w:val="0"/>
      <w:divBdr>
        <w:top w:val="none" w:sz="0" w:space="0" w:color="auto"/>
        <w:left w:val="none" w:sz="0" w:space="0" w:color="auto"/>
        <w:bottom w:val="none" w:sz="0" w:space="0" w:color="auto"/>
        <w:right w:val="none" w:sz="0" w:space="0" w:color="auto"/>
      </w:divBdr>
    </w:div>
    <w:div w:id="1413313602">
      <w:bodyDiv w:val="1"/>
      <w:marLeft w:val="0"/>
      <w:marRight w:val="0"/>
      <w:marTop w:val="0"/>
      <w:marBottom w:val="0"/>
      <w:divBdr>
        <w:top w:val="none" w:sz="0" w:space="0" w:color="auto"/>
        <w:left w:val="none" w:sz="0" w:space="0" w:color="auto"/>
        <w:bottom w:val="none" w:sz="0" w:space="0" w:color="auto"/>
        <w:right w:val="none" w:sz="0" w:space="0" w:color="auto"/>
      </w:divBdr>
    </w:div>
    <w:div w:id="1538084453">
      <w:bodyDiv w:val="1"/>
      <w:marLeft w:val="0"/>
      <w:marRight w:val="0"/>
      <w:marTop w:val="0"/>
      <w:marBottom w:val="0"/>
      <w:divBdr>
        <w:top w:val="none" w:sz="0" w:space="0" w:color="auto"/>
        <w:left w:val="none" w:sz="0" w:space="0" w:color="auto"/>
        <w:bottom w:val="none" w:sz="0" w:space="0" w:color="auto"/>
        <w:right w:val="none" w:sz="0" w:space="0" w:color="auto"/>
      </w:divBdr>
    </w:div>
    <w:div w:id="1658342914">
      <w:bodyDiv w:val="1"/>
      <w:marLeft w:val="0"/>
      <w:marRight w:val="0"/>
      <w:marTop w:val="0"/>
      <w:marBottom w:val="0"/>
      <w:divBdr>
        <w:top w:val="none" w:sz="0" w:space="0" w:color="auto"/>
        <w:left w:val="none" w:sz="0" w:space="0" w:color="auto"/>
        <w:bottom w:val="none" w:sz="0" w:space="0" w:color="auto"/>
        <w:right w:val="none" w:sz="0" w:space="0" w:color="auto"/>
      </w:divBdr>
    </w:div>
    <w:div w:id="1719010516">
      <w:bodyDiv w:val="1"/>
      <w:marLeft w:val="0"/>
      <w:marRight w:val="0"/>
      <w:marTop w:val="0"/>
      <w:marBottom w:val="0"/>
      <w:divBdr>
        <w:top w:val="none" w:sz="0" w:space="0" w:color="auto"/>
        <w:left w:val="none" w:sz="0" w:space="0" w:color="auto"/>
        <w:bottom w:val="none" w:sz="0" w:space="0" w:color="auto"/>
        <w:right w:val="none" w:sz="0" w:space="0" w:color="auto"/>
      </w:divBdr>
    </w:div>
    <w:div w:id="1771468805">
      <w:bodyDiv w:val="1"/>
      <w:marLeft w:val="0"/>
      <w:marRight w:val="0"/>
      <w:marTop w:val="0"/>
      <w:marBottom w:val="0"/>
      <w:divBdr>
        <w:top w:val="none" w:sz="0" w:space="0" w:color="auto"/>
        <w:left w:val="none" w:sz="0" w:space="0" w:color="auto"/>
        <w:bottom w:val="none" w:sz="0" w:space="0" w:color="auto"/>
        <w:right w:val="none" w:sz="0" w:space="0" w:color="auto"/>
      </w:divBdr>
    </w:div>
    <w:div w:id="1783568208">
      <w:bodyDiv w:val="1"/>
      <w:marLeft w:val="0"/>
      <w:marRight w:val="0"/>
      <w:marTop w:val="0"/>
      <w:marBottom w:val="0"/>
      <w:divBdr>
        <w:top w:val="none" w:sz="0" w:space="0" w:color="auto"/>
        <w:left w:val="none" w:sz="0" w:space="0" w:color="auto"/>
        <w:bottom w:val="none" w:sz="0" w:space="0" w:color="auto"/>
        <w:right w:val="none" w:sz="0" w:space="0" w:color="auto"/>
      </w:divBdr>
    </w:div>
    <w:div w:id="1793397166">
      <w:bodyDiv w:val="1"/>
      <w:marLeft w:val="0"/>
      <w:marRight w:val="0"/>
      <w:marTop w:val="0"/>
      <w:marBottom w:val="0"/>
      <w:divBdr>
        <w:top w:val="none" w:sz="0" w:space="0" w:color="auto"/>
        <w:left w:val="none" w:sz="0" w:space="0" w:color="auto"/>
        <w:bottom w:val="none" w:sz="0" w:space="0" w:color="auto"/>
        <w:right w:val="none" w:sz="0" w:space="0" w:color="auto"/>
      </w:divBdr>
    </w:div>
    <w:div w:id="203183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wyndham.vic.gov.au\dfs01\Templates2016\Wyndham%20City%20Templates\Document%20Template\Small%20headers\Portrait\WCC%20Blue%20Template%20-%20Header%20and%20Foo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C17B49DC2449EBB3F1C4EB35C1E2A4"/>
        <w:category>
          <w:name w:val="General"/>
          <w:gallery w:val="placeholder"/>
        </w:category>
        <w:types>
          <w:type w:val="bbPlcHdr"/>
        </w:types>
        <w:behaviors>
          <w:behavior w:val="content"/>
        </w:behaviors>
        <w:guid w:val="{646A14CF-F621-4E41-B908-63AEAEF4B705}"/>
      </w:docPartPr>
      <w:docPartBody>
        <w:p w:rsidR="00B17D3C" w:rsidRDefault="00877BB4" w:rsidP="00877BB4">
          <w:pPr>
            <w:pStyle w:val="10C17B49DC2449EBB3F1C4EB35C1E2A4"/>
          </w:pPr>
          <w:r w:rsidRPr="00F4460C">
            <w:rPr>
              <w:rStyle w:val="PlaceholderText"/>
            </w:rPr>
            <w:t>Click here to enter text.</w:t>
          </w:r>
        </w:p>
      </w:docPartBody>
    </w:docPart>
    <w:docPart>
      <w:docPartPr>
        <w:name w:val="38CB7B3384A14EADB763D42420750549"/>
        <w:category>
          <w:name w:val="General"/>
          <w:gallery w:val="placeholder"/>
        </w:category>
        <w:types>
          <w:type w:val="bbPlcHdr"/>
        </w:types>
        <w:behaviors>
          <w:behavior w:val="content"/>
        </w:behaviors>
        <w:guid w:val="{003CC5DE-2F61-4DB3-AEBA-F123AC81FB6C}"/>
      </w:docPartPr>
      <w:docPartBody>
        <w:p w:rsidR="00B17D3C" w:rsidRDefault="00877BB4" w:rsidP="00877BB4">
          <w:pPr>
            <w:pStyle w:val="38CB7B3384A14EADB763D42420750549"/>
          </w:pPr>
          <w:r w:rsidRPr="00F4460C">
            <w:rPr>
              <w:rStyle w:val="PlaceholderText"/>
            </w:rPr>
            <w:t>Click here to enter text.</w:t>
          </w:r>
        </w:p>
      </w:docPartBody>
    </w:docPart>
    <w:docPart>
      <w:docPartPr>
        <w:name w:val="4FF815CF94024B59AA8A1D2E80CB6FFD"/>
        <w:category>
          <w:name w:val="General"/>
          <w:gallery w:val="placeholder"/>
        </w:category>
        <w:types>
          <w:type w:val="bbPlcHdr"/>
        </w:types>
        <w:behaviors>
          <w:behavior w:val="content"/>
        </w:behaviors>
        <w:guid w:val="{6EA456B8-9DCE-4C5D-8FF5-0697C1C12F3F}"/>
      </w:docPartPr>
      <w:docPartBody>
        <w:p w:rsidR="00B17D3C" w:rsidRDefault="00877BB4" w:rsidP="00877BB4">
          <w:pPr>
            <w:pStyle w:val="4FF815CF94024B59AA8A1D2E80CB6FFD"/>
          </w:pPr>
          <w:r w:rsidRPr="00F4460C">
            <w:rPr>
              <w:rStyle w:val="PlaceholderText"/>
            </w:rPr>
            <w:t>Click here to enter text.</w:t>
          </w:r>
        </w:p>
      </w:docPartBody>
    </w:docPart>
    <w:docPart>
      <w:docPartPr>
        <w:name w:val="A025D6EDEFC845DD8D2D0A0B9E838A60"/>
        <w:category>
          <w:name w:val="General"/>
          <w:gallery w:val="placeholder"/>
        </w:category>
        <w:types>
          <w:type w:val="bbPlcHdr"/>
        </w:types>
        <w:behaviors>
          <w:behavior w:val="content"/>
        </w:behaviors>
        <w:guid w:val="{C6C5E643-66F0-4740-ABB8-51105DE5102D}"/>
      </w:docPartPr>
      <w:docPartBody>
        <w:p w:rsidR="00B17D3C" w:rsidRDefault="00877BB4" w:rsidP="00877BB4">
          <w:pPr>
            <w:pStyle w:val="A025D6EDEFC845DD8D2D0A0B9E838A60"/>
          </w:pPr>
          <w:r w:rsidRPr="003B3E5E">
            <w:rPr>
              <w:rStyle w:val="PlaceholderText"/>
            </w:rPr>
            <w:t>Choose an item.</w:t>
          </w:r>
        </w:p>
      </w:docPartBody>
    </w:docPart>
    <w:docPart>
      <w:docPartPr>
        <w:name w:val="7D7D1C02741D4B1FAA6900AA2639A5B8"/>
        <w:category>
          <w:name w:val="General"/>
          <w:gallery w:val="placeholder"/>
        </w:category>
        <w:types>
          <w:type w:val="bbPlcHdr"/>
        </w:types>
        <w:behaviors>
          <w:behavior w:val="content"/>
        </w:behaviors>
        <w:guid w:val="{D8B2AD96-1077-446E-9C90-CB7277FEF9D6}"/>
      </w:docPartPr>
      <w:docPartBody>
        <w:p w:rsidR="00B17D3C" w:rsidRDefault="00877BB4" w:rsidP="00877BB4">
          <w:pPr>
            <w:pStyle w:val="7D7D1C02741D4B1FAA6900AA2639A5B8"/>
          </w:pPr>
          <w:r w:rsidRPr="005C046D">
            <w:rPr>
              <w:rStyle w:val="PlaceholderText"/>
              <w:rFonts w:cstheme="minorHAnsi"/>
            </w:rPr>
            <w:t>Choose an item.</w:t>
          </w:r>
        </w:p>
      </w:docPartBody>
    </w:docPart>
    <w:docPart>
      <w:docPartPr>
        <w:name w:val="C21A095186894FF5B89AAA62BE8D597E"/>
        <w:category>
          <w:name w:val="General"/>
          <w:gallery w:val="placeholder"/>
        </w:category>
        <w:types>
          <w:type w:val="bbPlcHdr"/>
        </w:types>
        <w:behaviors>
          <w:behavior w:val="content"/>
        </w:behaviors>
        <w:guid w:val="{E62F26FA-81E9-49CF-B470-8587C7ED7FB7}"/>
      </w:docPartPr>
      <w:docPartBody>
        <w:p w:rsidR="00B17D3C" w:rsidRDefault="00877BB4" w:rsidP="00877BB4">
          <w:pPr>
            <w:pStyle w:val="C21A095186894FF5B89AAA62BE8D597E"/>
          </w:pPr>
          <w:r w:rsidRPr="005C046D">
            <w:rPr>
              <w:rStyle w:val="PlaceholderText"/>
              <w:rFonts w:cstheme="minorHAnsi"/>
            </w:rPr>
            <w:t>Choose an item.</w:t>
          </w:r>
        </w:p>
      </w:docPartBody>
    </w:docPart>
    <w:docPart>
      <w:docPartPr>
        <w:name w:val="97B74AEB1A2E4E72AACCE9ECDEC17D2C"/>
        <w:category>
          <w:name w:val="General"/>
          <w:gallery w:val="placeholder"/>
        </w:category>
        <w:types>
          <w:type w:val="bbPlcHdr"/>
        </w:types>
        <w:behaviors>
          <w:behavior w:val="content"/>
        </w:behaviors>
        <w:guid w:val="{5E41FBB2-75A0-425F-8F9A-A1B57CF78E42}"/>
      </w:docPartPr>
      <w:docPartBody>
        <w:p w:rsidR="00B17D3C" w:rsidRDefault="00877BB4" w:rsidP="00877BB4">
          <w:pPr>
            <w:pStyle w:val="97B74AEB1A2E4E72AACCE9ECDEC17D2C"/>
          </w:pPr>
          <w:r w:rsidRPr="005C046D">
            <w:rPr>
              <w:rStyle w:val="PlaceholderText"/>
              <w:rFonts w:cstheme="minorHAnsi"/>
            </w:rPr>
            <w:t>Choose an item.</w:t>
          </w:r>
        </w:p>
      </w:docPartBody>
    </w:docPart>
    <w:docPart>
      <w:docPartPr>
        <w:name w:val="79BCE07AE86143A6B2643405D726333F"/>
        <w:category>
          <w:name w:val="General"/>
          <w:gallery w:val="placeholder"/>
        </w:category>
        <w:types>
          <w:type w:val="bbPlcHdr"/>
        </w:types>
        <w:behaviors>
          <w:behavior w:val="content"/>
        </w:behaviors>
        <w:guid w:val="{9F98618D-08B5-47FC-BF66-26CDC0F6D1CF}"/>
      </w:docPartPr>
      <w:docPartBody>
        <w:p w:rsidR="00B17D3C" w:rsidRDefault="00877BB4" w:rsidP="00877BB4">
          <w:pPr>
            <w:pStyle w:val="79BCE07AE86143A6B2643405D726333F"/>
          </w:pPr>
          <w:r w:rsidRPr="005C046D">
            <w:rPr>
              <w:rStyle w:val="PlaceholderText"/>
              <w:rFonts w:cstheme="minorHAnsi"/>
            </w:rPr>
            <w:t>Choose an item.</w:t>
          </w:r>
        </w:p>
      </w:docPartBody>
    </w:docPart>
    <w:docPart>
      <w:docPartPr>
        <w:name w:val="940AD18AE9914FA380573E09A4704E1D"/>
        <w:category>
          <w:name w:val="General"/>
          <w:gallery w:val="placeholder"/>
        </w:category>
        <w:types>
          <w:type w:val="bbPlcHdr"/>
        </w:types>
        <w:behaviors>
          <w:behavior w:val="content"/>
        </w:behaviors>
        <w:guid w:val="{02D07121-FBA0-4B09-8BB4-98F05949A308}"/>
      </w:docPartPr>
      <w:docPartBody>
        <w:p w:rsidR="00B17D3C" w:rsidRDefault="00877BB4" w:rsidP="00877BB4">
          <w:pPr>
            <w:pStyle w:val="940AD18AE9914FA380573E09A4704E1D"/>
          </w:pPr>
          <w:r w:rsidRPr="00B75436">
            <w:rPr>
              <w:rStyle w:val="PlaceholderText"/>
              <w:rFonts w:cstheme="minorHAnsi"/>
            </w:rPr>
            <w:t>Click here to enter a date.</w:t>
          </w:r>
        </w:p>
      </w:docPartBody>
    </w:docPart>
    <w:docPart>
      <w:docPartPr>
        <w:name w:val="C2F3E90471F648DA951375526C631889"/>
        <w:category>
          <w:name w:val="General"/>
          <w:gallery w:val="placeholder"/>
        </w:category>
        <w:types>
          <w:type w:val="bbPlcHdr"/>
        </w:types>
        <w:behaviors>
          <w:behavior w:val="content"/>
        </w:behaviors>
        <w:guid w:val="{43B763EF-D2FF-4871-8B7D-5A7A0E4CE72C}"/>
      </w:docPartPr>
      <w:docPartBody>
        <w:p w:rsidR="00684A29" w:rsidRDefault="00C721BB" w:rsidP="00C721BB">
          <w:pPr>
            <w:pStyle w:val="C2F3E90471F648DA951375526C631889"/>
          </w:pPr>
          <w:r w:rsidRPr="00F4460C">
            <w:rPr>
              <w:rStyle w:val="PlaceholderText"/>
            </w:rPr>
            <w:t>Click here to enter text.</w:t>
          </w:r>
        </w:p>
      </w:docPartBody>
    </w:docPart>
    <w:docPart>
      <w:docPartPr>
        <w:name w:val="DB216461AE7446748D9C1F440AC1890B"/>
        <w:category>
          <w:name w:val="General"/>
          <w:gallery w:val="placeholder"/>
        </w:category>
        <w:types>
          <w:type w:val="bbPlcHdr"/>
        </w:types>
        <w:behaviors>
          <w:behavior w:val="content"/>
        </w:behaviors>
        <w:guid w:val="{96632E5C-6727-4A15-BD3D-C4DAEAF8CC01}"/>
      </w:docPartPr>
      <w:docPartBody>
        <w:p w:rsidR="00775A62" w:rsidRDefault="00645087" w:rsidP="00645087">
          <w:pPr>
            <w:pStyle w:val="DB216461AE7446748D9C1F440AC1890B"/>
          </w:pPr>
          <w:r w:rsidRPr="00F4460C">
            <w:rPr>
              <w:rStyle w:val="PlaceholderText"/>
            </w:rPr>
            <w:t>Click here to enter text.</w:t>
          </w:r>
        </w:p>
      </w:docPartBody>
    </w:docPart>
    <w:docPart>
      <w:docPartPr>
        <w:name w:val="6CCEE529868F437CA65404B2D0961FCE"/>
        <w:category>
          <w:name w:val="General"/>
          <w:gallery w:val="placeholder"/>
        </w:category>
        <w:types>
          <w:type w:val="bbPlcHdr"/>
        </w:types>
        <w:behaviors>
          <w:behavior w:val="content"/>
        </w:behaviors>
        <w:guid w:val="{67DCBBAC-5443-4A8F-85AA-4184F79490E6}"/>
      </w:docPartPr>
      <w:docPartBody>
        <w:p w:rsidR="00775A62" w:rsidRDefault="00645087" w:rsidP="00645087">
          <w:pPr>
            <w:pStyle w:val="6CCEE529868F437CA65404B2D0961FCE"/>
          </w:pPr>
          <w:r w:rsidRPr="00F4460C">
            <w:rPr>
              <w:rStyle w:val="PlaceholderText"/>
            </w:rPr>
            <w:t>Click here to enter text.</w:t>
          </w:r>
        </w:p>
      </w:docPartBody>
    </w:docPart>
    <w:docPart>
      <w:docPartPr>
        <w:name w:val="F18863351ED74ECFA0C0ACF7F4B360F9"/>
        <w:category>
          <w:name w:val="General"/>
          <w:gallery w:val="placeholder"/>
        </w:category>
        <w:types>
          <w:type w:val="bbPlcHdr"/>
        </w:types>
        <w:behaviors>
          <w:behavior w:val="content"/>
        </w:behaviors>
        <w:guid w:val="{FCF99085-7D05-4528-B154-C33AFC81BBA8}"/>
      </w:docPartPr>
      <w:docPartBody>
        <w:p w:rsidR="00775A62" w:rsidRDefault="00645087" w:rsidP="00645087">
          <w:pPr>
            <w:pStyle w:val="F18863351ED74ECFA0C0ACF7F4B360F9"/>
          </w:pPr>
          <w:r w:rsidRPr="00F4460C">
            <w:rPr>
              <w:rStyle w:val="PlaceholderText"/>
            </w:rPr>
            <w:t>Click here to enter text.</w:t>
          </w:r>
        </w:p>
      </w:docPartBody>
    </w:docPart>
    <w:docPart>
      <w:docPartPr>
        <w:name w:val="2E30E41824E74A2DB33FCCF6BB084EBE"/>
        <w:category>
          <w:name w:val="General"/>
          <w:gallery w:val="placeholder"/>
        </w:category>
        <w:types>
          <w:type w:val="bbPlcHdr"/>
        </w:types>
        <w:behaviors>
          <w:behavior w:val="content"/>
        </w:behaviors>
        <w:guid w:val="{7CF047B9-D8A4-4FC5-8741-47008F71D1D7}"/>
      </w:docPartPr>
      <w:docPartBody>
        <w:p w:rsidR="00775A62" w:rsidRDefault="00645087" w:rsidP="00645087">
          <w:pPr>
            <w:pStyle w:val="2E30E41824E74A2DB33FCCF6BB084EBE"/>
          </w:pPr>
          <w:r w:rsidRPr="00F446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Effra">
    <w:altName w:val="Calibri"/>
    <w:charset w:val="00"/>
    <w:family w:val="swiss"/>
    <w:pitch w:val="variable"/>
    <w:sig w:usb0="A00022EF" w:usb1="D000A05B" w:usb2="00000008" w:usb3="00000000" w:csb0="000000D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3B"/>
    <w:rsid w:val="00031CD2"/>
    <w:rsid w:val="00050FD5"/>
    <w:rsid w:val="000A3E06"/>
    <w:rsid w:val="000D621E"/>
    <w:rsid w:val="00134892"/>
    <w:rsid w:val="00140482"/>
    <w:rsid w:val="00150AB8"/>
    <w:rsid w:val="001535E0"/>
    <w:rsid w:val="00154745"/>
    <w:rsid w:val="001D4C00"/>
    <w:rsid w:val="002317D7"/>
    <w:rsid w:val="002A7F01"/>
    <w:rsid w:val="00322407"/>
    <w:rsid w:val="00393B39"/>
    <w:rsid w:val="00393DC0"/>
    <w:rsid w:val="003F169E"/>
    <w:rsid w:val="00462188"/>
    <w:rsid w:val="0047751B"/>
    <w:rsid w:val="0051040C"/>
    <w:rsid w:val="00525472"/>
    <w:rsid w:val="00575F61"/>
    <w:rsid w:val="00580579"/>
    <w:rsid w:val="005B6D33"/>
    <w:rsid w:val="00645087"/>
    <w:rsid w:val="0068085F"/>
    <w:rsid w:val="00684A29"/>
    <w:rsid w:val="006974FA"/>
    <w:rsid w:val="006C1666"/>
    <w:rsid w:val="006D1EF8"/>
    <w:rsid w:val="006D7F85"/>
    <w:rsid w:val="00747A4B"/>
    <w:rsid w:val="00757D5F"/>
    <w:rsid w:val="00775A62"/>
    <w:rsid w:val="007C091C"/>
    <w:rsid w:val="00853405"/>
    <w:rsid w:val="00877BB4"/>
    <w:rsid w:val="008B2D07"/>
    <w:rsid w:val="008B47B8"/>
    <w:rsid w:val="008E7E17"/>
    <w:rsid w:val="00926469"/>
    <w:rsid w:val="009750EC"/>
    <w:rsid w:val="009C5616"/>
    <w:rsid w:val="00A03A07"/>
    <w:rsid w:val="00A457FF"/>
    <w:rsid w:val="00B17D3C"/>
    <w:rsid w:val="00B67AF3"/>
    <w:rsid w:val="00B806B8"/>
    <w:rsid w:val="00B82FA2"/>
    <w:rsid w:val="00C17DB7"/>
    <w:rsid w:val="00C56C9C"/>
    <w:rsid w:val="00C60E3B"/>
    <w:rsid w:val="00C721BB"/>
    <w:rsid w:val="00CC51B5"/>
    <w:rsid w:val="00CF4DF1"/>
    <w:rsid w:val="00D24CFF"/>
    <w:rsid w:val="00D360F4"/>
    <w:rsid w:val="00D510A7"/>
    <w:rsid w:val="00D65F55"/>
    <w:rsid w:val="00DA1D2F"/>
    <w:rsid w:val="00E34E57"/>
    <w:rsid w:val="00E43FD1"/>
    <w:rsid w:val="00E713F6"/>
    <w:rsid w:val="00ED278A"/>
    <w:rsid w:val="00EE6BED"/>
    <w:rsid w:val="00F073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Heading3"/>
    <w:next w:val="Normal"/>
    <w:link w:val="Heading2Char"/>
    <w:uiPriority w:val="9"/>
    <w:unhideWhenUsed/>
    <w:qFormat/>
    <w:pPr>
      <w:spacing w:before="0" w:after="60" w:line="288" w:lineRule="auto"/>
      <w:outlineLvl w:val="1"/>
    </w:pPr>
    <w:rPr>
      <w:b/>
      <w:color w:val="auto"/>
      <w:kern w:val="0"/>
      <w:sz w:val="20"/>
      <w:lang w:eastAsia="en-US"/>
      <w14:ligatures w14:val="none"/>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C17B49DC2449EBB3F1C4EB35C1E2A4">
    <w:name w:val="10C17B49DC2449EBB3F1C4EB35C1E2A4"/>
    <w:rsid w:val="00877BB4"/>
  </w:style>
  <w:style w:type="character" w:customStyle="1" w:styleId="Heading2Char">
    <w:name w:val="Heading 2 Char"/>
    <w:basedOn w:val="DefaultParagraphFont"/>
    <w:link w:val="Heading2"/>
    <w:uiPriority w:val="9"/>
    <w:rPr>
      <w:rFonts w:asciiTheme="majorHAnsi" w:eastAsiaTheme="majorEastAsia" w:hAnsiTheme="majorHAnsi" w:cstheme="majorBidi"/>
      <w:b/>
      <w:kern w:val="0"/>
      <w:sz w:val="20"/>
      <w:szCs w:val="24"/>
      <w:lang w:eastAsia="en-US"/>
      <w14:ligatures w14:val="none"/>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A2F40" w:themeColor="accent1" w:themeShade="7F"/>
      <w:sz w:val="24"/>
      <w:szCs w:val="24"/>
    </w:rPr>
  </w:style>
  <w:style w:type="paragraph" w:customStyle="1" w:styleId="38CB7B3384A14EADB763D42420750549">
    <w:name w:val="38CB7B3384A14EADB763D42420750549"/>
    <w:rsid w:val="00877BB4"/>
  </w:style>
  <w:style w:type="character" w:styleId="PlaceholderText">
    <w:name w:val="Placeholder Text"/>
    <w:basedOn w:val="DefaultParagraphFont"/>
    <w:uiPriority w:val="99"/>
    <w:semiHidden/>
    <w:rsid w:val="008B47B8"/>
    <w:rPr>
      <w:color w:val="808080"/>
    </w:rPr>
  </w:style>
  <w:style w:type="paragraph" w:customStyle="1" w:styleId="4FF815CF94024B59AA8A1D2E80CB6FFD">
    <w:name w:val="4FF815CF94024B59AA8A1D2E80CB6FFD"/>
    <w:rsid w:val="00877BB4"/>
  </w:style>
  <w:style w:type="paragraph" w:customStyle="1" w:styleId="A025D6EDEFC845DD8D2D0A0B9E838A60">
    <w:name w:val="A025D6EDEFC845DD8D2D0A0B9E838A60"/>
    <w:rsid w:val="00877BB4"/>
  </w:style>
  <w:style w:type="paragraph" w:customStyle="1" w:styleId="7D7D1C02741D4B1FAA6900AA2639A5B8">
    <w:name w:val="7D7D1C02741D4B1FAA6900AA2639A5B8"/>
    <w:rsid w:val="00877BB4"/>
  </w:style>
  <w:style w:type="paragraph" w:customStyle="1" w:styleId="C21A095186894FF5B89AAA62BE8D597E">
    <w:name w:val="C21A095186894FF5B89AAA62BE8D597E"/>
    <w:rsid w:val="00877BB4"/>
  </w:style>
  <w:style w:type="paragraph" w:customStyle="1" w:styleId="97B74AEB1A2E4E72AACCE9ECDEC17D2C">
    <w:name w:val="97B74AEB1A2E4E72AACCE9ECDEC17D2C"/>
    <w:rsid w:val="00877BB4"/>
  </w:style>
  <w:style w:type="paragraph" w:customStyle="1" w:styleId="79BCE07AE86143A6B2643405D726333F">
    <w:name w:val="79BCE07AE86143A6B2643405D726333F"/>
    <w:rsid w:val="00877BB4"/>
  </w:style>
  <w:style w:type="paragraph" w:customStyle="1" w:styleId="940AD18AE9914FA380573E09A4704E1D">
    <w:name w:val="940AD18AE9914FA380573E09A4704E1D"/>
    <w:rsid w:val="00877BB4"/>
  </w:style>
  <w:style w:type="paragraph" w:customStyle="1" w:styleId="C2F3E90471F648DA951375526C631889">
    <w:name w:val="C2F3E90471F648DA951375526C631889"/>
    <w:rsid w:val="00C721BB"/>
  </w:style>
  <w:style w:type="paragraph" w:customStyle="1" w:styleId="DB216461AE7446748D9C1F440AC1890B">
    <w:name w:val="DB216461AE7446748D9C1F440AC1890B"/>
    <w:rsid w:val="00645087"/>
    <w:pPr>
      <w:spacing w:line="278" w:lineRule="auto"/>
    </w:pPr>
    <w:rPr>
      <w:sz w:val="24"/>
      <w:szCs w:val="24"/>
    </w:rPr>
  </w:style>
  <w:style w:type="paragraph" w:customStyle="1" w:styleId="6CCEE529868F437CA65404B2D0961FCE">
    <w:name w:val="6CCEE529868F437CA65404B2D0961FCE"/>
    <w:rsid w:val="00645087"/>
    <w:pPr>
      <w:spacing w:line="278" w:lineRule="auto"/>
    </w:pPr>
    <w:rPr>
      <w:sz w:val="24"/>
      <w:szCs w:val="24"/>
    </w:rPr>
  </w:style>
  <w:style w:type="paragraph" w:customStyle="1" w:styleId="F18863351ED74ECFA0C0ACF7F4B360F9">
    <w:name w:val="F18863351ED74ECFA0C0ACF7F4B360F9"/>
    <w:rsid w:val="00645087"/>
    <w:pPr>
      <w:spacing w:line="278" w:lineRule="auto"/>
    </w:pPr>
    <w:rPr>
      <w:sz w:val="24"/>
      <w:szCs w:val="24"/>
    </w:rPr>
  </w:style>
  <w:style w:type="paragraph" w:customStyle="1" w:styleId="2E30E41824E74A2DB33FCCF6BB084EBE">
    <w:name w:val="2E30E41824E74A2DB33FCCF6BB084EBE"/>
    <w:rsid w:val="0064508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yndham-Blue">
      <a:dk1>
        <a:sysClr val="windowText" lastClr="000000"/>
      </a:dk1>
      <a:lt1>
        <a:sysClr val="window" lastClr="FFFFFF"/>
      </a:lt1>
      <a:dk2>
        <a:srgbClr val="26426E"/>
      </a:dk2>
      <a:lt2>
        <a:srgbClr val="FFFFFF"/>
      </a:lt2>
      <a:accent1>
        <a:srgbClr val="26426E"/>
      </a:accent1>
      <a:accent2>
        <a:srgbClr val="7DB08C"/>
      </a:accent2>
      <a:accent3>
        <a:srgbClr val="BAD6C4"/>
      </a:accent3>
      <a:accent4>
        <a:srgbClr val="D4D9E0"/>
      </a:accent4>
      <a:accent5>
        <a:srgbClr val="C95C29"/>
      </a:accent5>
      <a:accent6>
        <a:srgbClr val="7F7F7F"/>
      </a:accent6>
      <a:hlink>
        <a:srgbClr val="003D58"/>
      </a:hlink>
      <a:folHlink>
        <a:srgbClr val="003D5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6C3B3BA24AD547B4BC615AD688A81A41" version="1.0.0">
  <systemFields>
    <field name="Objective-Id">
      <value order="0">A5133323</value>
    </field>
    <field name="Objective-Title">
      <value order="0">PD Current - City Life - Libraries and Community Centres - Coordinator Library Collections and Workforce Capability - 205113 - Band 7 - 2026-05-21</value>
    </field>
    <field name="Objective-Description">
      <value order="0"/>
    </field>
    <field name="Objective-CreationStamp">
      <value order="0">2026-05-20T21:44:50Z</value>
    </field>
    <field name="Objective-IsApproved">
      <value order="0">false</value>
    </field>
    <field name="Objective-IsPublished">
      <value order="0">true</value>
    </field>
    <field name="Objective-DatePublished">
      <value order="0">2026-05-20T21:45:23Z</value>
    </field>
    <field name="Objective-ModificationStamp">
      <value order="0">2026-05-20T21:47:58Z</value>
    </field>
    <field name="Objective-Owner">
      <value order="0">Salma Khan</value>
    </field>
    <field name="Objective-Path">
      <value order="0">Objective Global Folder:Human Resources:Organisational Structure:Position Descriptions - Current - SECURED</value>
    </field>
    <field name="Objective-Parent">
      <value order="0">Position Descriptions - Current - SECURED</value>
    </field>
    <field name="Objective-State">
      <value order="0">Published</value>
    </field>
    <field name="Objective-VersionId">
      <value order="0">vA9465979</value>
    </field>
    <field name="Objective-Version">
      <value order="0">1.0</value>
    </field>
    <field name="Objective-VersionNumber">
      <value order="0">2</value>
    </field>
    <field name="Objective-VersionComment">
      <value order="0">Version 2</value>
    </field>
    <field name="Objective-FileNumber">
      <value order="0">qA304954</value>
    </field>
    <field name="Objective-Classification">
      <value order="0">Unclassified</value>
    </field>
    <field name="Objective-Caveats">
      <value order="0"/>
    </field>
  </systemFields>
  <catalogues>
    <catalogue name="Business Administration Document Type Catalogue" type="type" ori="id:cA5">
      <field name="Objective-Action Officer">
        <value order="0"/>
      </field>
      <field name="Objective-Delivery Mode">
        <value order="0">Internal</value>
      </field>
      <field name="Objective-Auth or Addressee">
        <value order="0">Staff Wyndham City - DO NOT POPULATE EMAIL OR PHONES</value>
      </field>
      <field name="Objective-Auth or Addressee NAR No">
        <value order="0">544420</value>
      </field>
      <field name="Objective-Reference">
        <value order="0"/>
      </field>
      <field name="Objective-P&amp;R Reference Data Type">
        <value order="0"/>
      </field>
      <field name="Objective-External Reference">
        <value order="0"/>
      </field>
      <field name="Objective-Date of Document">
        <value order="0"/>
      </field>
      <field name="Objective-Scanning Operator">
        <value order="0"/>
      </field>
      <field name="Objective-P&amp;R Document ID">
        <value order="0"/>
      </field>
      <field name="Objective-Workflow Tracking Number">
        <value order="0"/>
      </field>
      <field name="Objective-Date Correspondence Received">
        <value order="0"/>
      </field>
      <field name="Objective-Date Response Due">
        <value order="0"/>
      </field>
      <field name="Objective-M13 Agent Type">
        <value order="0">Record Author</value>
      </field>
      <field name="Objective-M14 Jurisdiction">
        <value order="0">Victoria</value>
      </field>
      <field name="Objective-M15 Corporate Id">
        <value order="0">12345</value>
      </field>
      <field name="Objective-M16 Corporate Name">
        <value order="0">Wyndham City Council</value>
      </field>
      <field name="Objective-M33 Scheme Type">
        <value order="0">Functional</value>
      </field>
      <field name="Objective-M34 Scheme Name">
        <value order="0">Agency Functional Thesaurus</value>
      </field>
      <field name="Objective-M35 Title Word">
        <value order="0"/>
      </field>
      <field name="Objective-M56 Date/Time Transmission">
        <value order="0"/>
      </field>
      <field name="Objective-M125 Document Source">
        <value order="0"/>
      </field>
      <field name="Objective-M131 Rendering Text">
        <value order="0">'See the contents of the vers:FileEncoding element'</value>
      </field>
      <field name="Objective-Actioning Officer or Group">
        <value order="0"/>
      </field>
      <field name="Objective-Actioning Business Unit">
        <value order="0"/>
      </field>
      <field name="Objective-FYI Required">
        <value order="0">No</value>
      </field>
      <field name="Objective-FYI Officers or Groups">
        <value order="0"/>
      </field>
      <field name="Objective-FYI Comments">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activity xmlns="739a98ce-f7e2-48eb-8b02-39e64b6505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9A3657A4CB82304A858EAA55ABCD1B05" ma:contentTypeVersion="17" ma:contentTypeDescription="Create a new document." ma:contentTypeScope="" ma:versionID="339c7d7d84f754bcd30dfad17b526f81">
  <xsd:schema xmlns:xsd="http://www.w3.org/2001/XMLSchema" xmlns:xs="http://www.w3.org/2001/XMLSchema" xmlns:p="http://schemas.microsoft.com/office/2006/metadata/properties" xmlns:ns3="739a98ce-f7e2-48eb-8b02-39e64b6505b7" xmlns:ns4="9d725233-0dc9-4d11-a493-183b2f06027c" targetNamespace="http://schemas.microsoft.com/office/2006/metadata/properties" ma:root="true" ma:fieldsID="b0a86a4ba60da36036229cadbec1f9f6" ns3:_="" ns4:_="">
    <xsd:import namespace="739a98ce-f7e2-48eb-8b02-39e64b6505b7"/>
    <xsd:import namespace="9d725233-0dc9-4d11-a493-183b2f0602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a98ce-f7e2-48eb-8b02-39e64b650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725233-0dc9-4d11-a493-183b2f06027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C3B3BA24AD547B4BC615AD688A81A41"/>
  </ds:schemaRefs>
</ds:datastoreItem>
</file>

<file path=customXml/itemProps3.xml><?xml version="1.0" encoding="utf-8"?>
<ds:datastoreItem xmlns:ds="http://schemas.openxmlformats.org/officeDocument/2006/customXml" ds:itemID="{24DAA55B-3D18-4FC0-A773-1EC5BEB99528}">
  <ds:schemaRefs>
    <ds:schemaRef ds:uri="http://schemas.microsoft.com/office/2006/metadata/properties"/>
    <ds:schemaRef ds:uri="http://schemas.microsoft.com/office/infopath/2007/PartnerControls"/>
    <ds:schemaRef ds:uri="739a98ce-f7e2-48eb-8b02-39e64b6505b7"/>
  </ds:schemaRefs>
</ds:datastoreItem>
</file>

<file path=customXml/itemProps4.xml><?xml version="1.0" encoding="utf-8"?>
<ds:datastoreItem xmlns:ds="http://schemas.openxmlformats.org/officeDocument/2006/customXml" ds:itemID="{6DF25BED-56D6-4C13-9581-9299AA580AFD}">
  <ds:schemaRefs>
    <ds:schemaRef ds:uri="http://schemas.microsoft.com/sharepoint/v3/contenttype/forms"/>
  </ds:schemaRefs>
</ds:datastoreItem>
</file>

<file path=customXml/itemProps5.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6.xml><?xml version="1.0" encoding="utf-8"?>
<ds:datastoreItem xmlns:ds="http://schemas.openxmlformats.org/officeDocument/2006/customXml" ds:itemID="{68024D08-1D50-42A0-9BE2-1322E901B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a98ce-f7e2-48eb-8b02-39e64b6505b7"/>
    <ds:schemaRef ds:uri="9d725233-0dc9-4d11-a493-183b2f060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WCC Blue Template - Header and Footer</Template>
  <TotalTime>0</TotalTime>
  <Pages>5</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[Publish Date]</dc:subject>
  <dc:creator>Stefan Miscevic;Stephan.Doerrenberg@wyndham.vic.gov.au</dc:creator>
  <cp:keywords/>
  <dc:description/>
  <cp:lastModifiedBy>Salma Khan</cp:lastModifiedBy>
  <cp:revision>2</cp:revision>
  <cp:lastPrinted>2025-04-03T00:12:00Z</cp:lastPrinted>
  <dcterms:created xsi:type="dcterms:W3CDTF">2026-06-11T03:21:00Z</dcterms:created>
  <dcterms:modified xsi:type="dcterms:W3CDTF">2026-06-11T03:21:00Z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0x0101009A3657A4CB82304A858EAA55ABCD1B05</vt:lpwstr>
  </property>
  <property fmtid="{D5CDD505-2E9C-101B-9397-08002B2CF9AE}" pid="3" name="Objective-Id">
    <vt:lpwstr>A5133323</vt:lpwstr>
  </property>
  <property fmtid="{D5CDD505-2E9C-101B-9397-08002B2CF9AE}" pid="4" name="Objective-Title">
    <vt:lpwstr>PD Current - City Life - Libraries and Community Centres - Coordinator Library Collections and Workforce Capability - 205113 - Band 7 - 2026-05-21</vt:lpwstr>
  </property>
  <property fmtid="{D5CDD505-2E9C-101B-9397-08002B2CF9AE}" pid="5" name="Objective-Description">
    <vt:lpwstr/>
  </property>
  <property fmtid="{D5CDD505-2E9C-101B-9397-08002B2CF9AE}" pid="6" name="Objective-CreationStamp">
    <vt:filetime>2026-05-20T21:45:17Z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2026-05-20T21:45:23Z</vt:filetime>
  </property>
  <property fmtid="{D5CDD505-2E9C-101B-9397-08002B2CF9AE}" pid="10" name="Objective-ModificationStamp">
    <vt:filetime>2026-05-20T21:47:58Z</vt:filetime>
  </property>
  <property fmtid="{D5CDD505-2E9C-101B-9397-08002B2CF9AE}" pid="11" name="Objective-Owner">
    <vt:lpwstr>Salma Khan</vt:lpwstr>
  </property>
  <property fmtid="{D5CDD505-2E9C-101B-9397-08002B2CF9AE}" pid="12" name="Objective-Path">
    <vt:lpwstr>Objective Global Folder:Human Resources:Organisational Structure:Position Descriptions - Current - SECURED:</vt:lpwstr>
  </property>
  <property fmtid="{D5CDD505-2E9C-101B-9397-08002B2CF9AE}" pid="13" name="Objective-Parent">
    <vt:lpwstr>Position Descriptions - Current - SECURED</vt:lpwstr>
  </property>
  <property fmtid="{D5CDD505-2E9C-101B-9397-08002B2CF9AE}" pid="14" name="Objective-State">
    <vt:lpwstr>Published</vt:lpwstr>
  </property>
  <property fmtid="{D5CDD505-2E9C-101B-9397-08002B2CF9AE}" pid="15" name="Objective-VersionId">
    <vt:lpwstr>vA9465979</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qA304954</vt:lpwstr>
  </property>
  <property fmtid="{D5CDD505-2E9C-101B-9397-08002B2CF9AE}" pid="20" name="Objective-Classification">
    <vt:lpwstr>[Inherited - Unclassified]</vt:lpwstr>
  </property>
  <property fmtid="{D5CDD505-2E9C-101B-9397-08002B2CF9AE}" pid="21" name="Objective-Caveats">
    <vt:lpwstr/>
  </property>
  <property fmtid="{D5CDD505-2E9C-101B-9397-08002B2CF9AE}" pid="22" name="Objective-Action Officer">
    <vt:lpwstr/>
  </property>
  <property fmtid="{D5CDD505-2E9C-101B-9397-08002B2CF9AE}" pid="23" name="Objective-Delivery Mode">
    <vt:lpwstr>Internal</vt:lpwstr>
  </property>
  <property fmtid="{D5CDD505-2E9C-101B-9397-08002B2CF9AE}" pid="24" name="Objective-Auth or Addressee">
    <vt:lpwstr>Staff Wyndham City - DO NOT POPULATE EMAIL OR PHONES</vt:lpwstr>
  </property>
  <property fmtid="{D5CDD505-2E9C-101B-9397-08002B2CF9AE}" pid="25" name="Objective-Auth or Addressee NAR No">
    <vt:lpwstr>544420</vt:lpwstr>
  </property>
  <property fmtid="{D5CDD505-2E9C-101B-9397-08002B2CF9AE}" pid="26" name="Objective-Reference">
    <vt:lpwstr/>
  </property>
  <property fmtid="{D5CDD505-2E9C-101B-9397-08002B2CF9AE}" pid="27" name="Objective-P&amp;R Reference Data Type">
    <vt:lpwstr/>
  </property>
  <property fmtid="{D5CDD505-2E9C-101B-9397-08002B2CF9AE}" pid="28" name="Objective-Application ID">
    <vt:lpwstr/>
  </property>
  <property fmtid="{D5CDD505-2E9C-101B-9397-08002B2CF9AE}" pid="29" name="Objective-Property Address">
    <vt:lpwstr/>
  </property>
  <property fmtid="{D5CDD505-2E9C-101B-9397-08002B2CF9AE}" pid="30" name="Objective-Property ID">
    <vt:lpwstr/>
  </property>
  <property fmtid="{D5CDD505-2E9C-101B-9397-08002B2CF9AE}" pid="31" name="Objective-Land Address">
    <vt:lpwstr/>
  </property>
  <property fmtid="{D5CDD505-2E9C-101B-9397-08002B2CF9AE}" pid="32" name="Objective-Land ID">
    <vt:lpwstr/>
  </property>
  <property fmtid="{D5CDD505-2E9C-101B-9397-08002B2CF9AE}" pid="33" name="Objective-P&amp;R Parent Application ID">
    <vt:lpwstr/>
  </property>
  <property fmtid="{D5CDD505-2E9C-101B-9397-08002B2CF9AE}" pid="34" name="Objective-External Reference">
    <vt:lpwstr/>
  </property>
  <property fmtid="{D5CDD505-2E9C-101B-9397-08002B2CF9AE}" pid="35" name="Objective-Date of Document">
    <vt:lpwstr/>
  </property>
  <property fmtid="{D5CDD505-2E9C-101B-9397-08002B2CF9AE}" pid="36" name="Objective-Scanning Operator">
    <vt:lpwstr/>
  </property>
  <property fmtid="{D5CDD505-2E9C-101B-9397-08002B2CF9AE}" pid="37" name="Objective-P&amp;R Document ID">
    <vt:lpwstr/>
  </property>
  <property fmtid="{D5CDD505-2E9C-101B-9397-08002B2CF9AE}" pid="38" name="Objective-Workflow Tracking Number">
    <vt:lpwstr/>
  </property>
  <property fmtid="{D5CDD505-2E9C-101B-9397-08002B2CF9AE}" pid="39" name="Objective-Date Correspondence Received">
    <vt:lpwstr/>
  </property>
  <property fmtid="{D5CDD505-2E9C-101B-9397-08002B2CF9AE}" pid="40" name="Objective-Date Response Due">
    <vt:lpwstr/>
  </property>
  <property fmtid="{D5CDD505-2E9C-101B-9397-08002B2CF9AE}" pid="41" name="Objective-M13 Agent Type">
    <vt:lpwstr>Record Author</vt:lpwstr>
  </property>
  <property fmtid="{D5CDD505-2E9C-101B-9397-08002B2CF9AE}" pid="42" name="Objective-M14 Jurisdiction">
    <vt:lpwstr>Victoria</vt:lpwstr>
  </property>
  <property fmtid="{D5CDD505-2E9C-101B-9397-08002B2CF9AE}" pid="43" name="Objective-M15 Corporate Id">
    <vt:lpwstr>12345</vt:lpwstr>
  </property>
  <property fmtid="{D5CDD505-2E9C-101B-9397-08002B2CF9AE}" pid="44" name="Objective-M16 Corporate Name">
    <vt:lpwstr>Wyndham City Council</vt:lpwstr>
  </property>
  <property fmtid="{D5CDD505-2E9C-101B-9397-08002B2CF9AE}" pid="45" name="Objective-M33 Scheme Type">
    <vt:lpwstr>Functional</vt:lpwstr>
  </property>
  <property fmtid="{D5CDD505-2E9C-101B-9397-08002B2CF9AE}" pid="46" name="Objective-M34 Scheme Name">
    <vt:lpwstr>Agency Functional Thesaurus</vt:lpwstr>
  </property>
  <property fmtid="{D5CDD505-2E9C-101B-9397-08002B2CF9AE}" pid="47" name="Objective-M35 Title Word">
    <vt:lpwstr/>
  </property>
  <property fmtid="{D5CDD505-2E9C-101B-9397-08002B2CF9AE}" pid="48" name="Objective-M56 Date/Time Transmission">
    <vt:lpwstr/>
  </property>
  <property fmtid="{D5CDD505-2E9C-101B-9397-08002B2CF9AE}" pid="49" name="Objective-M125 Document Source">
    <vt:lpwstr/>
  </property>
  <property fmtid="{D5CDD505-2E9C-101B-9397-08002B2CF9AE}" pid="50" name="Objective-M131 Rendering Text">
    <vt:lpwstr>'See the contents of the vers:FileEncoding element'</vt:lpwstr>
  </property>
  <property fmtid="{D5CDD505-2E9C-101B-9397-08002B2CF9AE}" pid="51" name="Objective-Actioning Officer or Group">
    <vt:lpwstr/>
  </property>
  <property fmtid="{D5CDD505-2E9C-101B-9397-08002B2CF9AE}" pid="52" name="Objective-Actioning Business Unit">
    <vt:lpwstr/>
  </property>
  <property fmtid="{D5CDD505-2E9C-101B-9397-08002B2CF9AE}" pid="53" name="Objective-FYI Required">
    <vt:lpwstr>No</vt:lpwstr>
  </property>
  <property fmtid="{D5CDD505-2E9C-101B-9397-08002B2CF9AE}" pid="54" name="Objective-FYI Officers or Groups">
    <vt:lpwstr/>
  </property>
  <property fmtid="{D5CDD505-2E9C-101B-9397-08002B2CF9AE}" pid="55" name="Objective-FYI Comments">
    <vt:lpwstr/>
  </property>
  <property fmtid="{D5CDD505-2E9C-101B-9397-08002B2CF9AE}" pid="56" name="Objective-Connect Creator">
    <vt:lpwstr/>
  </property>
  <property fmtid="{D5CDD505-2E9C-101B-9397-08002B2CF9AE}" pid="57" name="Objective-Comment">
    <vt:lpwstr/>
  </property>
  <property fmtid="{D5CDD505-2E9C-101B-9397-08002B2CF9AE}" pid="58" name="Objective-Action Officer [system]">
    <vt:lpwstr/>
  </property>
  <property fmtid="{D5CDD505-2E9C-101B-9397-08002B2CF9AE}" pid="59" name="Objective-Delivery Mode [system]">
    <vt:lpwstr>Internal</vt:lpwstr>
  </property>
  <property fmtid="{D5CDD505-2E9C-101B-9397-08002B2CF9AE}" pid="60" name="Objective-Auth or Addressee [system]">
    <vt:lpwstr>Staff Wyndham City - DO NOT POPULATE EMAIL OR PHONES</vt:lpwstr>
  </property>
  <property fmtid="{D5CDD505-2E9C-101B-9397-08002B2CF9AE}" pid="61" name="Objective-Auth or Addressee NAR No [system]">
    <vt:lpwstr>544420</vt:lpwstr>
  </property>
  <property fmtid="{D5CDD505-2E9C-101B-9397-08002B2CF9AE}" pid="62" name="Objective-Reference [system]">
    <vt:lpwstr/>
  </property>
  <property fmtid="{D5CDD505-2E9C-101B-9397-08002B2CF9AE}" pid="63" name="Objective-P&amp;R Reference Data Type [system]">
    <vt:lpwstr/>
  </property>
  <property fmtid="{D5CDD505-2E9C-101B-9397-08002B2CF9AE}" pid="64" name="Objective-Application ID [system]">
    <vt:lpwstr/>
  </property>
  <property fmtid="{D5CDD505-2E9C-101B-9397-08002B2CF9AE}" pid="65" name="Objective-Property Address [system]">
    <vt:lpwstr/>
  </property>
  <property fmtid="{D5CDD505-2E9C-101B-9397-08002B2CF9AE}" pid="66" name="Objective-Property ID [system]">
    <vt:lpwstr/>
  </property>
  <property fmtid="{D5CDD505-2E9C-101B-9397-08002B2CF9AE}" pid="67" name="Objective-Land Address [system]">
    <vt:lpwstr/>
  </property>
  <property fmtid="{D5CDD505-2E9C-101B-9397-08002B2CF9AE}" pid="68" name="Objective-Land ID [system]">
    <vt:lpwstr/>
  </property>
  <property fmtid="{D5CDD505-2E9C-101B-9397-08002B2CF9AE}" pid="69" name="Objective-P&amp;R Parent Application ID [system]">
    <vt:lpwstr/>
  </property>
  <property fmtid="{D5CDD505-2E9C-101B-9397-08002B2CF9AE}" pid="70" name="Objective-External Reference [system]">
    <vt:lpwstr/>
  </property>
  <property fmtid="{D5CDD505-2E9C-101B-9397-08002B2CF9AE}" pid="71" name="Objective-Date of Document [system]">
    <vt:lpwstr/>
  </property>
  <property fmtid="{D5CDD505-2E9C-101B-9397-08002B2CF9AE}" pid="72" name="Objective-Scanning Operator [system]">
    <vt:lpwstr/>
  </property>
  <property fmtid="{D5CDD505-2E9C-101B-9397-08002B2CF9AE}" pid="73" name="Objective-P&amp;R Document ID [system]">
    <vt:lpwstr/>
  </property>
  <property fmtid="{D5CDD505-2E9C-101B-9397-08002B2CF9AE}" pid="74" name="Objective-Workflow Tracking Number [system]">
    <vt:lpwstr/>
  </property>
  <property fmtid="{D5CDD505-2E9C-101B-9397-08002B2CF9AE}" pid="75" name="Objective-Date Correspondence Received [system]">
    <vt:lpwstr/>
  </property>
  <property fmtid="{D5CDD505-2E9C-101B-9397-08002B2CF9AE}" pid="76" name="Objective-Date Response Due [system]">
    <vt:lpwstr/>
  </property>
  <property fmtid="{D5CDD505-2E9C-101B-9397-08002B2CF9AE}" pid="77" name="Objective-M13 Agent Type [system]">
    <vt:lpwstr>Record Author</vt:lpwstr>
  </property>
  <property fmtid="{D5CDD505-2E9C-101B-9397-08002B2CF9AE}" pid="78" name="Objective-M14 Jurisdiction [system]">
    <vt:lpwstr>Victoria</vt:lpwstr>
  </property>
  <property fmtid="{D5CDD505-2E9C-101B-9397-08002B2CF9AE}" pid="79" name="Objective-M15 Corporate Id [system]">
    <vt:lpwstr>12345</vt:lpwstr>
  </property>
  <property fmtid="{D5CDD505-2E9C-101B-9397-08002B2CF9AE}" pid="80" name="Objective-M16 Corporate Name [system]">
    <vt:lpwstr>Wyndham City Council</vt:lpwstr>
  </property>
  <property fmtid="{D5CDD505-2E9C-101B-9397-08002B2CF9AE}" pid="81" name="Objective-M33 Scheme Type [system]">
    <vt:lpwstr>Functional</vt:lpwstr>
  </property>
  <property fmtid="{D5CDD505-2E9C-101B-9397-08002B2CF9AE}" pid="82" name="Objective-M34 Scheme Name [system]">
    <vt:lpwstr>Agency Functional Thesaurus</vt:lpwstr>
  </property>
  <property fmtid="{D5CDD505-2E9C-101B-9397-08002B2CF9AE}" pid="83" name="Objective-M35 Title Word [system]">
    <vt:lpwstr/>
  </property>
  <property fmtid="{D5CDD505-2E9C-101B-9397-08002B2CF9AE}" pid="84" name="Objective-M56 Date/Time Transmission [system]">
    <vt:lpwstr/>
  </property>
  <property fmtid="{D5CDD505-2E9C-101B-9397-08002B2CF9AE}" pid="85" name="Objective-M125 Document Source [system]">
    <vt:lpwstr/>
  </property>
  <property fmtid="{D5CDD505-2E9C-101B-9397-08002B2CF9AE}" pid="86" name="Objective-M131 Rendering Text [system]">
    <vt:lpwstr>'See the contents of the vers:FileEncoding element'</vt:lpwstr>
  </property>
  <property fmtid="{D5CDD505-2E9C-101B-9397-08002B2CF9AE}" pid="87" name="Objective-Actioning Officer or Group [system]">
    <vt:lpwstr/>
  </property>
  <property fmtid="{D5CDD505-2E9C-101B-9397-08002B2CF9AE}" pid="88" name="Objective-Actioning Business Unit [system]">
    <vt:lpwstr/>
  </property>
  <property fmtid="{D5CDD505-2E9C-101B-9397-08002B2CF9AE}" pid="89" name="Objective-FYI Required [system]">
    <vt:lpwstr>No</vt:lpwstr>
  </property>
  <property fmtid="{D5CDD505-2E9C-101B-9397-08002B2CF9AE}" pid="90" name="Objective-FYI Officers or Groups [system]">
    <vt:lpwstr/>
  </property>
  <property fmtid="{D5CDD505-2E9C-101B-9397-08002B2CF9AE}" pid="91" name="Objective-FYI Comments [system]">
    <vt:lpwstr/>
  </property>
  <property fmtid="{D5CDD505-2E9C-101B-9397-08002B2CF9AE}" pid="92" name="Objective-Connect Creator [system]">
    <vt:lpwstr/>
  </property>
</Properties>
</file>